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53FDC" w:rsidRDefault="0011144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11445">
        <w:rPr>
          <w:rFonts w:ascii="Arial" w:hAnsi="Arial" w:cs="Arial"/>
        </w:rPr>
        <w:t>Bydgoszcz</w:t>
      </w:r>
      <w:r w:rsidR="00B36EDA" w:rsidRPr="00353FDC">
        <w:rPr>
          <w:rFonts w:ascii="Arial" w:hAnsi="Arial" w:cs="Arial"/>
        </w:rPr>
        <w:t xml:space="preserve"> dnia: </w:t>
      </w:r>
      <w:r w:rsidRPr="00111445">
        <w:rPr>
          <w:rFonts w:ascii="Arial" w:hAnsi="Arial" w:cs="Arial"/>
        </w:rPr>
        <w:t>2025-07-22</w:t>
      </w:r>
    </w:p>
    <w:p w:rsidR="00B36EDA" w:rsidRPr="00353FDC" w:rsidRDefault="0011144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111445">
        <w:rPr>
          <w:rFonts w:ascii="Arial" w:hAnsi="Arial" w:cs="Arial"/>
          <w:b/>
          <w:bCs/>
        </w:rPr>
        <w:t>10WSzKzP SPZOZ</w:t>
      </w:r>
    </w:p>
    <w:p w:rsidR="00B36EDA" w:rsidRPr="00353FDC" w:rsidRDefault="00111445" w:rsidP="00B36EDA">
      <w:pPr>
        <w:spacing w:line="360" w:lineRule="auto"/>
        <w:ind w:right="3969"/>
        <w:rPr>
          <w:rFonts w:ascii="Arial" w:hAnsi="Arial" w:cs="Arial"/>
        </w:rPr>
      </w:pPr>
      <w:r w:rsidRPr="00111445">
        <w:rPr>
          <w:rFonts w:ascii="Arial" w:hAnsi="Arial" w:cs="Arial"/>
        </w:rPr>
        <w:t>Powstańców Warszawy</w:t>
      </w:r>
      <w:r w:rsidR="00B36EDA" w:rsidRPr="00353FDC">
        <w:rPr>
          <w:rFonts w:ascii="Arial" w:hAnsi="Arial" w:cs="Arial"/>
        </w:rPr>
        <w:t xml:space="preserve"> </w:t>
      </w:r>
      <w:r w:rsidRPr="00111445">
        <w:rPr>
          <w:rFonts w:ascii="Arial" w:hAnsi="Arial" w:cs="Arial"/>
        </w:rPr>
        <w:t>5</w:t>
      </w:r>
    </w:p>
    <w:p w:rsidR="00B36EDA" w:rsidRPr="00353FDC" w:rsidRDefault="00111445" w:rsidP="00B36EDA">
      <w:pPr>
        <w:ind w:right="3969"/>
        <w:rPr>
          <w:rFonts w:ascii="Arial" w:hAnsi="Arial" w:cs="Arial"/>
        </w:rPr>
      </w:pPr>
      <w:r w:rsidRPr="00111445">
        <w:rPr>
          <w:rFonts w:ascii="Arial" w:hAnsi="Arial" w:cs="Arial"/>
        </w:rPr>
        <w:t>85-681</w:t>
      </w:r>
      <w:r w:rsidR="00B36EDA" w:rsidRPr="00353FDC">
        <w:rPr>
          <w:rFonts w:ascii="Arial" w:hAnsi="Arial" w:cs="Arial"/>
        </w:rPr>
        <w:t xml:space="preserve"> </w:t>
      </w:r>
      <w:r w:rsidRPr="00111445">
        <w:rPr>
          <w:rFonts w:ascii="Arial" w:hAnsi="Arial" w:cs="Arial"/>
        </w:rPr>
        <w:t>Bydgoszcz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49416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11144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Dostawy sukcesywne ubrań i obuwia BHP</w:t>
            </w:r>
          </w:p>
        </w:tc>
      </w:tr>
      <w:tr w:rsidR="00111445" w:rsidRPr="00353FDC" w:rsidTr="00F13E9F">
        <w:tc>
          <w:tcPr>
            <w:tcW w:w="2269" w:type="dxa"/>
            <w:shd w:val="clear" w:color="auto" w:fill="auto"/>
          </w:tcPr>
          <w:p w:rsidR="00111445" w:rsidRPr="00353FDC" w:rsidRDefault="00111445" w:rsidP="00F13E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11445" w:rsidRPr="00353FDC" w:rsidRDefault="00111445" w:rsidP="00F13E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63/2025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11445" w:rsidRPr="00111445">
        <w:rPr>
          <w:rFonts w:ascii="Arial" w:hAnsi="Arial" w:cs="Arial"/>
          <w:b/>
        </w:rPr>
        <w:t>10WSzKzP SPZOZ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11445" w:rsidRPr="00111445">
        <w:rPr>
          <w:rFonts w:ascii="Arial" w:hAnsi="Arial" w:cs="Arial"/>
        </w:rPr>
        <w:t>(</w:t>
      </w:r>
      <w:proofErr w:type="spellStart"/>
      <w:r w:rsidR="00111445" w:rsidRPr="00111445">
        <w:rPr>
          <w:rFonts w:ascii="Arial" w:hAnsi="Arial" w:cs="Arial"/>
        </w:rPr>
        <w:t>t.j</w:t>
      </w:r>
      <w:proofErr w:type="spellEnd"/>
      <w:r w:rsidR="00111445" w:rsidRPr="0011144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Polary, spodnie, kurtki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17 466.00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Ubiór Ratownicy Medyczni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15 055.20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Ubiór konserwatorzy i ogrodnicy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53 220.87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Bielizna termiczna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31 313.34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Ubiór kierowcy karetek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6 678.90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wartownicy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3 444.00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wartownicy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1 476.00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robocze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7 183.20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kierowcy karetek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2 214.00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operacyjne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</w:rPr>
              <w:t>Promedyk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Kielecka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Radom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19 557.00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medyczne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</w:rPr>
              <w:t>Promedyk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Kielecka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Radom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63 806.25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Kurtki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27 060.00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Drewniaki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 xml:space="preserve">MEDIBUT Zakład Produkcyjny </w:t>
            </w:r>
            <w:proofErr w:type="spellStart"/>
            <w:r w:rsidRPr="00111445">
              <w:rPr>
                <w:rFonts w:ascii="Arial" w:hAnsi="Arial" w:cs="Arial"/>
                <w:b/>
              </w:rPr>
              <w:t>s.c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. Janusz </w:t>
            </w:r>
            <w:proofErr w:type="spellStart"/>
            <w:r w:rsidRPr="00111445">
              <w:rPr>
                <w:rFonts w:ascii="Arial" w:hAnsi="Arial" w:cs="Arial"/>
                <w:b/>
              </w:rPr>
              <w:t>Brudz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 Anna </w:t>
            </w:r>
            <w:proofErr w:type="spellStart"/>
            <w:r w:rsidRPr="00111445">
              <w:rPr>
                <w:rFonts w:ascii="Arial" w:hAnsi="Arial" w:cs="Arial"/>
                <w:b/>
              </w:rPr>
              <w:t>Krystosik-Brudz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11445">
              <w:rPr>
                <w:rFonts w:ascii="Arial" w:hAnsi="Arial" w:cs="Arial"/>
                <w:bCs/>
              </w:rPr>
              <w:t>gen.J.Dąbrowskiego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93-177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Łódź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1 994.75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Kamizelki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307.50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Ubiór na kuchnię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8 480.85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ochronne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5 584.20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kuchnia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</w:rPr>
              <w:t>Wyrębak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Mokra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98-300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Wieluń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1 574.40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Obuwie kuchnia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</w:rPr>
              <w:t>Promedyk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Kielecka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26-600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Radom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3 843.75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11445" w:rsidTr="0011144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F245C5" w:rsidRDefault="00111445" w:rsidP="00F13E9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11445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11445">
              <w:rPr>
                <w:rFonts w:ascii="Arial" w:hAnsi="Arial" w:cs="Arial"/>
              </w:rPr>
              <w:t>Ubrania operacyjne</w:t>
            </w:r>
          </w:p>
          <w:p w:rsidR="00111445" w:rsidRPr="00F245C5" w:rsidRDefault="00111445" w:rsidP="00F13E9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1445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111445">
              <w:rPr>
                <w:rFonts w:ascii="Arial" w:hAnsi="Arial" w:cs="Arial"/>
                <w:b/>
              </w:rPr>
              <w:t>Wintoniak</w:t>
            </w:r>
            <w:proofErr w:type="spellEnd"/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11445" w:rsidRPr="00F245C5" w:rsidRDefault="00111445" w:rsidP="00F13E9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11445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11445">
              <w:rPr>
                <w:rFonts w:ascii="Arial" w:hAnsi="Arial" w:cs="Arial"/>
                <w:bCs/>
              </w:rPr>
              <w:t>Zielona Góra</w:t>
            </w:r>
          </w:p>
          <w:p w:rsidR="00111445" w:rsidRPr="00F245C5" w:rsidRDefault="00111445" w:rsidP="00F13E9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11445">
              <w:rPr>
                <w:rFonts w:ascii="Arial" w:hAnsi="Arial" w:cs="Arial"/>
                <w:b/>
              </w:rPr>
              <w:t>33 696.00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11445" w:rsidRPr="00F245C5" w:rsidRDefault="00111445" w:rsidP="00F13E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111445" w:rsidRPr="00F245C5" w:rsidRDefault="00111445" w:rsidP="00F13E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1445">
              <w:rPr>
                <w:rFonts w:ascii="Arial" w:hAnsi="Arial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Polary, spodnie, kurtki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Ratownicy Medyczni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Ratownicy Medyczni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konserwatorzy i ogrodnicy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Bielizna termiczna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Bielizna termiczna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Bielizna termiczna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Produkcyjno Handlowo Usługowo GRAFF S.C. Jacek Antoniewicz, Mirosław Dolecki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Zbożowa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 B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78-600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Wałcz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robocze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robocze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robocze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Firma Produkcyjno Handlowo Usługowa "SOLLO PLUS" S.C. Zbigniew Kałużny, Iwona Kałużna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- 53.07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53,07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Firma Produkcyjno Handlowo Usługowa "SOLLO PLUS" S.C. Zbigniew Kałużny, Iwona Kałużna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GARMEX A.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Jafiszow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, W. Kamiński spółka jawna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Ignatki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40B/-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Kleosin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- 37.34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77,34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</w:t>
            </w: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Wielobranżowe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1 - Cena - 59.89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99,89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289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43-391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- 51.19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91,19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Janusz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45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- 46.77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86,77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- 35.66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75,66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Firma Produkcyjno Handlowo Usługowa "SOLLO PLUS" S.C. Zbigniew Kałużny, Iwona Kałużna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96,25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Janusz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45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- 58.41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94,66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289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43-391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- 43.14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79,39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- 34.58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70,83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Pofam-Jedność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Lindego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60-573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1 - Cena - 36.19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2 - Termin realizacji od dnia </w:t>
            </w: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złożenia zamówienia - 5.00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 xml:space="preserve">  56,19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Kurtki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Janusz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45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- 55.50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95,50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- 52.94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92,94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289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43-391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- 10.00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85,00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- 30.00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Kamizelki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445">
              <w:rPr>
                <w:rFonts w:ascii="Arial" w:hAnsi="Arial" w:cs="Arial"/>
                <w:sz w:val="22"/>
                <w:szCs w:val="22"/>
              </w:rPr>
              <w:t>Bursaki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6/A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20-150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- 0.00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Kamizelki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Ubiór na kuchnię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ochronne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lastRenderedPageBreak/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76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- 46.88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86,88</w:t>
            </w:r>
          </w:p>
        </w:tc>
      </w:tr>
      <w:tr w:rsidR="00111445" w:rsidTr="0011144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11445">
              <w:rPr>
                <w:rFonts w:ascii="Arial" w:hAnsi="Arial" w:cs="Arial"/>
                <w:sz w:val="22"/>
                <w:szCs w:val="22"/>
              </w:rPr>
              <w:t>Ubrania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111445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111445" w:rsidRPr="007D7932" w:rsidRDefault="00111445" w:rsidP="00F13E9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5B</w:t>
            </w:r>
          </w:p>
          <w:p w:rsidR="00111445" w:rsidRPr="007D7932" w:rsidRDefault="00111445" w:rsidP="00F13E9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11445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11445" w:rsidRPr="00111445" w:rsidRDefault="00111445" w:rsidP="00F13E9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2 - Termin realizacji od dnia złożenia zamówienia - 25.00</w:t>
            </w:r>
          </w:p>
          <w:p w:rsidR="00111445" w:rsidRPr="007D7932" w:rsidRDefault="00111445" w:rsidP="00F13E9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445" w:rsidRPr="007D7932" w:rsidRDefault="00111445" w:rsidP="00F13E9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44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Default="00434EB3" w:rsidP="00434EB3">
      <w:pPr>
        <w:rPr>
          <w:rFonts w:ascii="Arial Narrow" w:hAnsi="Arial Narrow"/>
          <w:sz w:val="18"/>
          <w:szCs w:val="20"/>
        </w:rPr>
      </w:pPr>
    </w:p>
    <w:p w:rsidR="00434EB3" w:rsidRPr="00B9724A" w:rsidRDefault="00434EB3" w:rsidP="00434EB3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6 </w:t>
      </w:r>
      <w:r w:rsidRPr="00B9724A">
        <w:rPr>
          <w:rFonts w:ascii="Arial Narrow" w:hAnsi="Arial Narrow"/>
          <w:sz w:val="18"/>
          <w:szCs w:val="20"/>
        </w:rPr>
        <w:t>ark</w:t>
      </w:r>
      <w:r>
        <w:rPr>
          <w:rFonts w:ascii="Arial Narrow" w:hAnsi="Arial Narrow"/>
          <w:sz w:val="18"/>
          <w:szCs w:val="20"/>
        </w:rPr>
        <w:t>.</w:t>
      </w:r>
    </w:p>
    <w:p w:rsidR="00434EB3" w:rsidRPr="00B9724A" w:rsidRDefault="00434EB3" w:rsidP="00434EB3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:rsidR="00434EB3" w:rsidRPr="00B9724A" w:rsidRDefault="00434EB3" w:rsidP="00434EB3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Jonasz Roguski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 xml:space="preserve"> 448, </w:t>
      </w:r>
      <w:bookmarkStart w:id="1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1"/>
    </w:p>
    <w:p w:rsidR="00434EB3" w:rsidRPr="00B9724A" w:rsidRDefault="00434EB3" w:rsidP="00434EB3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22.07.2025 r.</w:t>
      </w:r>
    </w:p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87B" w:rsidRDefault="0092387B">
      <w:r>
        <w:separator/>
      </w:r>
    </w:p>
  </w:endnote>
  <w:endnote w:type="continuationSeparator" w:id="1">
    <w:p w:rsidR="0092387B" w:rsidRDefault="00923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87B" w:rsidRDefault="0092387B">
      <w:r>
        <w:separator/>
      </w:r>
    </w:p>
  </w:footnote>
  <w:footnote w:type="continuationSeparator" w:id="1">
    <w:p w:rsidR="0092387B" w:rsidRDefault="009238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445"/>
    <w:rsid w:val="00022322"/>
    <w:rsid w:val="00042497"/>
    <w:rsid w:val="000C1E6F"/>
    <w:rsid w:val="000E4E56"/>
    <w:rsid w:val="00111445"/>
    <w:rsid w:val="001A1468"/>
    <w:rsid w:val="001B7815"/>
    <w:rsid w:val="00211A34"/>
    <w:rsid w:val="002A00E6"/>
    <w:rsid w:val="002B1E4F"/>
    <w:rsid w:val="002B6761"/>
    <w:rsid w:val="003445A0"/>
    <w:rsid w:val="003A0AFC"/>
    <w:rsid w:val="003D611C"/>
    <w:rsid w:val="00431C0B"/>
    <w:rsid w:val="00434EB3"/>
    <w:rsid w:val="00437CAD"/>
    <w:rsid w:val="004657DA"/>
    <w:rsid w:val="00494160"/>
    <w:rsid w:val="004B2665"/>
    <w:rsid w:val="004C3459"/>
    <w:rsid w:val="004E21AE"/>
    <w:rsid w:val="004E324A"/>
    <w:rsid w:val="004E7234"/>
    <w:rsid w:val="0054734E"/>
    <w:rsid w:val="00596EA3"/>
    <w:rsid w:val="00596FD7"/>
    <w:rsid w:val="005E5BFF"/>
    <w:rsid w:val="00607F9B"/>
    <w:rsid w:val="0062085C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387B"/>
    <w:rsid w:val="00952256"/>
    <w:rsid w:val="00967BF4"/>
    <w:rsid w:val="0097748A"/>
    <w:rsid w:val="009F0E5C"/>
    <w:rsid w:val="009F5D91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8052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21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E21A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21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1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21AE"/>
  </w:style>
  <w:style w:type="paragraph" w:styleId="Tekstpodstawowy">
    <w:name w:val="Body Text"/>
    <w:basedOn w:val="Normalny"/>
    <w:rsid w:val="004E21A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2727</Words>
  <Characters>15099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2025-07-22T10:07:00Z</dcterms:created>
  <dcterms:modified xsi:type="dcterms:W3CDTF">2025-07-22T10:07:00Z</dcterms:modified>
</cp:coreProperties>
</file>