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8D1132" w:rsidRDefault="003E31F7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8D1132">
        <w:rPr>
          <w:rFonts w:ascii="Arial Narrow" w:hAnsi="Arial Narrow" w:cs="Arial"/>
          <w:sz w:val="24"/>
          <w:szCs w:val="24"/>
        </w:rPr>
        <w:t>Bydgoszcz</w:t>
      </w:r>
      <w:r w:rsidR="00D34297" w:rsidRPr="008D1132">
        <w:rPr>
          <w:rFonts w:ascii="Arial Narrow" w:hAnsi="Arial Narrow" w:cs="Arial"/>
          <w:sz w:val="24"/>
          <w:szCs w:val="24"/>
        </w:rPr>
        <w:t xml:space="preserve"> dnia: </w:t>
      </w:r>
      <w:r w:rsidRPr="008D1132">
        <w:rPr>
          <w:rFonts w:ascii="Arial Narrow" w:hAnsi="Arial Narrow" w:cs="Arial"/>
          <w:sz w:val="24"/>
          <w:szCs w:val="24"/>
        </w:rPr>
        <w:t>2025-07-22</w:t>
      </w:r>
    </w:p>
    <w:p w:rsidR="00D34297" w:rsidRPr="008D1132" w:rsidRDefault="003E31F7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D113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8D1132" w:rsidRDefault="003E31F7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D1132">
        <w:rPr>
          <w:rFonts w:ascii="Arial Narrow" w:hAnsi="Arial Narrow" w:cs="Arial"/>
          <w:sz w:val="24"/>
          <w:szCs w:val="24"/>
        </w:rPr>
        <w:t>Powstańców Warszawy</w:t>
      </w:r>
      <w:r w:rsidR="00D34297" w:rsidRPr="008D1132">
        <w:rPr>
          <w:rFonts w:ascii="Arial Narrow" w:hAnsi="Arial Narrow" w:cs="Arial"/>
          <w:sz w:val="24"/>
          <w:szCs w:val="24"/>
        </w:rPr>
        <w:t xml:space="preserve"> </w:t>
      </w:r>
      <w:r w:rsidRPr="008D1132">
        <w:rPr>
          <w:rFonts w:ascii="Arial Narrow" w:hAnsi="Arial Narrow" w:cs="Arial"/>
          <w:sz w:val="24"/>
          <w:szCs w:val="24"/>
        </w:rPr>
        <w:t>5</w:t>
      </w:r>
    </w:p>
    <w:p w:rsidR="00D34297" w:rsidRPr="008D1132" w:rsidRDefault="003E31F7" w:rsidP="00D34297">
      <w:pPr>
        <w:rPr>
          <w:rFonts w:ascii="Arial Narrow" w:hAnsi="Arial Narrow" w:cs="Arial"/>
          <w:sz w:val="24"/>
          <w:szCs w:val="24"/>
        </w:rPr>
      </w:pPr>
      <w:r w:rsidRPr="008D1132">
        <w:rPr>
          <w:rFonts w:ascii="Arial Narrow" w:hAnsi="Arial Narrow" w:cs="Arial"/>
          <w:sz w:val="24"/>
          <w:szCs w:val="24"/>
        </w:rPr>
        <w:t>85-681</w:t>
      </w:r>
      <w:r w:rsidR="00D34297" w:rsidRPr="008D1132">
        <w:rPr>
          <w:rFonts w:ascii="Arial Narrow" w:hAnsi="Arial Narrow" w:cs="Arial"/>
          <w:sz w:val="24"/>
          <w:szCs w:val="24"/>
        </w:rPr>
        <w:t xml:space="preserve"> </w:t>
      </w:r>
      <w:r w:rsidRPr="008D1132">
        <w:rPr>
          <w:rFonts w:ascii="Arial Narrow" w:hAnsi="Arial Narrow" w:cs="Arial"/>
          <w:sz w:val="24"/>
          <w:szCs w:val="24"/>
        </w:rPr>
        <w:t>Bydgoszcz</w:t>
      </w:r>
    </w:p>
    <w:p w:rsidR="00D34297" w:rsidRPr="008D1132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D113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Pr="008D1132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8D113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8D1132" w:rsidRPr="008D1132" w:rsidRDefault="008D1132" w:rsidP="00D34297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8D1132">
        <w:rPr>
          <w:rFonts w:ascii="Arial Narrow" w:hAnsi="Arial Narrow" w:cs="Arial"/>
          <w:bCs/>
          <w:sz w:val="18"/>
          <w:szCs w:val="18"/>
        </w:rPr>
        <w:t>Pismo nr</w:t>
      </w:r>
      <w:r w:rsidR="00CD2D19">
        <w:rPr>
          <w:rFonts w:ascii="Arial Narrow" w:hAnsi="Arial Narrow" w:cs="Arial"/>
          <w:bCs/>
          <w:sz w:val="18"/>
          <w:szCs w:val="18"/>
        </w:rPr>
        <w:t xml:space="preserve"> 5545/2025</w:t>
      </w:r>
    </w:p>
    <w:p w:rsidR="00D34297" w:rsidRPr="008D113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8D1132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8D1132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8D1132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8D1132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8D113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D113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8D113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D113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D113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D113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8D1132" w:rsidTr="00310284">
        <w:tc>
          <w:tcPr>
            <w:tcW w:w="2269" w:type="dxa"/>
            <w:shd w:val="clear" w:color="auto" w:fill="auto"/>
          </w:tcPr>
          <w:p w:rsidR="00D34297" w:rsidRPr="008D1132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8D1132" w:rsidRDefault="003E31F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bCs/>
                <w:sz w:val="24"/>
                <w:szCs w:val="24"/>
              </w:rPr>
              <w:t>Dostawy sukcesywne ubrań i obuwia BHP</w:t>
            </w:r>
          </w:p>
        </w:tc>
      </w:tr>
      <w:tr w:rsidR="003E31F7" w:rsidRPr="008D1132" w:rsidTr="00F245A6">
        <w:tc>
          <w:tcPr>
            <w:tcW w:w="2269" w:type="dxa"/>
            <w:shd w:val="clear" w:color="auto" w:fill="auto"/>
          </w:tcPr>
          <w:p w:rsidR="003E31F7" w:rsidRPr="008D1132" w:rsidRDefault="003E31F7" w:rsidP="00F245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31F7" w:rsidRPr="008D1132" w:rsidRDefault="003E31F7" w:rsidP="00F245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bCs/>
                <w:sz w:val="24"/>
                <w:szCs w:val="24"/>
              </w:rPr>
              <w:t>63/2025</w:t>
            </w:r>
          </w:p>
        </w:tc>
      </w:tr>
    </w:tbl>
    <w:p w:rsidR="00010B31" w:rsidRPr="008D1132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8D1132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8D1132">
        <w:rPr>
          <w:rFonts w:ascii="Arial Narrow" w:hAnsi="Arial Narrow" w:cs="Arial"/>
          <w:sz w:val="24"/>
          <w:szCs w:val="24"/>
        </w:rPr>
        <w:t xml:space="preserve">Zamawiający, </w:t>
      </w:r>
      <w:r w:rsidR="003E31F7" w:rsidRPr="008D1132">
        <w:rPr>
          <w:rFonts w:ascii="Arial Narrow" w:hAnsi="Arial Narrow" w:cs="Arial"/>
          <w:b/>
          <w:sz w:val="24"/>
          <w:szCs w:val="24"/>
        </w:rPr>
        <w:t>10WSzKzP SPZOZ</w:t>
      </w:r>
      <w:r w:rsidRPr="008D1132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3E31F7" w:rsidRPr="008D1132">
        <w:rPr>
          <w:rFonts w:ascii="Arial Narrow" w:hAnsi="Arial Narrow" w:cs="Arial"/>
          <w:sz w:val="24"/>
          <w:szCs w:val="24"/>
        </w:rPr>
        <w:t>(</w:t>
      </w:r>
      <w:proofErr w:type="spellStart"/>
      <w:r w:rsidR="003E31F7" w:rsidRPr="008D1132">
        <w:rPr>
          <w:rFonts w:ascii="Arial Narrow" w:hAnsi="Arial Narrow" w:cs="Arial"/>
          <w:sz w:val="24"/>
          <w:szCs w:val="24"/>
        </w:rPr>
        <w:t>t.j</w:t>
      </w:r>
      <w:proofErr w:type="spellEnd"/>
      <w:r w:rsidR="003E31F7" w:rsidRPr="008D1132">
        <w:rPr>
          <w:rFonts w:ascii="Arial Narrow" w:hAnsi="Arial Narrow" w:cs="Arial"/>
          <w:sz w:val="24"/>
          <w:szCs w:val="24"/>
        </w:rPr>
        <w:t>. Dz. U. z 2024 poz. 1320)</w:t>
      </w:r>
      <w:r w:rsidRPr="008D1132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8D1132">
        <w:rPr>
          <w:rFonts w:ascii="Arial Narrow" w:hAnsi="Arial Narrow" w:cs="Arial"/>
          <w:sz w:val="24"/>
          <w:szCs w:val="24"/>
        </w:rPr>
        <w:t>na</w:t>
      </w:r>
      <w:r w:rsidRPr="008D1132">
        <w:rPr>
          <w:rFonts w:ascii="Arial Narrow" w:hAnsi="Arial Narrow" w:cs="Arial"/>
          <w:sz w:val="24"/>
          <w:szCs w:val="24"/>
        </w:rPr>
        <w:t xml:space="preserve"> </w:t>
      </w:r>
      <w:r w:rsidR="00D8293D" w:rsidRPr="008D1132">
        <w:rPr>
          <w:rFonts w:ascii="Arial Narrow" w:hAnsi="Arial Narrow" w:cs="Arial"/>
          <w:sz w:val="24"/>
          <w:szCs w:val="24"/>
        </w:rPr>
        <w:t>na</w:t>
      </w:r>
      <w:r w:rsidR="00010B31" w:rsidRPr="008D1132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8D1132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8D1132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8D1132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8D1132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3E31F7" w:rsidRPr="008D1132" w:rsidTr="00F245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1F7" w:rsidRPr="008D1132" w:rsidRDefault="003E31F7" w:rsidP="00F245A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1F7" w:rsidRPr="008D1132" w:rsidRDefault="003E31F7" w:rsidP="00F245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b/>
                <w:sz w:val="24"/>
                <w:szCs w:val="24"/>
              </w:rPr>
              <w:t>Okulary ochronne, kaski, nauszniki</w:t>
            </w:r>
          </w:p>
          <w:p w:rsidR="003E31F7" w:rsidRPr="008D1132" w:rsidRDefault="003E31F7" w:rsidP="00F245A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D113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3E31F7" w:rsidRPr="008D1132" w:rsidRDefault="003E31F7" w:rsidP="00F245A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D113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D1132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3E31F7" w:rsidRPr="008D1132" w:rsidRDefault="003E31F7" w:rsidP="00F245A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D113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3E31F7" w:rsidRPr="008D1132" w:rsidRDefault="003E31F7" w:rsidP="00F245A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>Brak ofert do zadania.</w:t>
            </w:r>
          </w:p>
        </w:tc>
      </w:tr>
      <w:tr w:rsidR="003E31F7" w:rsidRPr="008D1132" w:rsidTr="00F245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1F7" w:rsidRPr="008D1132" w:rsidRDefault="003E31F7" w:rsidP="00F245A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1F7" w:rsidRPr="008D1132" w:rsidRDefault="003E31F7" w:rsidP="00F245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b/>
                <w:sz w:val="24"/>
                <w:szCs w:val="24"/>
              </w:rPr>
              <w:t>Rękawice</w:t>
            </w:r>
          </w:p>
          <w:p w:rsidR="003E31F7" w:rsidRPr="008D1132" w:rsidRDefault="003E31F7" w:rsidP="00F245A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D113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3E31F7" w:rsidRPr="008D1132" w:rsidRDefault="003E31F7" w:rsidP="00F245A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Art. 255 pkt. 1 ustawy </w:t>
            </w:r>
            <w:proofErr w:type="spellStart"/>
            <w:r w:rsidRPr="008D113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D1132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3E31F7" w:rsidRPr="008D1132" w:rsidRDefault="003E31F7" w:rsidP="00F245A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D113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3E31F7" w:rsidRPr="008D1132" w:rsidRDefault="003E31F7" w:rsidP="00F245A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>Brak ofert do zadania.</w:t>
            </w:r>
          </w:p>
        </w:tc>
      </w:tr>
      <w:tr w:rsidR="003E31F7" w:rsidRPr="008D1132" w:rsidTr="00F245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1F7" w:rsidRPr="008D1132" w:rsidRDefault="003E31F7" w:rsidP="00F245A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lastRenderedPageBreak/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1F7" w:rsidRPr="008D1132" w:rsidRDefault="003E31F7" w:rsidP="00F245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b/>
                <w:sz w:val="24"/>
                <w:szCs w:val="24"/>
              </w:rPr>
              <w:t>Ubrania ochronne</w:t>
            </w:r>
          </w:p>
          <w:p w:rsidR="003E31F7" w:rsidRPr="008D1132" w:rsidRDefault="003E31F7" w:rsidP="00F245A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D113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3E31F7" w:rsidRPr="008D1132" w:rsidRDefault="003E31F7" w:rsidP="00F245A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D113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D1132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3E31F7" w:rsidRPr="008D1132" w:rsidRDefault="003E31F7" w:rsidP="00F245A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D113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3E31F7" w:rsidRPr="008D1132" w:rsidRDefault="003E31F7" w:rsidP="00F245A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>Brak ofert do zadania.</w:t>
            </w:r>
          </w:p>
        </w:tc>
      </w:tr>
      <w:tr w:rsidR="003E31F7" w:rsidRPr="008D1132" w:rsidTr="00F245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1F7" w:rsidRPr="008D1132" w:rsidRDefault="003E31F7" w:rsidP="00F245A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1F7" w:rsidRPr="008D1132" w:rsidRDefault="003E31F7" w:rsidP="00F245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b/>
                <w:sz w:val="24"/>
                <w:szCs w:val="24"/>
              </w:rPr>
              <w:t>Czepek chirurga</w:t>
            </w:r>
          </w:p>
          <w:p w:rsidR="003E31F7" w:rsidRPr="008D1132" w:rsidRDefault="003E31F7" w:rsidP="00F245A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D113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3E31F7" w:rsidRPr="008D1132" w:rsidRDefault="003E31F7" w:rsidP="00F245A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D113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D1132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3E31F7" w:rsidRPr="008D1132" w:rsidRDefault="003E31F7" w:rsidP="00F245A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D113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3E31F7" w:rsidRPr="008D1132" w:rsidRDefault="003E31F7" w:rsidP="00F245A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>Brak ofert do zadania.</w:t>
            </w:r>
          </w:p>
        </w:tc>
      </w:tr>
      <w:tr w:rsidR="003E31F7" w:rsidRPr="008D1132" w:rsidTr="00F245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1F7" w:rsidRPr="008D1132" w:rsidRDefault="003E31F7" w:rsidP="00F245A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1F7" w:rsidRPr="008D1132" w:rsidRDefault="003E31F7" w:rsidP="00F245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b/>
                <w:sz w:val="24"/>
                <w:szCs w:val="24"/>
              </w:rPr>
              <w:t>Ubiór pracownicy warty cywilnej</w:t>
            </w:r>
          </w:p>
          <w:p w:rsidR="003E31F7" w:rsidRPr="008D1132" w:rsidRDefault="003E31F7" w:rsidP="00F245A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D113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3E31F7" w:rsidRPr="008D1132" w:rsidRDefault="003E31F7" w:rsidP="00F245A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8D113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D1132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3E31F7" w:rsidRPr="008D1132" w:rsidRDefault="003E31F7" w:rsidP="00F245A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D113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3E31F7" w:rsidRPr="008D1132" w:rsidRDefault="003E31F7" w:rsidP="00F245A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1132">
              <w:rPr>
                <w:rFonts w:ascii="Arial Narrow" w:hAnsi="Arial Narrow" w:cs="Arial"/>
                <w:sz w:val="24"/>
                <w:szCs w:val="24"/>
              </w:rPr>
              <w:t>Skład odzieży niezgodny z  wymaganiami SWZ. Napis "ochrona" z przodu po lewej stronie, gdy w tym miejscu miało się znajdować logo szpitala, a także brak lub brak potwierdzenia czy napis "ochrona" znajduje się z tyłu, taki sam przypadek jak z koszulką polo.</w:t>
            </w:r>
          </w:p>
        </w:tc>
      </w:tr>
    </w:tbl>
    <w:p w:rsidR="00010B31" w:rsidRPr="008D1132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D1132">
        <w:rPr>
          <w:rFonts w:ascii="Arial Narrow" w:hAnsi="Arial Narrow" w:cs="Arial"/>
          <w:i/>
          <w:szCs w:val="24"/>
        </w:rPr>
        <w:t>Zamawiający</w:t>
      </w:r>
    </w:p>
    <w:p w:rsidR="00912537" w:rsidRDefault="00912537" w:rsidP="009125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12537" w:rsidRDefault="00912537" w:rsidP="009125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12537" w:rsidRPr="00CA7892" w:rsidRDefault="00912537" w:rsidP="009125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. na 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912537" w:rsidRDefault="00912537" w:rsidP="009125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r>
        <w:rPr>
          <w:rFonts w:ascii="Arial Narrow" w:hAnsi="Arial Narrow"/>
          <w:sz w:val="18"/>
          <w:szCs w:val="20"/>
        </w:rPr>
        <w:t>k</w:t>
      </w:r>
      <w:r w:rsidRPr="00B9724A">
        <w:rPr>
          <w:rFonts w:ascii="Arial Narrow" w:hAnsi="Arial Narrow"/>
          <w:sz w:val="18"/>
          <w:szCs w:val="20"/>
        </w:rPr>
        <w:t xml:space="preserve">ancelaria  </w:t>
      </w:r>
    </w:p>
    <w:p w:rsidR="00912537" w:rsidRPr="00B9724A" w:rsidRDefault="00912537" w:rsidP="009125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 w:rsidRPr="00F60D92">
        <w:rPr>
          <w:rFonts w:ascii="Arial Narrow" w:hAnsi="Arial Narrow"/>
          <w:sz w:val="18"/>
          <w:szCs w:val="20"/>
        </w:rPr>
        <w:t xml:space="preserve">Wykonawcy poprzez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912537" w:rsidRPr="00B9724A" w:rsidRDefault="00912537" w:rsidP="0091253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Jonasz Roguski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448, e-mail: Jonasz.roguski@10wsk.mil.pl</w:t>
      </w:r>
    </w:p>
    <w:p w:rsidR="00912537" w:rsidRDefault="00912537" w:rsidP="0091253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22.07.2025 r.</w:t>
      </w:r>
    </w:p>
    <w:p w:rsidR="002A7DFF" w:rsidRDefault="002A7DFF" w:rsidP="002A7DFF">
      <w:pPr>
        <w:spacing w:line="360" w:lineRule="auto"/>
        <w:jc w:val="right"/>
      </w:pP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707" w:rsidRDefault="00F36707" w:rsidP="00D34297">
      <w:r>
        <w:separator/>
      </w:r>
    </w:p>
  </w:endnote>
  <w:endnote w:type="continuationSeparator" w:id="1">
    <w:p w:rsidR="00F36707" w:rsidRDefault="00F36707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1F7" w:rsidRDefault="003E31F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C41F4E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C41F4E" w:rsidRPr="00471F3F">
      <w:rPr>
        <w:rFonts w:ascii="Arial" w:hAnsi="Arial"/>
        <w:sz w:val="18"/>
        <w:szCs w:val="24"/>
      </w:rPr>
      <w:fldChar w:fldCharType="separate"/>
    </w:r>
    <w:r w:rsidR="00A82328">
      <w:rPr>
        <w:rFonts w:ascii="Arial" w:hAnsi="Arial"/>
        <w:noProof/>
        <w:sz w:val="18"/>
        <w:szCs w:val="24"/>
      </w:rPr>
      <w:t>2</w:t>
    </w:r>
    <w:r w:rsidR="00C41F4E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C41F4E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C41F4E" w:rsidRPr="00471F3F">
      <w:rPr>
        <w:rFonts w:ascii="Arial" w:hAnsi="Arial"/>
        <w:sz w:val="18"/>
        <w:szCs w:val="24"/>
      </w:rPr>
      <w:fldChar w:fldCharType="separate"/>
    </w:r>
    <w:r w:rsidR="00A82328">
      <w:rPr>
        <w:rFonts w:ascii="Arial" w:hAnsi="Arial"/>
        <w:noProof/>
        <w:sz w:val="18"/>
        <w:szCs w:val="24"/>
      </w:rPr>
      <w:t>3</w:t>
    </w:r>
    <w:r w:rsidR="00C41F4E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1F7" w:rsidRDefault="003E31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707" w:rsidRDefault="00F36707" w:rsidP="00D34297">
      <w:r>
        <w:separator/>
      </w:r>
    </w:p>
  </w:footnote>
  <w:footnote w:type="continuationSeparator" w:id="1">
    <w:p w:rsidR="00F36707" w:rsidRDefault="00F36707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1F7" w:rsidRDefault="003E31F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1F7" w:rsidRDefault="003E31F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1F7" w:rsidRDefault="003E31F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31F7"/>
    <w:rsid w:val="00010B31"/>
    <w:rsid w:val="000F7C42"/>
    <w:rsid w:val="00104963"/>
    <w:rsid w:val="00150F65"/>
    <w:rsid w:val="002A7DFF"/>
    <w:rsid w:val="00310284"/>
    <w:rsid w:val="003E31F7"/>
    <w:rsid w:val="004E2226"/>
    <w:rsid w:val="005464E2"/>
    <w:rsid w:val="00823326"/>
    <w:rsid w:val="00856A3E"/>
    <w:rsid w:val="00894412"/>
    <w:rsid w:val="008D1132"/>
    <w:rsid w:val="00912537"/>
    <w:rsid w:val="009462DF"/>
    <w:rsid w:val="009500EB"/>
    <w:rsid w:val="00993EFC"/>
    <w:rsid w:val="00A82328"/>
    <w:rsid w:val="00AB3E72"/>
    <w:rsid w:val="00AC1A4B"/>
    <w:rsid w:val="00C41F4E"/>
    <w:rsid w:val="00CD2D19"/>
    <w:rsid w:val="00D34297"/>
    <w:rsid w:val="00D41670"/>
    <w:rsid w:val="00D44D12"/>
    <w:rsid w:val="00D8293D"/>
    <w:rsid w:val="00E25FEF"/>
    <w:rsid w:val="00E403D2"/>
    <w:rsid w:val="00E742E3"/>
    <w:rsid w:val="00EB1359"/>
    <w:rsid w:val="00F36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91253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1253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dcterms:created xsi:type="dcterms:W3CDTF">2025-07-22T11:53:00Z</dcterms:created>
  <dcterms:modified xsi:type="dcterms:W3CDTF">2025-07-22T11:53:00Z</dcterms:modified>
</cp:coreProperties>
</file>