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62E861DD" w:rsidR="003F0C7A" w:rsidRPr="00167659" w:rsidRDefault="003F0C7A" w:rsidP="003F0C7A">
      <w:pPr>
        <w:spacing w:after="279"/>
        <w:ind w:left="360" w:right="24"/>
        <w:contextualSpacing/>
        <w:jc w:val="center"/>
        <w:rPr>
          <w:b/>
          <w:bCs/>
        </w:rPr>
      </w:pPr>
      <w:r w:rsidRPr="00167659">
        <w:rPr>
          <w:b/>
          <w:bCs/>
        </w:rPr>
        <w:t>„</w:t>
      </w:r>
      <w:r w:rsidR="00E5416D">
        <w:rPr>
          <w:b/>
          <w:bCs/>
        </w:rPr>
        <w:t>Specjalistyczny jednorazowy sprzęt medyczny – Pracownia Kardiologii Inwazyjnej, Elektroterapii i Elektrostymulacji</w:t>
      </w:r>
      <w:r w:rsidRPr="00167659">
        <w:rPr>
          <w:b/>
          <w:bCs/>
        </w:rPr>
        <w:t xml:space="preserve">” </w:t>
      </w:r>
    </w:p>
    <w:p w14:paraId="100440DC" w14:textId="611B98AC" w:rsidR="003F0C7A" w:rsidRPr="00167659" w:rsidRDefault="003F0C7A" w:rsidP="003F0C7A">
      <w:pPr>
        <w:spacing w:after="279"/>
        <w:ind w:left="360" w:right="24"/>
        <w:contextualSpacing/>
        <w:jc w:val="center"/>
      </w:pPr>
      <w:r w:rsidRPr="00167659">
        <w:rPr>
          <w:b/>
          <w:bCs/>
        </w:rPr>
        <w:t>sprawa nr SZW/DZP/</w:t>
      </w:r>
      <w:r w:rsidR="00E5416D">
        <w:rPr>
          <w:b/>
          <w:bCs/>
        </w:rPr>
        <w:t>89</w:t>
      </w:r>
      <w:r w:rsidRPr="00167659">
        <w:rPr>
          <w:b/>
          <w:bCs/>
        </w:rPr>
        <w:t>/</w:t>
      </w:r>
      <w:r w:rsidR="00FE5DAC" w:rsidRPr="00167659">
        <w:rPr>
          <w:b/>
          <w:bCs/>
        </w:rPr>
        <w:t>20</w:t>
      </w:r>
      <w:r w:rsidR="00FE5DAC" w:rsidRPr="00914879">
        <w:rPr>
          <w:b/>
          <w:bCs/>
        </w:rPr>
        <w:t>25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B06F3B2" w14:textId="77777777" w:rsidR="00167659" w:rsidRPr="00BC7CA6" w:rsidRDefault="00167659" w:rsidP="00167659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BC7CA6">
        <w:rPr>
          <w:b/>
          <w:sz w:val="22"/>
          <w:u w:val="single"/>
        </w:rPr>
        <w:t xml:space="preserve">Zadanie nr 1: </w:t>
      </w:r>
    </w:p>
    <w:p w14:paraId="66024868" w14:textId="13D2B3D6" w:rsidR="00173A3B" w:rsidRPr="00BC7CA6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BC7CA6">
        <w:rPr>
          <w:bCs/>
          <w:sz w:val="22"/>
        </w:rPr>
        <w:t>Wartość netto za wykonanie całości przedmiotu zamówienia wynosi: ………………… zł</w:t>
      </w:r>
    </w:p>
    <w:p w14:paraId="1E79E39F" w14:textId="41937682" w:rsidR="00A7458F" w:rsidRPr="00BC7CA6" w:rsidRDefault="00A7458F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BC7CA6">
        <w:rPr>
          <w:bCs/>
          <w:sz w:val="22"/>
        </w:rPr>
        <w:t>…. % VAT: ……………… zł</w:t>
      </w:r>
    </w:p>
    <w:p w14:paraId="00A0A051" w14:textId="2251055B" w:rsidR="00173A3B" w:rsidRPr="00BC7CA6" w:rsidRDefault="00173A3B" w:rsidP="00173A3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BC7CA6">
        <w:rPr>
          <w:b/>
          <w:sz w:val="22"/>
        </w:rPr>
        <w:t>Wartość brutto za wykonanie całości przedmiotu zamówienia wynosi: …………</w:t>
      </w:r>
      <w:r w:rsidR="006E74B6" w:rsidRPr="00BC7CA6">
        <w:rPr>
          <w:b/>
          <w:sz w:val="22"/>
        </w:rPr>
        <w:t>……</w:t>
      </w:r>
      <w:r w:rsidRPr="00BC7CA6">
        <w:rPr>
          <w:b/>
          <w:sz w:val="22"/>
        </w:rPr>
        <w:t>. zł</w:t>
      </w:r>
    </w:p>
    <w:p w14:paraId="2D32F16F" w14:textId="77777777" w:rsidR="00173A3B" w:rsidRPr="00BC7CA6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BC7CA6">
        <w:rPr>
          <w:bCs/>
          <w:sz w:val="22"/>
        </w:rPr>
        <w:t>(słownie: ………………………………………………………………………………… zł)</w:t>
      </w:r>
    </w:p>
    <w:p w14:paraId="1664F709" w14:textId="07D8CD77" w:rsidR="00173A3B" w:rsidRPr="00BC7CA6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BC7CA6">
        <w:rPr>
          <w:bCs/>
          <w:sz w:val="22"/>
        </w:rPr>
        <w:t>Wyliczona zgodnie z tabelą formularza asortymentowo – cenowego</w:t>
      </w:r>
    </w:p>
    <w:p w14:paraId="3A65CCBB" w14:textId="420E2EF5" w:rsidR="00173A3B" w:rsidRPr="00BC7CA6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BC7CA6">
        <w:rPr>
          <w:bCs/>
          <w:sz w:val="22"/>
        </w:rPr>
        <w:t xml:space="preserve">Termin wykonania umowy: </w:t>
      </w:r>
      <w:r w:rsidR="00E5416D" w:rsidRPr="00BC7CA6">
        <w:rPr>
          <w:bCs/>
          <w:sz w:val="22"/>
        </w:rPr>
        <w:t>24</w:t>
      </w:r>
      <w:r w:rsidRPr="00BC7CA6">
        <w:rPr>
          <w:bCs/>
          <w:sz w:val="22"/>
        </w:rPr>
        <w:t xml:space="preserve"> miesi</w:t>
      </w:r>
      <w:r w:rsidR="00E5416D" w:rsidRPr="00BC7CA6">
        <w:rPr>
          <w:bCs/>
          <w:sz w:val="22"/>
        </w:rPr>
        <w:t>ące</w:t>
      </w:r>
      <w:r w:rsidRPr="00BC7CA6">
        <w:rPr>
          <w:bCs/>
          <w:sz w:val="22"/>
        </w:rPr>
        <w:t xml:space="preserve"> od daty zawarcia umowy</w:t>
      </w:r>
    </w:p>
    <w:p w14:paraId="6E6BE375" w14:textId="77777777" w:rsidR="00173A3B" w:rsidRPr="00BC7CA6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BC7CA6">
        <w:rPr>
          <w:bCs/>
          <w:sz w:val="22"/>
        </w:rPr>
        <w:t>Warunki płatności: 60 dni</w:t>
      </w:r>
    </w:p>
    <w:p w14:paraId="3C01E69B" w14:textId="1DB8774B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BC7CA6">
        <w:rPr>
          <w:bCs/>
          <w:sz w:val="22"/>
          <w:szCs w:val="22"/>
        </w:rPr>
        <w:t xml:space="preserve">Realizacja dostaw: </w:t>
      </w:r>
      <w:bookmarkStart w:id="3" w:name="_Hlk140644348"/>
      <w:r w:rsidRPr="00BC7CA6">
        <w:rPr>
          <w:bCs/>
          <w:sz w:val="22"/>
          <w:szCs w:val="22"/>
        </w:rPr>
        <w:t xml:space="preserve">w ciągu </w:t>
      </w:r>
      <w:r w:rsidR="00BF6D85" w:rsidRPr="00BC7CA6">
        <w:rPr>
          <w:bCs/>
          <w:sz w:val="22"/>
          <w:szCs w:val="22"/>
        </w:rPr>
        <w:t>48</w:t>
      </w:r>
      <w:r w:rsidRPr="00BC7CA6">
        <w:rPr>
          <w:bCs/>
          <w:sz w:val="22"/>
          <w:szCs w:val="22"/>
        </w:rPr>
        <w:t xml:space="preserve"> h od momentu złożenia pisemnego zamówienia drogą elektroniczną</w:t>
      </w:r>
      <w:r w:rsidRPr="00173A3B">
        <w:rPr>
          <w:bCs/>
          <w:sz w:val="22"/>
          <w:szCs w:val="22"/>
        </w:rPr>
        <w:t xml:space="preserve"> </w:t>
      </w:r>
    </w:p>
    <w:bookmarkEnd w:id="2"/>
    <w:bookmarkEnd w:id="3"/>
    <w:p w14:paraId="6368159C" w14:textId="77777777" w:rsidR="00167659" w:rsidRDefault="00167659" w:rsidP="0016765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D35AB3C" w14:textId="53C3C7B8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2: </w:t>
      </w:r>
    </w:p>
    <w:p w14:paraId="7EF6E58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0D13A5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5B93AE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3E16B64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85C426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66D07A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2FCB19B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DA53920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6F72018" w14:textId="77777777" w:rsidR="0065565E" w:rsidRDefault="0065565E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78767DE" w14:textId="60FF72BE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3: </w:t>
      </w:r>
    </w:p>
    <w:p w14:paraId="00A888E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C98531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AB979E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8861CE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C0EEA0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13343BC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5E4F35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4B57379A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95C38DA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ED09AFA" w14:textId="28E7CEB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4: </w:t>
      </w:r>
    </w:p>
    <w:p w14:paraId="53D65F5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2150DA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CBAD46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674625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9ED906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9C98F5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48DDBB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1330221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557118C8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FF344D9" w14:textId="122A35E2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5: </w:t>
      </w:r>
    </w:p>
    <w:p w14:paraId="12A517A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289498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7D643B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1F0998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63D8B0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20C83D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52A7AD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39B7F124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35AB1A71" w14:textId="77777777" w:rsidR="0065565E" w:rsidRDefault="0065565E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861E515" w14:textId="566CEBDA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6: </w:t>
      </w:r>
    </w:p>
    <w:p w14:paraId="5E9E497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976522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B3A3A7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3E0FB9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91F761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703163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C783A7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4B678BB8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5AA02DAB" w14:textId="77777777" w:rsidR="00C80827" w:rsidRDefault="00C80827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AB7DF2B" w14:textId="5D000F8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7: </w:t>
      </w:r>
    </w:p>
    <w:p w14:paraId="1AF9287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392781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5168EF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D771D1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DA44EF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375BEA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6721038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78916EF1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701540B0" w14:textId="77777777" w:rsidR="00C80827" w:rsidRDefault="00C80827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660EC6F" w14:textId="384C5EEC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8: </w:t>
      </w:r>
    </w:p>
    <w:p w14:paraId="2F5B4D3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CAE309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18AE32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68382D6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4E3275A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0D93C9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28F68FC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5F58E3F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5BFD08A9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38FAEDC" w14:textId="0315BE52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9: </w:t>
      </w:r>
    </w:p>
    <w:p w14:paraId="6A34112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A81E55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1448505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353DE3C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257430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8B303D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6A70D9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1C16CCA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4DD3031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3D70CDA" w14:textId="7FBC098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10: </w:t>
      </w:r>
    </w:p>
    <w:p w14:paraId="6C14A79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F6D2B2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A1C9FE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72E3D3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53EEABC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6412B3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D22C33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9A86C67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43704CB0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8EE55C0" w14:textId="32CF41F2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11: </w:t>
      </w:r>
    </w:p>
    <w:p w14:paraId="0A5C759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817658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49F308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A14A8B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59A5FB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E57798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CDEF04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FB50719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87A242A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2CB4E6" w14:textId="7F88E66B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12: </w:t>
      </w:r>
    </w:p>
    <w:p w14:paraId="6C249C7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392806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3655CCA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4993AE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55764D2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67B57D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4E6B30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16F8D35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16AAF2B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6EF80AD" w14:textId="7753DBA6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13: </w:t>
      </w:r>
    </w:p>
    <w:p w14:paraId="5D28602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0FDF3B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97B7FC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1E10C0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196EDC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762D2D6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E34C70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9C33687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57AA20C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9898022" w14:textId="7E61489B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14: </w:t>
      </w:r>
    </w:p>
    <w:p w14:paraId="7B05513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609CC6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10F262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3DBDA51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F72E92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66649F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D2F69C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EFAFA13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BA2F672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EED1F57" w14:textId="5292873A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15: </w:t>
      </w:r>
    </w:p>
    <w:p w14:paraId="59D81E3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30B835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BB9666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29A958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4F67055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E44449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C07AC2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2D64D59F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1D6AA90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1536D6D" w14:textId="4E66AFE3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>Zadanie nr</w:t>
      </w:r>
      <w:r w:rsidR="00F918FB" w:rsidRPr="00F918FB">
        <w:rPr>
          <w:b/>
          <w:sz w:val="22"/>
          <w:u w:val="single"/>
        </w:rPr>
        <w:t xml:space="preserve"> </w:t>
      </w:r>
      <w:r w:rsidRPr="00F918FB">
        <w:rPr>
          <w:b/>
          <w:sz w:val="22"/>
          <w:u w:val="single"/>
        </w:rPr>
        <w:t xml:space="preserve">16: </w:t>
      </w:r>
    </w:p>
    <w:p w14:paraId="1899BF2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D46D26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102526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511ECCA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59DB06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2D8467C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B8D543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7E5B567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3047823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2C1E31B" w14:textId="099D5533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17: </w:t>
      </w:r>
    </w:p>
    <w:p w14:paraId="33322E0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71D2E6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58A913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FF1DCB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CAD74B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756312E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4D8146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2092DAEE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6790526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DA5FAEA" w14:textId="3524377B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18: </w:t>
      </w:r>
    </w:p>
    <w:p w14:paraId="2397B86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0E8B0A2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710A0B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23F1F7E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14BF281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471BA6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A09805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5B765B4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2C947DF5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7B0DDF8" w14:textId="54767BB8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19: </w:t>
      </w:r>
    </w:p>
    <w:p w14:paraId="3740554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3A13502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11F6516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319D3AC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77E4A8C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1A2BB4E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9C70CC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443185A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509F8469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C81F77" w14:textId="2EA9B3D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bookmarkStart w:id="4" w:name="_Hlk203372816"/>
      <w:r w:rsidRPr="00F918FB">
        <w:rPr>
          <w:b/>
          <w:sz w:val="22"/>
          <w:u w:val="single"/>
        </w:rPr>
        <w:t xml:space="preserve">Zadanie nr 20: </w:t>
      </w:r>
    </w:p>
    <w:p w14:paraId="7C6BEB7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335799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58680C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540733D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35CF8B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10BDE85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6085ED2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CE7AB77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3F6585BB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4"/>
    <w:p w14:paraId="798CC7BE" w14:textId="1D09DC2F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90724E9" w14:textId="40565322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21: </w:t>
      </w:r>
    </w:p>
    <w:p w14:paraId="621FC65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8093E0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159CF8B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1FD850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5E5388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5B59A5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2EE972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62A938E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6FE1CDB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AC0184B" w14:textId="4E05C083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22: </w:t>
      </w:r>
    </w:p>
    <w:p w14:paraId="4670C00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E838AA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76B3F2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8617E4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4F36207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A894C5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042021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F570272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FCFD240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DB74AF0" w14:textId="1E4D34ED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23: </w:t>
      </w:r>
    </w:p>
    <w:p w14:paraId="0BC2C1D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9940B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F8E2EB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CA33AE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D16DB7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0EE95F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BFBD28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6C7C4C2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38549E8E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2F42D2F" w14:textId="733CC1E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24: </w:t>
      </w:r>
    </w:p>
    <w:p w14:paraId="3C7629A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C29EE9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FB33D2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6A3CAA6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462DB1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4F7C8DE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85C8A6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136165E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70CE21A1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F18ED4C" w14:textId="494BE94A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25: </w:t>
      </w:r>
    </w:p>
    <w:p w14:paraId="0A54648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2A1B32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06217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E30A9F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BF550F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7D2F93F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254BE66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BD2296C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lastRenderedPageBreak/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5A8A5FC9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041852B" w14:textId="0124CB11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26: </w:t>
      </w:r>
    </w:p>
    <w:p w14:paraId="6C9E687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41A464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F0781C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6E0AF45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54D15F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9503C2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621AB4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4B53C62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4A95FBF3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B8EFBA7" w14:textId="4E9A143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27: </w:t>
      </w:r>
    </w:p>
    <w:p w14:paraId="3759238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1B448E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C5DD0D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2621729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C35E45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A84F2F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96A754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542111EF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614C741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806C04D" w14:textId="416173E6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28: </w:t>
      </w:r>
    </w:p>
    <w:p w14:paraId="060C0B8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7235E2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2DF369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83EECF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7115A7F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6D92EE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4E855A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502B3220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5B52F783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A80B6E" w14:textId="386A87CC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29: </w:t>
      </w:r>
    </w:p>
    <w:p w14:paraId="13CB62B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C97B61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3316A7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9CF516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1725F9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BC9096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2A7B8CF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0DAB411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62DD9B2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C1ADEF9" w14:textId="3CC059F0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30: </w:t>
      </w:r>
    </w:p>
    <w:p w14:paraId="3DE8CD9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72449F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3635507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365D65C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816A77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82332B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95E1A1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A1C6669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lastRenderedPageBreak/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7E91937F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E0BE36E" w14:textId="67653F41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31: </w:t>
      </w:r>
    </w:p>
    <w:p w14:paraId="2920DC1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CA80BD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5DAF46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3BDEB70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A1FAC4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C2116D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C769B1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D28786D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44A0DAEB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98706C0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2387F66" w14:textId="38DB590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32: </w:t>
      </w:r>
    </w:p>
    <w:p w14:paraId="3C7C3D4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0547A2B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83AED4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7AC79C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EC7C23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4072C7C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E6699D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128E60A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413AEB0F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1F454F6" w14:textId="4403C4C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33: </w:t>
      </w:r>
    </w:p>
    <w:p w14:paraId="256C4A4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669F7E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A594E8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F25C46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6EC112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95A394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6553BF7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58E5294C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4462229F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FA219C8" w14:textId="16F9C85A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34: </w:t>
      </w:r>
    </w:p>
    <w:p w14:paraId="68C3ECA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3F5B1BE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5499D0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41A971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5B2272D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39C921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89E9E4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382BF785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09C37359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787F09A" w14:textId="4664A324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35: </w:t>
      </w:r>
    </w:p>
    <w:p w14:paraId="0525F78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C949BC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C28F69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A87C0E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500993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30396E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BC0B1F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lastRenderedPageBreak/>
        <w:t>Warunki płatności: 60 dni</w:t>
      </w:r>
    </w:p>
    <w:p w14:paraId="4A777A30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3D6693A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DD36B48" w14:textId="3D8D9833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36: </w:t>
      </w:r>
    </w:p>
    <w:p w14:paraId="52C75C6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530E4E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FCAA46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C11AA2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CB996E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26DFC62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1C0DD7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EFE0E22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4370DC6F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C14B623" w14:textId="01DF18B4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37: </w:t>
      </w:r>
    </w:p>
    <w:p w14:paraId="419C663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809E51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1EA62AB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67C0E73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E73598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A3DCE5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021615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B9FB42C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8CFE1F6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6C36B75" w14:textId="27032B4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38: </w:t>
      </w:r>
    </w:p>
    <w:p w14:paraId="71FE5EF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68D228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F73AE1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3E9FED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42E28C8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83695C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11DA32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5907F1AB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0CF0E4E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FA14247" w14:textId="2A7C7724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39: </w:t>
      </w:r>
    </w:p>
    <w:p w14:paraId="287869B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E7BAB9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972256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B11DC0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4733AD5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248D116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2E0BA5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2595800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0891BAEA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3F36EC2" w14:textId="4689B60C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40: </w:t>
      </w:r>
    </w:p>
    <w:p w14:paraId="2CECB15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0F5B23A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367486F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2F6B0A9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881768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9AC092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7E90D2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lastRenderedPageBreak/>
        <w:t>Warunki płatności: 60 dni</w:t>
      </w:r>
    </w:p>
    <w:p w14:paraId="02A9F958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4DCF6196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557569" w14:textId="41BE28EB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41: </w:t>
      </w:r>
    </w:p>
    <w:p w14:paraId="2385F30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4C8D14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712303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5FD0A57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269A1B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96F077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37E030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445D545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0035048E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E3FC56" w14:textId="6876F7A3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42: </w:t>
      </w:r>
    </w:p>
    <w:p w14:paraId="20543BF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A8D72E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F7F0C7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80F3D8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BB8325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4702CB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E6F4A2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E7CC1CA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77306FA7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071B88" w14:textId="5FFB828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43: </w:t>
      </w:r>
    </w:p>
    <w:p w14:paraId="26B7F8C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AD022B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1DCFBAD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53EA79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FB0002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E02D02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CF7546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2B70C413" w14:textId="7C896AC6" w:rsidR="00C80827" w:rsidRDefault="00C80827" w:rsidP="00F918F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DDF3B85" w14:textId="77777777" w:rsidR="00F918FB" w:rsidRPr="00F918FB" w:rsidRDefault="00F918FB" w:rsidP="00F918F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ECBB323" w14:textId="7207AC7A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44: </w:t>
      </w:r>
    </w:p>
    <w:p w14:paraId="77A418B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D55C80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EE7856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62F526D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71E0EEC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D36651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AD056B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759B1832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0B79CDB2" w14:textId="77777777" w:rsidR="00C80827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01EDB34" w14:textId="1C42BDD3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45: </w:t>
      </w:r>
    </w:p>
    <w:p w14:paraId="5ACC2C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65D84AE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35BDEE1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526392F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510ADB4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288C590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2B3FB6D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lastRenderedPageBreak/>
        <w:t>Warunki płatności: 60 dni</w:t>
      </w:r>
    </w:p>
    <w:p w14:paraId="4655F50D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0EA5994E" w14:textId="77777777" w:rsidR="00C80827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778FBF4" w14:textId="7E9A5A92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46: </w:t>
      </w:r>
    </w:p>
    <w:p w14:paraId="0766913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04DEA39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C365D7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CACDCB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E9B8EA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0BD5FF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C1817E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435A7640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7E5776D5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91A0E2" w14:textId="38B5405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47: </w:t>
      </w:r>
    </w:p>
    <w:p w14:paraId="27D5B74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CE4C2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F0AC4C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5B2B9B3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2EDC11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614F60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D2F5B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2CDA4D2F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6884553" w14:textId="77777777" w:rsidR="00C80827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C735D19" w14:textId="69D8E69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48: </w:t>
      </w:r>
    </w:p>
    <w:p w14:paraId="10C740B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70B05B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CE66D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F07BB6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6AC83E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34D24F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18ED3D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F62CCD6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1277690" w14:textId="77777777" w:rsidR="00C80827" w:rsidRPr="00F918FB" w:rsidRDefault="00C80827" w:rsidP="00F918FB">
      <w:pPr>
        <w:spacing w:after="120" w:line="276" w:lineRule="auto"/>
        <w:contextualSpacing/>
        <w:jc w:val="both"/>
        <w:rPr>
          <w:b/>
          <w:sz w:val="22"/>
          <w:szCs w:val="22"/>
        </w:rPr>
      </w:pPr>
    </w:p>
    <w:p w14:paraId="41136F59" w14:textId="096F3B5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49: </w:t>
      </w:r>
    </w:p>
    <w:p w14:paraId="21A3752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6D278D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372ACD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15E958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49BC79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745D53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D12462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11A6F8B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07A88EF" w14:textId="77777777" w:rsidR="00C80827" w:rsidRPr="00173A3B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B448AF2" w14:textId="73842505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bookmarkStart w:id="5" w:name="_Hlk203373031"/>
      <w:r w:rsidRPr="00F918FB">
        <w:rPr>
          <w:b/>
          <w:sz w:val="22"/>
          <w:u w:val="single"/>
        </w:rPr>
        <w:t xml:space="preserve">Zadanie nr 50: </w:t>
      </w:r>
    </w:p>
    <w:p w14:paraId="5F930F9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7C953F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1A620B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D41CFF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0D5101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78D689B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96DD8A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lastRenderedPageBreak/>
        <w:t>Warunki płatności: 60 dni</w:t>
      </w:r>
    </w:p>
    <w:p w14:paraId="661DF1F5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bookmarkEnd w:id="5"/>
    <w:p w14:paraId="54E0D288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0B8053" w14:textId="0897465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51: </w:t>
      </w:r>
    </w:p>
    <w:p w14:paraId="6846B8F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C33644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A9BC61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250C7FA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B8B300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5BEFD2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B035F7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B725A4E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36258945" w14:textId="77777777" w:rsidR="00C80827" w:rsidRPr="00173A3B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E7362B6" w14:textId="2DE92C47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52: </w:t>
      </w:r>
    </w:p>
    <w:p w14:paraId="1B9E9C7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EE430A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32A765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F09D58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7503B5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2C0126B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335FC9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928E23D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70D466AD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B5F8257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D38341C" w14:textId="2512EF7B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53: </w:t>
      </w:r>
    </w:p>
    <w:p w14:paraId="4033DD6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0C294D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3D4A15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6F3E915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4E5BD2A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3AC8B1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D5FA21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58DAAF9D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5329589" w14:textId="77777777" w:rsidR="00C80827" w:rsidRDefault="00C80827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4F22566" w14:textId="77777777" w:rsidR="00F918FB" w:rsidRDefault="00F918FB" w:rsidP="00F918FB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27A0857" w14:textId="6C2A8AD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54: </w:t>
      </w:r>
    </w:p>
    <w:p w14:paraId="7E9ED67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E96331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5332416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A03328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77B559E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346C0F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4C66B49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B2B5A1B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300853B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34DE3CE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1D9F78" w14:textId="10C07444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55: </w:t>
      </w:r>
    </w:p>
    <w:p w14:paraId="067B832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B6350B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3C1CB61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3481F42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8817D8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1AB95E5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464EF5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3F3FD917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4F2CF48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E24A745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C9A7552" w14:textId="42314FA0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56: </w:t>
      </w:r>
    </w:p>
    <w:p w14:paraId="0C939FF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66D4E2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A5D070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5DE4CE2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DC6546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2CA1259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D2C362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4271CC9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07FED753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0B6685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8C895CC" w14:textId="445DF25C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57: </w:t>
      </w:r>
    </w:p>
    <w:p w14:paraId="4227A9C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06A9C62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3A23DE9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D1E726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4180B2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97084F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CA9377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42C0C9BC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E6E88B7" w14:textId="77777777" w:rsidR="00F918FB" w:rsidRPr="00F918FB" w:rsidRDefault="00F918FB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</w:p>
    <w:p w14:paraId="63279EF1" w14:textId="28916F7B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58: </w:t>
      </w:r>
    </w:p>
    <w:p w14:paraId="0209767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0138BA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8E245C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2B9B397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7CF9163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7AD764A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343E090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4AEC4234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6CAB763D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AE845CD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8CAAD81" w14:textId="070BD297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59: </w:t>
      </w:r>
    </w:p>
    <w:p w14:paraId="726F136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A47D8E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1587C8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5AADBE0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5660DA5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5CA5A28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959349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4E426D80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1766AB8F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3ED30A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9AA85F" w14:textId="4C4144BD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lastRenderedPageBreak/>
        <w:t xml:space="preserve">Zadanie nr 60: </w:t>
      </w:r>
    </w:p>
    <w:p w14:paraId="273A2339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C660BF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71E5B66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149480B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019BAF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1626D6E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6B0EF35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379B57BB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 </w:t>
      </w:r>
    </w:p>
    <w:p w14:paraId="2069B781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1C3A5A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A218CB7" w14:textId="7C4092B2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61: </w:t>
      </w:r>
    </w:p>
    <w:p w14:paraId="542032B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246F92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27D09F5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097C939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0B378F7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D872F6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6336414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91BB9D0" w14:textId="2C933A4B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3631AA1C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6281386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448C2B4" w14:textId="0F67CEF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62: </w:t>
      </w:r>
    </w:p>
    <w:p w14:paraId="06625FF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070841C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2D027D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6696287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99A6B1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240C1F3D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01729A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C012503" w14:textId="13A49706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799DC1CC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4FB017F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07C587" w14:textId="02A3B6E7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63: </w:t>
      </w:r>
    </w:p>
    <w:p w14:paraId="7F31798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280FED5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0610DD2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FFFE92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7A0061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4116451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E649D8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0928EC8E" w14:textId="44FC23A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2B58849F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EB553D" w14:textId="77777777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</w:p>
    <w:p w14:paraId="5DAC80A0" w14:textId="3C9B659C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64: </w:t>
      </w:r>
    </w:p>
    <w:p w14:paraId="3DCF699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5913CE0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7D3D78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4FF5E7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13D78C3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4F2BE2E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lastRenderedPageBreak/>
        <w:t>Termin wykonania umowy: 24 miesiące od daty zawarcia umowy</w:t>
      </w:r>
    </w:p>
    <w:p w14:paraId="61AD144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21D74292" w14:textId="47EFEFDD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00E0A4A1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5BDB05E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461B553" w14:textId="3136B4BF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65: </w:t>
      </w:r>
    </w:p>
    <w:p w14:paraId="1376247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3661D7F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2A7572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8C6678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7E7D838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02B865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10CDAFB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2023E0C8" w14:textId="3DDADFD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2C53F019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83BACD2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AC0CBD8" w14:textId="77CAB925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66: </w:t>
      </w:r>
    </w:p>
    <w:p w14:paraId="7158E9B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7B0C1AC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1A6C2EC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434AF363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2D68032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0A4E592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7ABFAA9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4E4A2347" w14:textId="25FFAF15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7207C2E4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033423C" w14:textId="77777777" w:rsidR="00C80827" w:rsidRDefault="00C80827" w:rsidP="00F918F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E1195EA" w14:textId="5208A1C7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67: </w:t>
      </w:r>
    </w:p>
    <w:p w14:paraId="13B1178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0BE0C15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48659632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7C3FDE7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3946876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1C60E6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6227868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1D985028" w14:textId="4D04AD1B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19FB5518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0495F5" w14:textId="45514838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68: </w:t>
      </w:r>
    </w:p>
    <w:p w14:paraId="14F9B28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4A425BFA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6ECF607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t>Wartość brutto za wykonanie całości przedmiotu zamówienia wynosi: ………………. zł</w:t>
      </w:r>
    </w:p>
    <w:p w14:paraId="24B546A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5963FA7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6B8B7400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5FEE119E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3E2FFCDE" w14:textId="4B26D0B6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4251AFB8" w14:textId="77777777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807830" w14:textId="4CC8C399" w:rsidR="00C80827" w:rsidRPr="00F918FB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  <w:u w:val="single"/>
        </w:rPr>
      </w:pPr>
      <w:r w:rsidRPr="00F918FB">
        <w:rPr>
          <w:b/>
          <w:sz w:val="22"/>
          <w:u w:val="single"/>
        </w:rPr>
        <w:t xml:space="preserve">Zadanie nr 69: </w:t>
      </w:r>
    </w:p>
    <w:p w14:paraId="0F8FB1F7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Wartość netto za wykonanie całości przedmiotu zamówienia wynosi: ………………… zł</w:t>
      </w:r>
    </w:p>
    <w:p w14:paraId="16AB131F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…. % VAT: ……………… zł</w:t>
      </w:r>
    </w:p>
    <w:p w14:paraId="3C093D31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C80827">
        <w:rPr>
          <w:b/>
          <w:sz w:val="22"/>
        </w:rPr>
        <w:lastRenderedPageBreak/>
        <w:t>Wartość brutto za wykonanie całości przedmiotu zamówienia wynosi: ………………. zł</w:t>
      </w:r>
    </w:p>
    <w:p w14:paraId="497D4BBB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(słownie: ………………………………………………………………………………… zł)</w:t>
      </w:r>
    </w:p>
    <w:p w14:paraId="66CF10FC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Wyliczona zgodnie z tabelą formularza asortymentowo – cenowego</w:t>
      </w:r>
    </w:p>
    <w:p w14:paraId="30CB7B66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Termin wykonania umowy: 24 miesiące od daty zawarcia umowy</w:t>
      </w:r>
    </w:p>
    <w:p w14:paraId="0949C875" w14:textId="77777777" w:rsidR="00C80827" w:rsidRP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C80827">
        <w:rPr>
          <w:bCs/>
          <w:sz w:val="22"/>
        </w:rPr>
        <w:t>Warunki płatności: 60 dni</w:t>
      </w:r>
    </w:p>
    <w:p w14:paraId="678A6CE5" w14:textId="6E9BE028" w:rsidR="00C80827" w:rsidRDefault="00C80827" w:rsidP="00C8082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C80827">
        <w:rPr>
          <w:bCs/>
          <w:sz w:val="22"/>
          <w:szCs w:val="22"/>
        </w:rPr>
        <w:t>Realizacja dostaw: w ciągu 48 h od momentu</w:t>
      </w:r>
      <w:r w:rsidRPr="00173A3B">
        <w:rPr>
          <w:bCs/>
          <w:sz w:val="22"/>
          <w:szCs w:val="22"/>
        </w:rPr>
        <w:t xml:space="preserve"> złożenia pisemnego zamówienia drogą elektroniczną</w:t>
      </w:r>
    </w:p>
    <w:p w14:paraId="405604FF" w14:textId="77777777" w:rsidR="00C80827" w:rsidRDefault="00C80827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1E509DB" w14:textId="77777777" w:rsidR="00C80827" w:rsidRDefault="00C80827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C161F52" w14:textId="3F0A86E0" w:rsidR="00167659" w:rsidRPr="00071FE3" w:rsidRDefault="00167659" w:rsidP="0016765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 xml:space="preserve">UWAGA: Wykonawca może usunąć </w:t>
      </w:r>
      <w:r w:rsidR="00E5416D" w:rsidRPr="00071FE3">
        <w:rPr>
          <w:bCs/>
          <w:sz w:val="22"/>
          <w:u w:val="single"/>
        </w:rPr>
        <w:t>zadania,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p w14:paraId="14187F0E" w14:textId="57BC83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0471D9F" w14:textId="77777777" w:rsidR="003F0C7A" w:rsidRPr="0013114B" w:rsidRDefault="003F0C7A" w:rsidP="003F0C7A">
      <w:pPr>
        <w:ind w:left="644"/>
      </w:pPr>
    </w:p>
    <w:p w14:paraId="43712E27" w14:textId="77777777" w:rsidR="000506A6" w:rsidRPr="000506A6" w:rsidRDefault="000506A6" w:rsidP="000506A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8045E57" w14:textId="77777777" w:rsidR="000506A6" w:rsidRPr="000506A6" w:rsidRDefault="000506A6" w:rsidP="000506A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1C7A1B74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 xml:space="preserve">. Dz. U. z </w:t>
      </w:r>
      <w:r w:rsidR="00C80827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0BFD5F12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 xml:space="preserve">. Dz. U. z </w:t>
      </w:r>
      <w:r w:rsidR="00C80827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106), wobec czego </w:t>
      </w:r>
      <w:r w:rsidRPr="0013114B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lastRenderedPageBreak/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1E3BE" w14:textId="77777777" w:rsidR="00B44382" w:rsidRDefault="00B44382">
      <w:r>
        <w:separator/>
      </w:r>
    </w:p>
  </w:endnote>
  <w:endnote w:type="continuationSeparator" w:id="0">
    <w:p w14:paraId="2FDD3F82" w14:textId="77777777" w:rsidR="00B44382" w:rsidRDefault="00B4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A1346" w14:textId="77777777" w:rsidR="00B44382" w:rsidRDefault="00B44382">
      <w:r>
        <w:separator/>
      </w:r>
    </w:p>
  </w:footnote>
  <w:footnote w:type="continuationSeparator" w:id="0">
    <w:p w14:paraId="77849090" w14:textId="77777777" w:rsidR="00B44382" w:rsidRDefault="00B44382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34616FF8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E5416D">
      <w:rPr>
        <w:sz w:val="24"/>
        <w:szCs w:val="24"/>
      </w:rPr>
      <w:t>89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124BB"/>
    <w:rsid w:val="0002356C"/>
    <w:rsid w:val="00024A75"/>
    <w:rsid w:val="00031880"/>
    <w:rsid w:val="000329D8"/>
    <w:rsid w:val="00032C4B"/>
    <w:rsid w:val="000428A1"/>
    <w:rsid w:val="000431B5"/>
    <w:rsid w:val="000506A6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4F9C"/>
    <w:rsid w:val="001152A1"/>
    <w:rsid w:val="001158D0"/>
    <w:rsid w:val="0013114B"/>
    <w:rsid w:val="001313BE"/>
    <w:rsid w:val="00166FFA"/>
    <w:rsid w:val="00167659"/>
    <w:rsid w:val="00167D44"/>
    <w:rsid w:val="00173A3B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2F4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A7E22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5F340F"/>
    <w:rsid w:val="00610DFA"/>
    <w:rsid w:val="00613B5E"/>
    <w:rsid w:val="00615D16"/>
    <w:rsid w:val="0062310C"/>
    <w:rsid w:val="00624BB4"/>
    <w:rsid w:val="00630128"/>
    <w:rsid w:val="00635330"/>
    <w:rsid w:val="00635779"/>
    <w:rsid w:val="00636A62"/>
    <w:rsid w:val="00642FBF"/>
    <w:rsid w:val="00643346"/>
    <w:rsid w:val="0064536A"/>
    <w:rsid w:val="00652203"/>
    <w:rsid w:val="00654617"/>
    <w:rsid w:val="0065565E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4B6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4879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56F4A"/>
    <w:rsid w:val="00A63293"/>
    <w:rsid w:val="00A65AA3"/>
    <w:rsid w:val="00A66FC4"/>
    <w:rsid w:val="00A72A14"/>
    <w:rsid w:val="00A73BB7"/>
    <w:rsid w:val="00A73F67"/>
    <w:rsid w:val="00A7458F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AF4190"/>
    <w:rsid w:val="00B0079C"/>
    <w:rsid w:val="00B021B5"/>
    <w:rsid w:val="00B10D7B"/>
    <w:rsid w:val="00B11002"/>
    <w:rsid w:val="00B12150"/>
    <w:rsid w:val="00B15217"/>
    <w:rsid w:val="00B16A3D"/>
    <w:rsid w:val="00B32E5C"/>
    <w:rsid w:val="00B330F8"/>
    <w:rsid w:val="00B33162"/>
    <w:rsid w:val="00B34EF5"/>
    <w:rsid w:val="00B44382"/>
    <w:rsid w:val="00B61726"/>
    <w:rsid w:val="00B62CFA"/>
    <w:rsid w:val="00B6599D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69EA"/>
    <w:rsid w:val="00BB7783"/>
    <w:rsid w:val="00BB7D7F"/>
    <w:rsid w:val="00BC1AC5"/>
    <w:rsid w:val="00BC53BF"/>
    <w:rsid w:val="00BC7075"/>
    <w:rsid w:val="00BC7593"/>
    <w:rsid w:val="00BC7CA6"/>
    <w:rsid w:val="00BD3724"/>
    <w:rsid w:val="00BD4548"/>
    <w:rsid w:val="00BD5512"/>
    <w:rsid w:val="00BE2585"/>
    <w:rsid w:val="00BE2ED1"/>
    <w:rsid w:val="00BE4C36"/>
    <w:rsid w:val="00BF6417"/>
    <w:rsid w:val="00BF6D85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0827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1093"/>
    <w:rsid w:val="00D93AAB"/>
    <w:rsid w:val="00D94A50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1DBB"/>
    <w:rsid w:val="00E5416D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735E1"/>
    <w:rsid w:val="00F82A7F"/>
    <w:rsid w:val="00F917CC"/>
    <w:rsid w:val="00F918FB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134</TotalTime>
  <Pages>18</Pages>
  <Words>5371</Words>
  <Characters>32228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EN</dc:creator>
  <cp:keywords/>
  <dc:description/>
  <cp:lastModifiedBy>Monika Ćwiertka</cp:lastModifiedBy>
  <cp:revision>27</cp:revision>
  <cp:lastPrinted>2025-07-23T09:37:00Z</cp:lastPrinted>
  <dcterms:created xsi:type="dcterms:W3CDTF">2024-04-16T16:49:00Z</dcterms:created>
  <dcterms:modified xsi:type="dcterms:W3CDTF">2025-07-23T09:38:00Z</dcterms:modified>
</cp:coreProperties>
</file>