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B9069" w14:textId="444B7699" w:rsidR="00025386" w:rsidRPr="00F122F1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122F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122F1">
        <w:rPr>
          <w:rFonts w:ascii="Arial Narrow" w:hAnsi="Arial Narrow" w:cs="Arial"/>
          <w:bCs/>
          <w:i w:val="0"/>
          <w:szCs w:val="24"/>
        </w:rPr>
        <w:t>3</w:t>
      </w:r>
      <w:r w:rsidR="007666D6" w:rsidRPr="00F122F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F122F1" w14:paraId="480ABB20" w14:textId="77777777" w:rsidTr="00467CA2">
        <w:tc>
          <w:tcPr>
            <w:tcW w:w="2800" w:type="dxa"/>
          </w:tcPr>
          <w:p w14:paraId="249FEED4" w14:textId="77777777" w:rsidR="00D520D3" w:rsidRPr="00F122F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122F1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F122F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699F6F6" w14:textId="77777777" w:rsidR="00D520D3" w:rsidRPr="00F122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A3FAD4" w14:textId="77777777" w:rsidR="00D520D3" w:rsidRPr="00F122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DA9172" w14:textId="77777777" w:rsidR="00D520D3" w:rsidRPr="00F122F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122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122F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122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F122F1" w14:paraId="13B006A3" w14:textId="77777777" w:rsidTr="00467CA2">
        <w:tc>
          <w:tcPr>
            <w:tcW w:w="2800" w:type="dxa"/>
          </w:tcPr>
          <w:p w14:paraId="5EB98600" w14:textId="77777777" w:rsidR="00D520D3" w:rsidRPr="00F122F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122F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E56A3DE" w14:textId="77777777" w:rsidR="00D520D3" w:rsidRPr="00F122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D92469" w14:textId="77777777" w:rsidR="00D520D3" w:rsidRPr="00F122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56A2CB" w14:textId="77777777" w:rsidR="00D520D3" w:rsidRPr="00F122F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122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122F1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F122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2FB5A3A" w14:textId="77777777" w:rsidR="00B62AD0" w:rsidRPr="00F122F1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F122F1" w14:paraId="3E5B4C4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C15A0E" w14:textId="77777777" w:rsidR="00053927" w:rsidRPr="00F122F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122F1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7A8B603" w14:textId="77777777" w:rsidR="00053927" w:rsidRPr="00F122F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122F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122F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122F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8A5307" w14:textId="77777777" w:rsidR="0071340C" w:rsidRPr="00F122F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22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F122F1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F122F1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C3C29" w:rsidRPr="00F122F1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F122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122F1" w14:paraId="5EC44715" w14:textId="77777777" w:rsidTr="00467CA2">
        <w:tc>
          <w:tcPr>
            <w:tcW w:w="2269" w:type="dxa"/>
          </w:tcPr>
          <w:p w14:paraId="08A00A77" w14:textId="77777777" w:rsidR="00D520D3" w:rsidRPr="00F122F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EBE1F50" w14:textId="3C7BA63A" w:rsidR="00D520D3" w:rsidRPr="00F122F1" w:rsidRDefault="00CC3C2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Rozbudowa systemu ppoż. w budynku nr 6</w:t>
            </w:r>
            <w:r w:rsidR="000F2C0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3C29" w:rsidRPr="00F122F1" w14:paraId="32F0F32A" w14:textId="77777777" w:rsidTr="00C80D17">
        <w:tc>
          <w:tcPr>
            <w:tcW w:w="2269" w:type="dxa"/>
          </w:tcPr>
          <w:p w14:paraId="2AE7D6C2" w14:textId="77777777" w:rsidR="00CC3C29" w:rsidRPr="00F122F1" w:rsidRDefault="00CC3C29" w:rsidP="00C80D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B269A0F" w14:textId="77777777" w:rsidR="00CC3C29" w:rsidRPr="00F122F1" w:rsidRDefault="00CC3C29" w:rsidP="00C80D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76/2025</w:t>
            </w:r>
          </w:p>
        </w:tc>
      </w:tr>
    </w:tbl>
    <w:p w14:paraId="60AD5132" w14:textId="77777777" w:rsidR="00DC652A" w:rsidRPr="00F122F1" w:rsidRDefault="00CC3C2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F122F1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410DB2E" w14:textId="77777777" w:rsidR="00DC652A" w:rsidRPr="00F122F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122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5B562C1" w14:textId="77777777" w:rsidR="0071340C" w:rsidRPr="00F122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F122F1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F122F1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F122F1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5A9A6772" w14:textId="77777777" w:rsidR="0071340C" w:rsidRPr="00F122F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07F5861" w14:textId="77777777" w:rsidR="0071340C" w:rsidRPr="00F122F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06E6484" w14:textId="77777777" w:rsidR="0071340C" w:rsidRPr="00F122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F122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6130FB9" w14:textId="77777777" w:rsidR="0071340C" w:rsidRPr="00F122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F122F1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F122F1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F122F1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44ED1AC" w14:textId="77777777" w:rsidR="0071340C" w:rsidRPr="00F122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7ECE866D" w14:textId="77777777" w:rsidR="0071340C" w:rsidRPr="00F122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40806B9" w14:textId="77777777" w:rsidR="00DC652A" w:rsidRPr="00F122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F122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F122F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F122F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2F6BC40" w14:textId="77777777" w:rsidR="00DC652A" w:rsidRPr="00F122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F122F1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F122F1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5EA0C34E" w14:textId="77777777" w:rsidR="0093388F" w:rsidRPr="00F122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F122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871824B" w14:textId="77777777" w:rsidR="0093388F" w:rsidRPr="00F122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5A053DC" w14:textId="77777777" w:rsidR="0093388F" w:rsidRPr="00F122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F122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2BDE5E1" w14:textId="77777777" w:rsidR="00CB29AC" w:rsidRPr="00F122F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A28C31B" w14:textId="77777777" w:rsidR="00CB29AC" w:rsidRPr="00F122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122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8D19888" w14:textId="77777777" w:rsidR="00830970" w:rsidRPr="00F122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F122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F122F1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BD57C4F" w14:textId="77777777" w:rsidR="00E27ABB" w:rsidRPr="00F122F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F122F1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F122F1" w14:paraId="60EAB194" w14:textId="77777777" w:rsidTr="00467CA2">
        <w:tc>
          <w:tcPr>
            <w:tcW w:w="2660" w:type="dxa"/>
          </w:tcPr>
          <w:p w14:paraId="480ED9E9" w14:textId="77777777" w:rsidR="00D520D3" w:rsidRPr="00F122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CA992E" w14:textId="77777777" w:rsidR="00D520D3" w:rsidRPr="00F122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3637C3D" w14:textId="77777777" w:rsidR="00D520D3" w:rsidRPr="00F122F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AA1F3D3" w14:textId="77777777" w:rsidR="00D520D3" w:rsidRPr="00F122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21399F4" w14:textId="77777777" w:rsidR="00D520D3" w:rsidRPr="00F122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505F73D" w14:textId="77777777" w:rsidR="00D520D3" w:rsidRPr="00F122F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122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C3C29" w:rsidRPr="00F122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122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F122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F122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6AB737A" w14:textId="77777777" w:rsidR="00E27ABB" w:rsidRPr="00F122F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F122F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35DF0" w14:textId="77777777" w:rsidR="001F4108" w:rsidRDefault="001F4108" w:rsidP="00025386">
      <w:pPr>
        <w:spacing w:after="0" w:line="240" w:lineRule="auto"/>
      </w:pPr>
      <w:r>
        <w:separator/>
      </w:r>
    </w:p>
  </w:endnote>
  <w:endnote w:type="continuationSeparator" w:id="0">
    <w:p w14:paraId="324C730B" w14:textId="77777777" w:rsidR="001F4108" w:rsidRDefault="001F410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79C2" w14:textId="77777777" w:rsidR="00CC3C29" w:rsidRDefault="00CC3C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F52BE" w14:textId="77777777" w:rsidR="00025386" w:rsidRDefault="000F2C05" w:rsidP="00025386">
    <w:pPr>
      <w:pStyle w:val="Stopka"/>
      <w:tabs>
        <w:tab w:val="clear" w:pos="4536"/>
      </w:tabs>
      <w:jc w:val="center"/>
    </w:pPr>
    <w:r>
      <w:rPr>
        <w:noProof/>
      </w:rPr>
      <w:pict w14:anchorId="651C3A6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DA6310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BB3702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38DB7" w14:textId="77777777" w:rsidR="00CC3C29" w:rsidRDefault="00CC3C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87B05" w14:textId="77777777" w:rsidR="001F4108" w:rsidRDefault="001F4108" w:rsidP="00025386">
      <w:pPr>
        <w:spacing w:after="0" w:line="240" w:lineRule="auto"/>
      </w:pPr>
      <w:r>
        <w:separator/>
      </w:r>
    </w:p>
  </w:footnote>
  <w:footnote w:type="continuationSeparator" w:id="0">
    <w:p w14:paraId="3392969C" w14:textId="77777777" w:rsidR="001F4108" w:rsidRDefault="001F410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DE5A5" w14:textId="77777777" w:rsidR="00CC3C29" w:rsidRDefault="00CC3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6503B" w14:textId="77777777" w:rsidR="00CC3C29" w:rsidRDefault="00CC3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0B6E5" w14:textId="77777777" w:rsidR="00CC3C29" w:rsidRDefault="00CC3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747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108"/>
    <w:rsid w:val="00025386"/>
    <w:rsid w:val="000423B9"/>
    <w:rsid w:val="00053927"/>
    <w:rsid w:val="00066C44"/>
    <w:rsid w:val="00071D4C"/>
    <w:rsid w:val="00084786"/>
    <w:rsid w:val="000F2C05"/>
    <w:rsid w:val="0016158F"/>
    <w:rsid w:val="001C2314"/>
    <w:rsid w:val="001F4108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C3C29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22F1"/>
    <w:rsid w:val="00F334B4"/>
    <w:rsid w:val="00F8663E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57B8EC"/>
  <w15:chartTrackingRefBased/>
  <w15:docId w15:val="{B33264B2-3F2C-4AB0-89E2-6E57E02C3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2025-07-18T11:14:00Z</dcterms:created>
  <dcterms:modified xsi:type="dcterms:W3CDTF">2025-07-18T11:25:00Z</dcterms:modified>
</cp:coreProperties>
</file>