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DC5E6" w14:textId="77777777" w:rsidR="00D62E6E" w:rsidRPr="00656D5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56D5F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EE3181" w:rsidRPr="00656D5F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656D5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56D5F" w14:paraId="3595030A" w14:textId="77777777" w:rsidTr="00D62E6E">
        <w:tc>
          <w:tcPr>
            <w:tcW w:w="2800" w:type="dxa"/>
          </w:tcPr>
          <w:p w14:paraId="4F4DD295" w14:textId="77777777" w:rsidR="00D62E6E" w:rsidRPr="00656D5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56D5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56D5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79489A6" w14:textId="77777777" w:rsidR="00D62E6E" w:rsidRPr="00656D5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871983F" w14:textId="77777777" w:rsidR="00D62E6E" w:rsidRPr="00656D5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EA74F0" w14:textId="77777777" w:rsidR="00D62E6E" w:rsidRPr="00656D5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56D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56D5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56D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56D5F" w14:paraId="10A8D025" w14:textId="77777777" w:rsidTr="00D62E6E">
        <w:tc>
          <w:tcPr>
            <w:tcW w:w="2800" w:type="dxa"/>
          </w:tcPr>
          <w:p w14:paraId="30A26708" w14:textId="77777777" w:rsidR="00D62E6E" w:rsidRPr="00656D5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56D5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15773EC" w14:textId="77777777" w:rsidR="00D62E6E" w:rsidRPr="00656D5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30712A7" w14:textId="77777777" w:rsidR="00D62E6E" w:rsidRPr="00656D5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637C6A" w14:textId="77777777" w:rsidR="00D62E6E" w:rsidRPr="00656D5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56D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56D5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56D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745C2A1" w14:textId="77777777" w:rsidR="00BC121E" w:rsidRPr="00656D5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E3181" w:rsidRPr="00656D5F" w14:paraId="3A283BE8" w14:textId="77777777" w:rsidTr="003D465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A487442" w14:textId="77777777" w:rsidR="00EE3181" w:rsidRPr="00656D5F" w:rsidRDefault="00EE3181" w:rsidP="003D465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8A0AC52" w14:textId="77777777" w:rsidR="00EE3181" w:rsidRPr="00656D5F" w:rsidRDefault="00EE3181" w:rsidP="003D465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56D5F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656D5F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656D5F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656D5F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66FF7CEF" w14:textId="77777777" w:rsidR="00EE3181" w:rsidRPr="00656D5F" w:rsidRDefault="00EE3181" w:rsidP="003D465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268D109" w14:textId="77777777" w:rsidR="00EE3181" w:rsidRPr="00656D5F" w:rsidRDefault="00EE3181" w:rsidP="003D465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48F1404" w14:textId="77777777" w:rsidR="00BC121E" w:rsidRPr="00656D5F" w:rsidRDefault="00EE318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6D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56D5F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56D5F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56D5F" w14:paraId="133287F0" w14:textId="77777777" w:rsidTr="00D62E6E">
        <w:tc>
          <w:tcPr>
            <w:tcW w:w="2269" w:type="dxa"/>
          </w:tcPr>
          <w:p w14:paraId="6FFFA408" w14:textId="77777777" w:rsidR="00D62E6E" w:rsidRPr="00656D5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D44CB28" w14:textId="3A7CFAFD" w:rsidR="00D62E6E" w:rsidRPr="00656D5F" w:rsidRDefault="00EE318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Rozbudowa systemu ppoż. w budynku nr 6.</w:t>
            </w:r>
          </w:p>
        </w:tc>
      </w:tr>
      <w:tr w:rsidR="00EE3181" w:rsidRPr="00656D5F" w14:paraId="4C50DEAF" w14:textId="77777777" w:rsidTr="003D4653">
        <w:tc>
          <w:tcPr>
            <w:tcW w:w="2269" w:type="dxa"/>
          </w:tcPr>
          <w:p w14:paraId="1495C3D4" w14:textId="77777777" w:rsidR="00EE3181" w:rsidRPr="00656D5F" w:rsidRDefault="00EE3181" w:rsidP="003D46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08653FD" w14:textId="77777777" w:rsidR="00EE3181" w:rsidRPr="00656D5F" w:rsidRDefault="00EE3181" w:rsidP="003D46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76/2025</w:t>
            </w:r>
          </w:p>
        </w:tc>
      </w:tr>
    </w:tbl>
    <w:p w14:paraId="557BCE3E" w14:textId="77777777" w:rsidR="00BC121E" w:rsidRPr="00656D5F" w:rsidRDefault="00EE318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56D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56D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56D5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656D5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56D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56D5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09A4053B" w14:textId="77777777" w:rsidR="00BC121E" w:rsidRPr="00656D5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56D5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595F1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656D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56D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656D5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656D5F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656D5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56D5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46960B4" w14:textId="77777777" w:rsidR="00BC121E" w:rsidRPr="00656D5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6D5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46F424D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656D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56D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656D5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656D5F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656D5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9AFC30B" w14:textId="77777777" w:rsidR="00BF69A4" w:rsidRPr="00656D5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6D5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56D5F" w14:paraId="43EC823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A34F8" w14:textId="77777777" w:rsidR="00BC121E" w:rsidRPr="00656D5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EDBDE" w14:textId="77777777" w:rsidR="00BC121E" w:rsidRPr="00656D5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5C251" w14:textId="77777777" w:rsidR="00BC121E" w:rsidRPr="00656D5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56D5F" w14:paraId="6A98DD3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BEA7E" w14:textId="77777777" w:rsidR="00BC121E" w:rsidRPr="00656D5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C94C" w14:textId="77777777" w:rsidR="00BC121E" w:rsidRPr="00656D5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6D88" w14:textId="77777777" w:rsidR="00BC121E" w:rsidRPr="00656D5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56D5F" w14:paraId="4F43E36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C370B" w14:textId="77777777" w:rsidR="00BC121E" w:rsidRPr="00656D5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5838" w14:textId="77777777" w:rsidR="00BC121E" w:rsidRPr="00656D5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D312A" w14:textId="77777777" w:rsidR="00BC121E" w:rsidRPr="00656D5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A781419" w14:textId="77777777" w:rsidR="00BC121E" w:rsidRPr="00656D5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56D5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6BA804EE" w14:textId="77777777" w:rsidR="00BC121E" w:rsidRPr="00656D5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56D5F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27D2166C" w14:textId="77777777" w:rsidR="00067B62" w:rsidRPr="00656D5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56D5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56D5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56D5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B2FFBB" w14:textId="77777777" w:rsidR="00067B62" w:rsidRPr="00656D5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56D5F" w14:paraId="4397B643" w14:textId="77777777" w:rsidTr="00620E37">
        <w:tc>
          <w:tcPr>
            <w:tcW w:w="2660" w:type="dxa"/>
          </w:tcPr>
          <w:p w14:paraId="0B098240" w14:textId="77777777" w:rsidR="00BC121E" w:rsidRPr="00656D5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6D69883" w14:textId="77777777" w:rsidR="00BC121E" w:rsidRPr="00656D5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1A58319" w14:textId="77777777" w:rsidR="00BC121E" w:rsidRPr="00656D5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56D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56D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75A3480C" w14:textId="77777777" w:rsidR="00BC121E" w:rsidRPr="00656D5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40FD8D7" w14:textId="77777777" w:rsidR="00BC121E" w:rsidRPr="00656D5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EFE79E9" w14:textId="77777777" w:rsidR="00BC121E" w:rsidRPr="00656D5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56D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E3181" w:rsidRPr="00656D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656D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56D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E380148" w14:textId="77777777" w:rsidR="00106AC7" w:rsidRPr="00656D5F" w:rsidRDefault="00106AC7" w:rsidP="00BC121E">
      <w:pPr>
        <w:rPr>
          <w:rFonts w:ascii="Arial Narrow" w:hAnsi="Arial Narrow"/>
        </w:rPr>
      </w:pPr>
    </w:p>
    <w:sectPr w:rsidR="00106AC7" w:rsidRPr="00656D5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88596" w14:textId="77777777" w:rsidR="007B4872" w:rsidRDefault="007B4872">
      <w:r>
        <w:separator/>
      </w:r>
    </w:p>
  </w:endnote>
  <w:endnote w:type="continuationSeparator" w:id="0">
    <w:p w14:paraId="627B2541" w14:textId="77777777" w:rsidR="007B4872" w:rsidRDefault="007B4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EE2D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C0A1D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371C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80A8F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AFFB1A3">
        <v:line id="_x0000_s1025" style="position:absolute;left:0;text-align:left;z-index:251657728" from="-3.85pt,8.7pt" to="455.15pt,8.7pt"/>
      </w:pict>
    </w:r>
  </w:p>
  <w:p w14:paraId="0BDE3AF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FDDB1" w14:textId="77777777" w:rsidR="00EE3181" w:rsidRDefault="00EE31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81860" w14:textId="77777777" w:rsidR="007B4872" w:rsidRDefault="007B4872">
      <w:r>
        <w:separator/>
      </w:r>
    </w:p>
  </w:footnote>
  <w:footnote w:type="continuationSeparator" w:id="0">
    <w:p w14:paraId="464024AB" w14:textId="77777777" w:rsidR="007B4872" w:rsidRDefault="007B4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00F9" w14:textId="77777777" w:rsidR="00EE3181" w:rsidRDefault="00EE31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B9220" w14:textId="77777777" w:rsidR="00EE3181" w:rsidRDefault="00EE31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5BD79" w14:textId="77777777" w:rsidR="00EE3181" w:rsidRDefault="00EE31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9300570">
    <w:abstractNumId w:val="13"/>
  </w:num>
  <w:num w:numId="2" w16cid:durableId="1747216643">
    <w:abstractNumId w:val="0"/>
  </w:num>
  <w:num w:numId="3" w16cid:durableId="1635720578">
    <w:abstractNumId w:val="11"/>
  </w:num>
  <w:num w:numId="4" w16cid:durableId="906038306">
    <w:abstractNumId w:val="8"/>
  </w:num>
  <w:num w:numId="5" w16cid:durableId="667169182">
    <w:abstractNumId w:val="7"/>
  </w:num>
  <w:num w:numId="6" w16cid:durableId="777406014">
    <w:abstractNumId w:val="1"/>
  </w:num>
  <w:num w:numId="7" w16cid:durableId="1958177718">
    <w:abstractNumId w:val="6"/>
  </w:num>
  <w:num w:numId="8" w16cid:durableId="2045709674">
    <w:abstractNumId w:val="3"/>
  </w:num>
  <w:num w:numId="9" w16cid:durableId="1134450714">
    <w:abstractNumId w:val="2"/>
  </w:num>
  <w:num w:numId="10" w16cid:durableId="396437718">
    <w:abstractNumId w:val="5"/>
  </w:num>
  <w:num w:numId="11" w16cid:durableId="1598055896">
    <w:abstractNumId w:val="10"/>
  </w:num>
  <w:num w:numId="12" w16cid:durableId="1251159735">
    <w:abstractNumId w:val="4"/>
  </w:num>
  <w:num w:numId="13" w16cid:durableId="1800536712">
    <w:abstractNumId w:val="9"/>
  </w:num>
  <w:num w:numId="14" w16cid:durableId="11872515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4872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6D5F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4872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05E2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EE3181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A4C7D2"/>
  <w15:chartTrackingRefBased/>
  <w15:docId w15:val="{1CDA4182-7228-4D94-BAEC-C90613464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227</Words>
  <Characters>1759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2025-07-18T11:27:00Z</dcterms:created>
  <dcterms:modified xsi:type="dcterms:W3CDTF">2025-07-18T11:27:00Z</dcterms:modified>
</cp:coreProperties>
</file>