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A8B2E" w14:textId="77777777" w:rsidR="00986737" w:rsidRPr="009432A1" w:rsidRDefault="004A11D1" w:rsidP="00373227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A11D1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4A11D1">
        <w:rPr>
          <w:rFonts w:ascii="Arial" w:hAnsi="Arial" w:cs="Arial"/>
          <w:sz w:val="24"/>
          <w:szCs w:val="24"/>
        </w:rPr>
        <w:t>2025-07-24</w:t>
      </w:r>
    </w:p>
    <w:p w14:paraId="4C1A1EE7" w14:textId="77777777" w:rsidR="004A11D1" w:rsidRPr="004A11D1" w:rsidRDefault="004A11D1" w:rsidP="00373227">
      <w:pPr>
        <w:rPr>
          <w:rFonts w:ascii="Arial" w:hAnsi="Arial" w:cs="Arial"/>
          <w:b/>
          <w:bCs/>
          <w:sz w:val="24"/>
          <w:szCs w:val="24"/>
        </w:rPr>
      </w:pPr>
      <w:r w:rsidRPr="004A11D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12070CA" w14:textId="77777777" w:rsidR="00986737" w:rsidRPr="009432A1" w:rsidRDefault="004A11D1" w:rsidP="00373227">
      <w:pPr>
        <w:rPr>
          <w:rFonts w:ascii="Arial" w:hAnsi="Arial" w:cs="Arial"/>
          <w:b/>
          <w:bCs/>
          <w:sz w:val="24"/>
          <w:szCs w:val="24"/>
        </w:rPr>
      </w:pPr>
      <w:r w:rsidRPr="004A11D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493CC4C" w14:textId="77777777" w:rsidR="00986737" w:rsidRPr="009432A1" w:rsidRDefault="004A11D1" w:rsidP="00373227">
      <w:pPr>
        <w:rPr>
          <w:rFonts w:ascii="Arial" w:hAnsi="Arial" w:cs="Arial"/>
          <w:sz w:val="24"/>
          <w:szCs w:val="24"/>
        </w:rPr>
      </w:pPr>
      <w:r w:rsidRPr="004A11D1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A11D1">
        <w:rPr>
          <w:rFonts w:ascii="Arial" w:hAnsi="Arial" w:cs="Arial"/>
          <w:sz w:val="24"/>
          <w:szCs w:val="24"/>
        </w:rPr>
        <w:t>7/19</w:t>
      </w:r>
    </w:p>
    <w:p w14:paraId="6511746C" w14:textId="77777777" w:rsidR="00986737" w:rsidRPr="009432A1" w:rsidRDefault="004A11D1" w:rsidP="00373227">
      <w:pPr>
        <w:rPr>
          <w:rFonts w:ascii="Arial" w:hAnsi="Arial" w:cs="Arial"/>
          <w:sz w:val="24"/>
          <w:szCs w:val="24"/>
        </w:rPr>
      </w:pPr>
      <w:r w:rsidRPr="004A11D1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A11D1">
        <w:rPr>
          <w:rFonts w:ascii="Arial" w:hAnsi="Arial" w:cs="Arial"/>
          <w:sz w:val="24"/>
          <w:szCs w:val="24"/>
        </w:rPr>
        <w:t>Poznań</w:t>
      </w:r>
    </w:p>
    <w:p w14:paraId="0E5277AE" w14:textId="3BA32847" w:rsidR="00986737" w:rsidRDefault="00986737" w:rsidP="00373227">
      <w:pPr>
        <w:jc w:val="both"/>
        <w:rPr>
          <w:rFonts w:ascii="Arial" w:hAnsi="Arial" w:cs="Arial"/>
          <w:bCs/>
          <w:sz w:val="18"/>
          <w:szCs w:val="18"/>
        </w:rPr>
      </w:pPr>
    </w:p>
    <w:p w14:paraId="0E81EDAA" w14:textId="77777777" w:rsidR="00373227" w:rsidRDefault="00373227" w:rsidP="00373227">
      <w:pPr>
        <w:jc w:val="both"/>
        <w:rPr>
          <w:rFonts w:ascii="Arial" w:hAnsi="Arial" w:cs="Arial"/>
          <w:bCs/>
          <w:sz w:val="18"/>
          <w:szCs w:val="18"/>
        </w:rPr>
      </w:pPr>
    </w:p>
    <w:p w14:paraId="2556F891" w14:textId="77777777" w:rsidR="00373227" w:rsidRPr="009432A1" w:rsidRDefault="00373227" w:rsidP="00373227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23D6C7A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C605BC" w14:textId="77777777" w:rsidR="00986737" w:rsidRPr="00CF7835" w:rsidRDefault="00986737" w:rsidP="0037322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1FB8FD3" w14:textId="77777777" w:rsidR="00373227" w:rsidRDefault="00373227" w:rsidP="0037322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01B52629" w14:textId="148A8ACD" w:rsidR="00986737" w:rsidRPr="00382A4A" w:rsidRDefault="00986737" w:rsidP="0037322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D85AEFD" w14:textId="77777777" w:rsidR="00986737" w:rsidRPr="004E4B64" w:rsidRDefault="00986737" w:rsidP="0037322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6CB3312" w14:textId="77777777" w:rsidTr="005A632E">
        <w:tc>
          <w:tcPr>
            <w:tcW w:w="2269" w:type="dxa"/>
          </w:tcPr>
          <w:p w14:paraId="2C96ED51" w14:textId="77777777" w:rsidR="00986737" w:rsidRPr="004E4B64" w:rsidRDefault="00986737" w:rsidP="0037322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51AF8E5" w14:textId="77777777" w:rsidR="00986737" w:rsidRPr="004E4B64" w:rsidRDefault="004A11D1" w:rsidP="0037322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A11D1">
              <w:rPr>
                <w:rFonts w:ascii="Arial" w:hAnsi="Arial" w:cs="Arial"/>
                <w:bCs/>
                <w:sz w:val="24"/>
                <w:szCs w:val="24"/>
              </w:rPr>
              <w:t>Podłoża do oceny wzrostu bakteryjnego we krwi i innych płynach ustrojowych oraz zestawy odczynnikowe do diagnostyki mikrobiologicznej wraz  z dzierżawą analizatorów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A11D1" w:rsidRPr="004E4B64" w14:paraId="059D0F92" w14:textId="77777777" w:rsidTr="005D688F">
        <w:tc>
          <w:tcPr>
            <w:tcW w:w="2269" w:type="dxa"/>
          </w:tcPr>
          <w:p w14:paraId="1C731721" w14:textId="77777777" w:rsidR="004A11D1" w:rsidRPr="004E4B64" w:rsidRDefault="004A11D1" w:rsidP="0037322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64AFB73" w14:textId="77777777" w:rsidR="004A11D1" w:rsidRPr="004E4B64" w:rsidRDefault="004A11D1" w:rsidP="0037322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A11D1">
              <w:rPr>
                <w:rFonts w:ascii="Arial" w:hAnsi="Arial" w:cs="Arial"/>
                <w:bCs/>
                <w:sz w:val="24"/>
                <w:szCs w:val="24"/>
              </w:rPr>
              <w:t>SZW/DZP/69/2025</w:t>
            </w:r>
          </w:p>
        </w:tc>
      </w:tr>
    </w:tbl>
    <w:p w14:paraId="756B0EA1" w14:textId="77777777" w:rsidR="00A80738" w:rsidRPr="00986737" w:rsidRDefault="00A80738" w:rsidP="00373227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271D3857" w14:textId="4AC951B7" w:rsidR="00D665F5" w:rsidRPr="0062485C" w:rsidRDefault="00D665F5" w:rsidP="0062485C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A11D1" w:rsidRPr="004A11D1">
        <w:rPr>
          <w:rFonts w:ascii="Arial" w:hAnsi="Arial" w:cs="Arial"/>
          <w:sz w:val="24"/>
          <w:szCs w:val="24"/>
        </w:rPr>
        <w:t>(</w:t>
      </w:r>
      <w:proofErr w:type="spellStart"/>
      <w:r w:rsidR="004A11D1" w:rsidRPr="004A11D1">
        <w:rPr>
          <w:rFonts w:ascii="Arial" w:hAnsi="Arial" w:cs="Arial"/>
          <w:sz w:val="24"/>
          <w:szCs w:val="24"/>
        </w:rPr>
        <w:t>t.j</w:t>
      </w:r>
      <w:proofErr w:type="spellEnd"/>
      <w:r w:rsidR="004A11D1" w:rsidRPr="004A11D1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62485C">
        <w:rPr>
          <w:rFonts w:ascii="Arial" w:hAnsi="Arial" w:cs="Arial"/>
          <w:sz w:val="24"/>
          <w:szCs w:val="24"/>
        </w:rPr>
        <w:t>informacj</w:t>
      </w:r>
      <w:r w:rsidR="00577BC6" w:rsidRPr="0062485C">
        <w:rPr>
          <w:rFonts w:ascii="Arial" w:hAnsi="Arial" w:cs="Arial"/>
          <w:sz w:val="24"/>
          <w:szCs w:val="24"/>
        </w:rPr>
        <w:t>ę</w:t>
      </w:r>
      <w:r w:rsidR="00035488" w:rsidRPr="0062485C">
        <w:rPr>
          <w:rFonts w:ascii="Arial" w:hAnsi="Arial" w:cs="Arial"/>
          <w:sz w:val="24"/>
          <w:szCs w:val="24"/>
        </w:rPr>
        <w:t xml:space="preserve"> z otwarcia ofert</w:t>
      </w:r>
      <w:r w:rsidR="00577BC6" w:rsidRPr="0062485C">
        <w:rPr>
          <w:rFonts w:ascii="Arial" w:hAnsi="Arial" w:cs="Arial"/>
          <w:sz w:val="24"/>
          <w:szCs w:val="24"/>
        </w:rPr>
        <w:t>.</w:t>
      </w:r>
    </w:p>
    <w:p w14:paraId="3CB9AE6A" w14:textId="77777777" w:rsidR="00373227" w:rsidRPr="0062485C" w:rsidRDefault="00373227" w:rsidP="0062485C">
      <w:pPr>
        <w:jc w:val="both"/>
        <w:rPr>
          <w:rFonts w:ascii="Arial" w:hAnsi="Arial" w:cs="Arial"/>
          <w:sz w:val="24"/>
          <w:szCs w:val="24"/>
        </w:rPr>
      </w:pPr>
    </w:p>
    <w:p w14:paraId="06657344" w14:textId="77777777" w:rsidR="0062485C" w:rsidRPr="0062485C" w:rsidRDefault="0062485C" w:rsidP="0062485C">
      <w:pPr>
        <w:rPr>
          <w:rFonts w:ascii="Arial" w:hAnsi="Arial" w:cs="Arial"/>
          <w:sz w:val="24"/>
          <w:szCs w:val="24"/>
        </w:rPr>
      </w:pPr>
      <w:r w:rsidRPr="0062485C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EFEEA14" w14:textId="791FACCC" w:rsidR="0062485C" w:rsidRPr="0062485C" w:rsidRDefault="0062485C" w:rsidP="0062485C">
      <w:pPr>
        <w:rPr>
          <w:rFonts w:ascii="Arial" w:hAnsi="Arial" w:cs="Arial"/>
          <w:sz w:val="24"/>
          <w:szCs w:val="24"/>
        </w:rPr>
      </w:pPr>
      <w:r w:rsidRPr="0062485C">
        <w:rPr>
          <w:rFonts w:ascii="Arial" w:hAnsi="Arial" w:cs="Arial"/>
          <w:sz w:val="24"/>
          <w:szCs w:val="24"/>
        </w:rPr>
        <w:t>Zadanie 1 - 420000,00 zł brutto</w:t>
      </w:r>
    </w:p>
    <w:p w14:paraId="543922CC" w14:textId="7950A838" w:rsidR="0062485C" w:rsidRPr="0062485C" w:rsidRDefault="0062485C" w:rsidP="0062485C">
      <w:pPr>
        <w:rPr>
          <w:rFonts w:ascii="Arial" w:hAnsi="Arial" w:cs="Arial"/>
          <w:sz w:val="24"/>
          <w:szCs w:val="24"/>
        </w:rPr>
      </w:pPr>
      <w:r w:rsidRPr="0062485C">
        <w:rPr>
          <w:rFonts w:ascii="Arial" w:hAnsi="Arial" w:cs="Arial"/>
          <w:sz w:val="24"/>
          <w:szCs w:val="24"/>
        </w:rPr>
        <w:t>Zadanie 2 - 1500000,00 zł brutto</w:t>
      </w:r>
      <w:r w:rsidR="00045537">
        <w:rPr>
          <w:rFonts w:ascii="Arial" w:hAnsi="Arial" w:cs="Arial"/>
          <w:sz w:val="24"/>
          <w:szCs w:val="24"/>
        </w:rPr>
        <w:t>.</w:t>
      </w:r>
    </w:p>
    <w:p w14:paraId="4FA35BA1" w14:textId="77777777" w:rsidR="00373227" w:rsidRPr="0062485C" w:rsidRDefault="00373227" w:rsidP="0062485C">
      <w:pPr>
        <w:jc w:val="both"/>
        <w:rPr>
          <w:rFonts w:ascii="Arial" w:hAnsi="Arial" w:cs="Arial"/>
          <w:sz w:val="24"/>
          <w:szCs w:val="24"/>
        </w:rPr>
      </w:pPr>
    </w:p>
    <w:p w14:paraId="27073334" w14:textId="77777777" w:rsidR="00A80738" w:rsidRPr="00BB547B" w:rsidRDefault="00D665F5" w:rsidP="0062485C">
      <w:pPr>
        <w:jc w:val="both"/>
        <w:rPr>
          <w:rFonts w:ascii="Arial" w:hAnsi="Arial" w:cs="Arial"/>
          <w:sz w:val="24"/>
          <w:szCs w:val="24"/>
        </w:rPr>
      </w:pPr>
      <w:r w:rsidRPr="0062485C">
        <w:rPr>
          <w:rFonts w:ascii="Arial" w:hAnsi="Arial" w:cs="Arial"/>
          <w:sz w:val="24"/>
          <w:szCs w:val="24"/>
        </w:rPr>
        <w:t>Podczas</w:t>
      </w:r>
      <w:r w:rsidRPr="00BB547B">
        <w:rPr>
          <w:rFonts w:ascii="Arial" w:hAnsi="Arial" w:cs="Arial"/>
          <w:sz w:val="24"/>
          <w:szCs w:val="24"/>
        </w:rPr>
        <w:t xml:space="preserve">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A11D1" w:rsidRPr="004A11D1">
        <w:rPr>
          <w:rFonts w:ascii="Arial" w:hAnsi="Arial" w:cs="Arial"/>
          <w:sz w:val="24"/>
          <w:szCs w:val="24"/>
        </w:rPr>
        <w:t>21/07/2025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A11D1" w:rsidRPr="004A11D1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0C410CD7" w14:textId="77777777" w:rsidTr="005A632E">
        <w:tc>
          <w:tcPr>
            <w:tcW w:w="1276" w:type="dxa"/>
            <w:shd w:val="clear" w:color="auto" w:fill="F2F2F2"/>
            <w:vAlign w:val="center"/>
          </w:tcPr>
          <w:p w14:paraId="5A44244F" w14:textId="77777777" w:rsidR="006B27ED" w:rsidRPr="00986737" w:rsidRDefault="00986737" w:rsidP="003732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331E36A" w14:textId="77777777" w:rsidR="006B27ED" w:rsidRPr="00986737" w:rsidRDefault="00986737" w:rsidP="003732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BEDFE86" w14:textId="77777777" w:rsidR="006B27ED" w:rsidRPr="00986737" w:rsidRDefault="006B27ED" w:rsidP="003732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44A2A2E" w14:textId="77777777" w:rsidR="006B27ED" w:rsidRPr="00986737" w:rsidRDefault="006B27ED" w:rsidP="003732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A11D1" w:rsidRPr="00BB547B" w14:paraId="5BFB835C" w14:textId="77777777" w:rsidTr="005D688F">
        <w:tc>
          <w:tcPr>
            <w:tcW w:w="1276" w:type="dxa"/>
            <w:vAlign w:val="center"/>
          </w:tcPr>
          <w:p w14:paraId="36965DB0" w14:textId="77777777" w:rsidR="004A11D1" w:rsidRPr="00986737" w:rsidRDefault="004A11D1" w:rsidP="003732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1D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4194EAA6" w14:textId="77777777" w:rsidR="004A11D1" w:rsidRPr="00986737" w:rsidRDefault="004A11D1" w:rsidP="003732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1D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8FAC79D" w14:textId="77777777" w:rsidR="004A11D1" w:rsidRPr="00986737" w:rsidRDefault="004A11D1" w:rsidP="0037322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11D1">
              <w:rPr>
                <w:rFonts w:ascii="Arial" w:hAnsi="Arial" w:cs="Arial"/>
                <w:sz w:val="24"/>
                <w:szCs w:val="24"/>
              </w:rPr>
              <w:t>Becton</w:t>
            </w:r>
            <w:proofErr w:type="spellEnd"/>
            <w:r w:rsidRPr="004A11D1">
              <w:rPr>
                <w:rFonts w:ascii="Arial" w:hAnsi="Arial" w:cs="Arial"/>
                <w:sz w:val="24"/>
                <w:szCs w:val="24"/>
              </w:rPr>
              <w:t xml:space="preserve"> Dickinson Polska Sp. z o.o.</w:t>
            </w:r>
          </w:p>
          <w:p w14:paraId="17C87554" w14:textId="77777777" w:rsidR="004A11D1" w:rsidRPr="00986737" w:rsidRDefault="004A11D1" w:rsidP="00373227">
            <w:pPr>
              <w:rPr>
                <w:rFonts w:ascii="Arial" w:hAnsi="Arial" w:cs="Arial"/>
                <w:sz w:val="24"/>
                <w:szCs w:val="24"/>
              </w:rPr>
            </w:pPr>
            <w:r w:rsidRPr="004A11D1">
              <w:rPr>
                <w:rFonts w:ascii="Arial" w:hAnsi="Arial" w:cs="Arial"/>
                <w:sz w:val="24"/>
                <w:szCs w:val="24"/>
              </w:rPr>
              <w:t>Osmańska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1D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49E033" w14:textId="77777777" w:rsidR="004A11D1" w:rsidRPr="00986737" w:rsidRDefault="004A11D1" w:rsidP="0037322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11D1">
              <w:rPr>
                <w:rFonts w:ascii="Arial" w:hAnsi="Arial" w:cs="Arial"/>
                <w:sz w:val="24"/>
                <w:szCs w:val="24"/>
              </w:rPr>
              <w:t>02-823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1D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2D2ABF59" w14:textId="77777777" w:rsidR="004A11D1" w:rsidRPr="00986737" w:rsidRDefault="004A11D1" w:rsidP="003732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1D1">
              <w:rPr>
                <w:rFonts w:ascii="Arial" w:hAnsi="Arial" w:cs="Arial"/>
                <w:sz w:val="24"/>
                <w:szCs w:val="24"/>
              </w:rPr>
              <w:t>397 029.60 zł</w:t>
            </w:r>
          </w:p>
        </w:tc>
      </w:tr>
      <w:tr w:rsidR="004A11D1" w:rsidRPr="00BB547B" w14:paraId="1BA26AE6" w14:textId="77777777" w:rsidTr="005D688F">
        <w:tc>
          <w:tcPr>
            <w:tcW w:w="1276" w:type="dxa"/>
            <w:vAlign w:val="center"/>
          </w:tcPr>
          <w:p w14:paraId="5AEB5A54" w14:textId="77777777" w:rsidR="004A11D1" w:rsidRPr="00986737" w:rsidRDefault="004A11D1" w:rsidP="003732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11F536AA" w14:textId="77777777" w:rsidR="004A11D1" w:rsidRPr="00986737" w:rsidRDefault="004A11D1" w:rsidP="003732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1D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73ECBB0" w14:textId="77777777" w:rsidR="004A11D1" w:rsidRPr="00986737" w:rsidRDefault="004A11D1" w:rsidP="0037322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11D1">
              <w:rPr>
                <w:rFonts w:ascii="Arial" w:hAnsi="Arial" w:cs="Arial"/>
                <w:sz w:val="24"/>
                <w:szCs w:val="24"/>
              </w:rPr>
              <w:t>bioMERIEUX</w:t>
            </w:r>
            <w:proofErr w:type="spellEnd"/>
            <w:r w:rsidRPr="004A11D1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F18CDB2" w14:textId="4CDAF158" w:rsidR="004A11D1" w:rsidRPr="00986737" w:rsidRDefault="00045537" w:rsidP="0037322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Gen. Józefa Zajączka 9</w:t>
            </w:r>
          </w:p>
          <w:p w14:paraId="4597E654" w14:textId="4FBB9147" w:rsidR="004A11D1" w:rsidRPr="00986737" w:rsidRDefault="004A11D1" w:rsidP="0037322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11D1">
              <w:rPr>
                <w:rFonts w:ascii="Arial" w:hAnsi="Arial" w:cs="Arial"/>
                <w:sz w:val="24"/>
                <w:szCs w:val="24"/>
              </w:rPr>
              <w:t>01-</w:t>
            </w:r>
            <w:r w:rsidR="003F7020">
              <w:rPr>
                <w:rFonts w:ascii="Arial" w:hAnsi="Arial" w:cs="Arial"/>
                <w:sz w:val="24"/>
                <w:szCs w:val="24"/>
              </w:rPr>
              <w:t>518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1D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6F6BF4FC" w14:textId="77777777" w:rsidR="004A11D1" w:rsidRPr="00986737" w:rsidRDefault="004A11D1" w:rsidP="003732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1D1">
              <w:rPr>
                <w:rFonts w:ascii="Arial" w:hAnsi="Arial" w:cs="Arial"/>
                <w:sz w:val="24"/>
                <w:szCs w:val="24"/>
              </w:rPr>
              <w:t>425 676.60 zł</w:t>
            </w:r>
          </w:p>
        </w:tc>
      </w:tr>
      <w:tr w:rsidR="004A11D1" w:rsidRPr="00BB547B" w14:paraId="27F0EEF4" w14:textId="77777777" w:rsidTr="005D688F">
        <w:tc>
          <w:tcPr>
            <w:tcW w:w="1276" w:type="dxa"/>
            <w:vAlign w:val="center"/>
          </w:tcPr>
          <w:p w14:paraId="40EBBD11" w14:textId="77777777" w:rsidR="004A11D1" w:rsidRPr="00986737" w:rsidRDefault="004A11D1" w:rsidP="003732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2EC101E7" w14:textId="77777777" w:rsidR="004A11D1" w:rsidRPr="00986737" w:rsidRDefault="004A11D1" w:rsidP="003732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1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3D72D4C2" w14:textId="77777777" w:rsidR="004A11D1" w:rsidRPr="00986737" w:rsidRDefault="004A11D1" w:rsidP="0037322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11D1">
              <w:rPr>
                <w:rFonts w:ascii="Arial" w:hAnsi="Arial" w:cs="Arial"/>
                <w:sz w:val="24"/>
                <w:szCs w:val="24"/>
              </w:rPr>
              <w:t>bioMERIEUX</w:t>
            </w:r>
            <w:proofErr w:type="spellEnd"/>
            <w:r w:rsidRPr="004A11D1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E2547A0" w14:textId="77777777" w:rsidR="003F7020" w:rsidRPr="00986737" w:rsidRDefault="003F7020" w:rsidP="003F70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Gen. Józefa Zajączka 9</w:t>
            </w:r>
          </w:p>
          <w:p w14:paraId="62CED331" w14:textId="4739894F" w:rsidR="004A11D1" w:rsidRPr="00986737" w:rsidRDefault="003F7020" w:rsidP="003F702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11D1">
              <w:rPr>
                <w:rFonts w:ascii="Arial" w:hAnsi="Arial" w:cs="Arial"/>
                <w:sz w:val="24"/>
                <w:szCs w:val="24"/>
              </w:rPr>
              <w:t>01-</w:t>
            </w:r>
            <w:r>
              <w:rPr>
                <w:rFonts w:ascii="Arial" w:hAnsi="Arial" w:cs="Arial"/>
                <w:sz w:val="24"/>
                <w:szCs w:val="24"/>
              </w:rPr>
              <w:t>518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1D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388F377" w14:textId="2FCEB15D" w:rsidR="004A11D1" w:rsidRPr="00986737" w:rsidRDefault="0062485C" w:rsidP="003732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485C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485C">
              <w:rPr>
                <w:rFonts w:ascii="Arial" w:hAnsi="Arial" w:cs="Arial"/>
                <w:sz w:val="24"/>
                <w:szCs w:val="24"/>
              </w:rPr>
              <w:t>452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485C">
              <w:rPr>
                <w:rFonts w:ascii="Arial" w:hAnsi="Arial" w:cs="Arial"/>
                <w:sz w:val="24"/>
                <w:szCs w:val="24"/>
              </w:rPr>
              <w:t>435,02</w:t>
            </w:r>
            <w:r w:rsidR="004A11D1" w:rsidRPr="004A11D1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</w:tbl>
    <w:p w14:paraId="5886191A" w14:textId="77777777" w:rsidR="00373227" w:rsidRDefault="00373227" w:rsidP="0037322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10BCE7F" w14:textId="23A05268" w:rsidR="00A80738" w:rsidRDefault="00A80738" w:rsidP="0037322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p w14:paraId="1E7505F7" w14:textId="77777777" w:rsidR="00A309DE" w:rsidRPr="00A309DE" w:rsidRDefault="00A309DE" w:rsidP="00A309DE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A309DE">
        <w:rPr>
          <w:rFonts w:ascii="Arial" w:hAnsi="Arial" w:cs="Arial"/>
          <w:i/>
          <w:szCs w:val="24"/>
        </w:rPr>
        <w:t>/-/ I Z-ca Dyrektora ds. Administracyjnych</w:t>
      </w:r>
    </w:p>
    <w:p w14:paraId="0A7288CF" w14:textId="77777777" w:rsidR="00A309DE" w:rsidRPr="00A309DE" w:rsidRDefault="00A309DE" w:rsidP="00A309DE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A309DE">
        <w:rPr>
          <w:rFonts w:ascii="Arial" w:hAnsi="Arial" w:cs="Arial"/>
          <w:i/>
          <w:szCs w:val="24"/>
        </w:rPr>
        <w:t>Krystyna Piątkowska</w:t>
      </w:r>
    </w:p>
    <w:p w14:paraId="461538AD" w14:textId="77777777" w:rsidR="00A309DE" w:rsidRPr="00BB547B" w:rsidRDefault="00A309DE" w:rsidP="0037322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A309DE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A1A17" w14:textId="77777777" w:rsidR="00CA449D" w:rsidRDefault="00CA449D">
      <w:r>
        <w:separator/>
      </w:r>
    </w:p>
  </w:endnote>
  <w:endnote w:type="continuationSeparator" w:id="0">
    <w:p w14:paraId="41399B36" w14:textId="77777777" w:rsidR="00CA449D" w:rsidRDefault="00CA4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D9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9B56D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CA40C" w14:textId="5BB4A801" w:rsidR="00986737" w:rsidRPr="00986737" w:rsidRDefault="003F702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190AFAE" wp14:editId="7E7B4FE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6090FD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EAE17D8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C0C9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0BAA91" w14:textId="77777777" w:rsidR="009F189D" w:rsidRDefault="009F189D">
    <w:pPr>
      <w:pStyle w:val="Stopka"/>
      <w:tabs>
        <w:tab w:val="clear" w:pos="4536"/>
      </w:tabs>
      <w:jc w:val="center"/>
    </w:pPr>
  </w:p>
  <w:p w14:paraId="7B9B288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B40DC" w14:textId="77777777" w:rsidR="00CA449D" w:rsidRDefault="00CA449D">
      <w:r>
        <w:separator/>
      </w:r>
    </w:p>
  </w:footnote>
  <w:footnote w:type="continuationSeparator" w:id="0">
    <w:p w14:paraId="5F08671B" w14:textId="77777777" w:rsidR="00CA449D" w:rsidRDefault="00CA4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61096" w14:textId="77777777" w:rsidR="004A11D1" w:rsidRDefault="004A11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51C08" w14:textId="77777777" w:rsidR="004A11D1" w:rsidRDefault="004A11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83F0D" w14:textId="77777777" w:rsidR="004A11D1" w:rsidRDefault="004A11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A5F"/>
    <w:rsid w:val="00007727"/>
    <w:rsid w:val="00017720"/>
    <w:rsid w:val="00035488"/>
    <w:rsid w:val="00045537"/>
    <w:rsid w:val="000D7F25"/>
    <w:rsid w:val="000E00E5"/>
    <w:rsid w:val="00173B20"/>
    <w:rsid w:val="001C69FF"/>
    <w:rsid w:val="0023318D"/>
    <w:rsid w:val="00373227"/>
    <w:rsid w:val="003A5CF3"/>
    <w:rsid w:val="003D72FD"/>
    <w:rsid w:val="003F7020"/>
    <w:rsid w:val="00423179"/>
    <w:rsid w:val="00467D4D"/>
    <w:rsid w:val="00490DC0"/>
    <w:rsid w:val="00493F8C"/>
    <w:rsid w:val="004A11D1"/>
    <w:rsid w:val="004C7E9B"/>
    <w:rsid w:val="005614F2"/>
    <w:rsid w:val="00577BC6"/>
    <w:rsid w:val="005A632E"/>
    <w:rsid w:val="0062485C"/>
    <w:rsid w:val="0069085C"/>
    <w:rsid w:val="006B27ED"/>
    <w:rsid w:val="00843263"/>
    <w:rsid w:val="00861E75"/>
    <w:rsid w:val="00986737"/>
    <w:rsid w:val="009D19BD"/>
    <w:rsid w:val="009F189D"/>
    <w:rsid w:val="00A309DE"/>
    <w:rsid w:val="00A747C1"/>
    <w:rsid w:val="00A756DB"/>
    <w:rsid w:val="00A80738"/>
    <w:rsid w:val="00BB547B"/>
    <w:rsid w:val="00C028F9"/>
    <w:rsid w:val="00C236D3"/>
    <w:rsid w:val="00C659E2"/>
    <w:rsid w:val="00C82837"/>
    <w:rsid w:val="00CA3D66"/>
    <w:rsid w:val="00CA449D"/>
    <w:rsid w:val="00CB0802"/>
    <w:rsid w:val="00D665F5"/>
    <w:rsid w:val="00D7128F"/>
    <w:rsid w:val="00EA3476"/>
    <w:rsid w:val="00F16C60"/>
    <w:rsid w:val="00F95C33"/>
    <w:rsid w:val="00FC7F5E"/>
    <w:rsid w:val="00FF2A5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C84373"/>
  <w15:chartTrackingRefBased/>
  <w15:docId w15:val="{2E4D64A9-C88B-4E17-9417-AEB002987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54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20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0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55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4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61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00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27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2025-07-24T06:22:00Z</cp:lastPrinted>
  <dcterms:created xsi:type="dcterms:W3CDTF">2025-07-24T06:32:00Z</dcterms:created>
  <dcterms:modified xsi:type="dcterms:W3CDTF">2025-07-24T06:32:00Z</dcterms:modified>
</cp:coreProperties>
</file>