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073A0" w14:textId="77777777" w:rsidR="00CF7835" w:rsidRPr="009432A1" w:rsidRDefault="00651969" w:rsidP="00D71579">
      <w:pPr>
        <w:jc w:val="right"/>
        <w:rPr>
          <w:rFonts w:ascii="Arial" w:hAnsi="Arial" w:cs="Arial"/>
          <w:sz w:val="24"/>
          <w:szCs w:val="24"/>
        </w:rPr>
      </w:pPr>
      <w:r w:rsidRPr="00651969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51969">
        <w:rPr>
          <w:rFonts w:ascii="Arial" w:hAnsi="Arial" w:cs="Arial"/>
          <w:sz w:val="24"/>
          <w:szCs w:val="24"/>
        </w:rPr>
        <w:t>2025-07-24</w:t>
      </w:r>
    </w:p>
    <w:p w14:paraId="0F90B318" w14:textId="77777777" w:rsidR="00651969" w:rsidRPr="00651969" w:rsidRDefault="00651969" w:rsidP="00D71579">
      <w:pPr>
        <w:rPr>
          <w:rFonts w:ascii="Arial" w:hAnsi="Arial" w:cs="Arial"/>
          <w:b/>
          <w:bCs/>
          <w:sz w:val="24"/>
          <w:szCs w:val="24"/>
        </w:rPr>
      </w:pPr>
      <w:r w:rsidRPr="0065196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D335DC3" w14:textId="77777777" w:rsidR="00CF7835" w:rsidRPr="009432A1" w:rsidRDefault="00651969" w:rsidP="00D71579">
      <w:pPr>
        <w:rPr>
          <w:rFonts w:ascii="Arial" w:hAnsi="Arial" w:cs="Arial"/>
          <w:b/>
          <w:bCs/>
          <w:sz w:val="24"/>
          <w:szCs w:val="24"/>
        </w:rPr>
      </w:pPr>
      <w:r w:rsidRPr="0065196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6A0C499" w14:textId="77777777" w:rsidR="00CF7835" w:rsidRPr="009432A1" w:rsidRDefault="00651969" w:rsidP="00D71579">
      <w:pPr>
        <w:rPr>
          <w:rFonts w:ascii="Arial" w:hAnsi="Arial" w:cs="Arial"/>
          <w:sz w:val="24"/>
          <w:szCs w:val="24"/>
        </w:rPr>
      </w:pPr>
      <w:r w:rsidRPr="00651969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1969">
        <w:rPr>
          <w:rFonts w:ascii="Arial" w:hAnsi="Arial" w:cs="Arial"/>
          <w:sz w:val="24"/>
          <w:szCs w:val="24"/>
        </w:rPr>
        <w:t>7/19</w:t>
      </w:r>
    </w:p>
    <w:p w14:paraId="10A31BB8" w14:textId="77777777" w:rsidR="00CF7835" w:rsidRPr="009432A1" w:rsidRDefault="00651969" w:rsidP="00D71579">
      <w:pPr>
        <w:rPr>
          <w:rFonts w:ascii="Arial" w:hAnsi="Arial" w:cs="Arial"/>
          <w:sz w:val="24"/>
          <w:szCs w:val="24"/>
        </w:rPr>
      </w:pPr>
      <w:r w:rsidRPr="00651969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1969">
        <w:rPr>
          <w:rFonts w:ascii="Arial" w:hAnsi="Arial" w:cs="Arial"/>
          <w:sz w:val="24"/>
          <w:szCs w:val="24"/>
        </w:rPr>
        <w:t>Poznań</w:t>
      </w:r>
    </w:p>
    <w:p w14:paraId="1390B74A" w14:textId="6F9E57D5" w:rsidR="00CF7835" w:rsidRDefault="00CF7835" w:rsidP="00D71579">
      <w:pPr>
        <w:jc w:val="both"/>
        <w:rPr>
          <w:rFonts w:ascii="Arial" w:hAnsi="Arial" w:cs="Arial"/>
          <w:bCs/>
          <w:sz w:val="18"/>
          <w:szCs w:val="18"/>
        </w:rPr>
      </w:pPr>
    </w:p>
    <w:p w14:paraId="18932BEA" w14:textId="77777777" w:rsidR="00D71579" w:rsidRPr="009432A1" w:rsidRDefault="00D71579" w:rsidP="00D7157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B6F3E5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D45FE2" w14:textId="77777777" w:rsidR="00CF7835" w:rsidRPr="00CF7835" w:rsidRDefault="00CF7835" w:rsidP="00D7157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51AC085" w14:textId="77777777" w:rsidR="00D71579" w:rsidRDefault="00D71579" w:rsidP="00D7157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5B65B67" w14:textId="653749E5" w:rsidR="00CF7835" w:rsidRPr="00382A4A" w:rsidRDefault="00CF7835" w:rsidP="00D7157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FDD5E2D" w14:textId="77777777" w:rsidR="00CF7835" w:rsidRPr="004E4B64" w:rsidRDefault="00CF7835" w:rsidP="00D7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D6644E9" w14:textId="77777777" w:rsidTr="000C1C6D">
        <w:tc>
          <w:tcPr>
            <w:tcW w:w="2269" w:type="dxa"/>
          </w:tcPr>
          <w:p w14:paraId="5A72C36E" w14:textId="77777777" w:rsidR="00CF7835" w:rsidRPr="004E4B64" w:rsidRDefault="00CF7835" w:rsidP="00D7157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C0400E" w14:textId="77777777" w:rsidR="00CF7835" w:rsidRPr="004E4B64" w:rsidRDefault="00651969" w:rsidP="00D7157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1969">
              <w:rPr>
                <w:rFonts w:ascii="Arial" w:hAnsi="Arial" w:cs="Arial"/>
                <w:bCs/>
                <w:sz w:val="24"/>
                <w:szCs w:val="24"/>
              </w:rPr>
              <w:t>Sprzęt kompatybilny z uretrotomem i laparoskopem firmy Olympus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1969" w:rsidRPr="004E4B64" w14:paraId="0C1DFCCA" w14:textId="77777777" w:rsidTr="007A47D1">
        <w:tc>
          <w:tcPr>
            <w:tcW w:w="2269" w:type="dxa"/>
          </w:tcPr>
          <w:p w14:paraId="276E60CF" w14:textId="77777777" w:rsidR="00651969" w:rsidRPr="004E4B64" w:rsidRDefault="00651969" w:rsidP="00D7157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E39AB19" w14:textId="77777777" w:rsidR="00651969" w:rsidRDefault="00651969" w:rsidP="00D7157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1969">
              <w:rPr>
                <w:rFonts w:ascii="Arial" w:hAnsi="Arial" w:cs="Arial"/>
                <w:bCs/>
                <w:sz w:val="24"/>
                <w:szCs w:val="24"/>
              </w:rPr>
              <w:t>SZW/DZP/86/2025</w:t>
            </w:r>
          </w:p>
          <w:p w14:paraId="5084A796" w14:textId="77777777" w:rsidR="00D71579" w:rsidRPr="004E4B64" w:rsidRDefault="00D71579" w:rsidP="00D7157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57775F2" w14:textId="77777777" w:rsidR="00D665F5" w:rsidRDefault="00D665F5" w:rsidP="00D7157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51969" w:rsidRPr="00651969">
        <w:rPr>
          <w:rFonts w:ascii="Arial" w:hAnsi="Arial" w:cs="Arial"/>
          <w:sz w:val="24"/>
          <w:szCs w:val="24"/>
        </w:rPr>
        <w:t>(</w:t>
      </w:r>
      <w:proofErr w:type="spellStart"/>
      <w:r w:rsidR="00651969" w:rsidRPr="00651969">
        <w:rPr>
          <w:rFonts w:ascii="Arial" w:hAnsi="Arial" w:cs="Arial"/>
          <w:sz w:val="24"/>
          <w:szCs w:val="24"/>
        </w:rPr>
        <w:t>t.j</w:t>
      </w:r>
      <w:proofErr w:type="spellEnd"/>
      <w:r w:rsidR="00651969" w:rsidRPr="0065196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F2A5269" w14:textId="77777777" w:rsidR="00D71579" w:rsidRPr="00355C9D" w:rsidRDefault="00D71579" w:rsidP="00D71579">
      <w:pPr>
        <w:jc w:val="both"/>
        <w:rPr>
          <w:rFonts w:ascii="Arial" w:hAnsi="Arial" w:cs="Arial"/>
          <w:sz w:val="24"/>
          <w:szCs w:val="24"/>
        </w:rPr>
      </w:pPr>
    </w:p>
    <w:p w14:paraId="6B7EAC4B" w14:textId="1CF718DE" w:rsidR="00D71579" w:rsidRPr="00D71579" w:rsidRDefault="00D71579" w:rsidP="00D71579">
      <w:pPr>
        <w:jc w:val="both"/>
        <w:rPr>
          <w:rFonts w:ascii="Arial" w:hAnsi="Arial" w:cs="Arial"/>
          <w:sz w:val="24"/>
          <w:szCs w:val="24"/>
        </w:rPr>
      </w:pPr>
      <w:r w:rsidRPr="00D7157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D71579">
        <w:rPr>
          <w:rFonts w:ascii="Arial" w:hAnsi="Arial" w:cs="Arial"/>
          <w:sz w:val="24"/>
          <w:szCs w:val="24"/>
        </w:rPr>
        <w:t>219781,70 zł brutto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029C3FD" w14:textId="77777777" w:rsidR="00D71579" w:rsidRDefault="00D71579" w:rsidP="00D71579">
      <w:pPr>
        <w:jc w:val="both"/>
        <w:rPr>
          <w:rFonts w:ascii="Arial" w:hAnsi="Arial" w:cs="Arial"/>
          <w:sz w:val="24"/>
          <w:szCs w:val="24"/>
        </w:rPr>
      </w:pPr>
    </w:p>
    <w:p w14:paraId="02F4B755" w14:textId="7DE6F3F4" w:rsidR="00A80738" w:rsidRDefault="00D665F5" w:rsidP="00D7157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51969" w:rsidRPr="00651969">
        <w:rPr>
          <w:rFonts w:ascii="Arial" w:hAnsi="Arial" w:cs="Arial"/>
          <w:sz w:val="24"/>
          <w:szCs w:val="24"/>
        </w:rPr>
        <w:t>21/07/2025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51969" w:rsidRPr="0065196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471DB03" w14:textId="77777777" w:rsidR="00D71579" w:rsidRPr="00355C9D" w:rsidRDefault="00D71579" w:rsidP="00D7157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B5C1153" w14:textId="77777777" w:rsidTr="000C1C6D">
        <w:tc>
          <w:tcPr>
            <w:tcW w:w="1276" w:type="dxa"/>
            <w:shd w:val="clear" w:color="auto" w:fill="F2F2F2"/>
            <w:vAlign w:val="center"/>
          </w:tcPr>
          <w:p w14:paraId="0129F972" w14:textId="77777777" w:rsidR="00D665F5" w:rsidRPr="00CF7835" w:rsidRDefault="00960CEB" w:rsidP="00D715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2533B6B" w14:textId="77777777" w:rsidR="00D665F5" w:rsidRPr="00CF7835" w:rsidRDefault="00D665F5" w:rsidP="00D715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E1B60C5" w14:textId="77777777" w:rsidR="00D665F5" w:rsidRPr="00CF7835" w:rsidRDefault="00D665F5" w:rsidP="00D715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51969" w:rsidRPr="00355C9D" w14:paraId="1D881A6A" w14:textId="77777777" w:rsidTr="007A47D1">
        <w:tc>
          <w:tcPr>
            <w:tcW w:w="1276" w:type="dxa"/>
            <w:vAlign w:val="center"/>
          </w:tcPr>
          <w:p w14:paraId="261179FE" w14:textId="77777777" w:rsidR="00651969" w:rsidRPr="00CF7835" w:rsidRDefault="00651969" w:rsidP="00D715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9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781BAC7" w14:textId="77777777" w:rsidR="00651969" w:rsidRPr="00CF7835" w:rsidRDefault="00651969" w:rsidP="00D71579">
            <w:pPr>
              <w:rPr>
                <w:rFonts w:ascii="Arial" w:hAnsi="Arial" w:cs="Arial"/>
                <w:sz w:val="24"/>
                <w:szCs w:val="24"/>
              </w:rPr>
            </w:pPr>
            <w:r w:rsidRPr="00651969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16E70BEF" w14:textId="586E4696" w:rsidR="00651969" w:rsidRPr="00CF7835" w:rsidRDefault="00651969" w:rsidP="00D71579">
            <w:pPr>
              <w:rPr>
                <w:rFonts w:ascii="Arial" w:hAnsi="Arial" w:cs="Arial"/>
                <w:sz w:val="24"/>
                <w:szCs w:val="24"/>
              </w:rPr>
            </w:pPr>
            <w:r w:rsidRPr="00651969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D71579">
              <w:rPr>
                <w:rFonts w:ascii="Arial" w:hAnsi="Arial" w:cs="Arial"/>
                <w:sz w:val="24"/>
                <w:szCs w:val="24"/>
              </w:rPr>
              <w:t>Wynalazek 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C186AC" w14:textId="4BFCB6C3" w:rsidR="00651969" w:rsidRPr="00CF7835" w:rsidRDefault="00651969" w:rsidP="00D715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969">
              <w:rPr>
                <w:rFonts w:ascii="Arial" w:hAnsi="Arial" w:cs="Arial"/>
                <w:sz w:val="24"/>
                <w:szCs w:val="24"/>
              </w:rPr>
              <w:t>02-67</w:t>
            </w:r>
            <w:r w:rsidR="00D71579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196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73584CD2" w14:textId="77777777" w:rsidR="00651969" w:rsidRPr="00CF7835" w:rsidRDefault="00651969" w:rsidP="00D715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969">
              <w:rPr>
                <w:rFonts w:ascii="Arial" w:hAnsi="Arial" w:cs="Arial"/>
                <w:sz w:val="24"/>
                <w:szCs w:val="24"/>
              </w:rPr>
              <w:t>219 861.68 zł</w:t>
            </w:r>
          </w:p>
        </w:tc>
      </w:tr>
    </w:tbl>
    <w:p w14:paraId="096A0D62" w14:textId="77777777" w:rsidR="0069085C" w:rsidRPr="00355C9D" w:rsidRDefault="0069085C" w:rsidP="00D71579">
      <w:pPr>
        <w:jc w:val="both"/>
        <w:rPr>
          <w:rFonts w:ascii="Arial" w:hAnsi="Arial" w:cs="Arial"/>
          <w:sz w:val="24"/>
        </w:rPr>
      </w:pPr>
    </w:p>
    <w:p w14:paraId="449016E8" w14:textId="77777777" w:rsidR="00577BC6" w:rsidRPr="00355C9D" w:rsidRDefault="00577BC6" w:rsidP="00D71579">
      <w:pPr>
        <w:jc w:val="both"/>
        <w:rPr>
          <w:rFonts w:ascii="Arial" w:hAnsi="Arial" w:cs="Arial"/>
          <w:sz w:val="24"/>
        </w:rPr>
      </w:pPr>
    </w:p>
    <w:p w14:paraId="66CBA5DC" w14:textId="77777777" w:rsidR="00A80738" w:rsidRDefault="00A80738" w:rsidP="00D7157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3F9167D" w14:textId="77777777" w:rsidR="00D71579" w:rsidRDefault="00D71579" w:rsidP="00D7157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030FC5D" w14:textId="77777777" w:rsidR="00D71579" w:rsidRPr="00756533" w:rsidRDefault="00D71579" w:rsidP="00D71579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24E7F23" w14:textId="77777777" w:rsidR="00D71579" w:rsidRPr="002C70B2" w:rsidRDefault="00D71579" w:rsidP="00D71579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8C7B32A" w14:textId="77777777" w:rsidR="00D71579" w:rsidRPr="00355C9D" w:rsidRDefault="00D71579" w:rsidP="00D7157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71579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32F9B" w14:textId="77777777" w:rsidR="009B01F2" w:rsidRDefault="009B01F2">
      <w:r>
        <w:separator/>
      </w:r>
    </w:p>
  </w:endnote>
  <w:endnote w:type="continuationSeparator" w:id="0">
    <w:p w14:paraId="4D063A6E" w14:textId="77777777" w:rsidR="009B01F2" w:rsidRDefault="009B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DD4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031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F59B" w14:textId="09D77BF0" w:rsidR="00960CEB" w:rsidRPr="00986737" w:rsidRDefault="00D7157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7A8B5B" wp14:editId="21104F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9220D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AAEF6B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696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F2410" w14:textId="77777777" w:rsidR="009F189D" w:rsidRDefault="009F189D">
    <w:pPr>
      <w:pStyle w:val="Stopka"/>
      <w:tabs>
        <w:tab w:val="clear" w:pos="4536"/>
      </w:tabs>
      <w:jc w:val="center"/>
    </w:pPr>
  </w:p>
  <w:p w14:paraId="4E575B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C98D9" w14:textId="77777777" w:rsidR="009B01F2" w:rsidRDefault="009B01F2">
      <w:r>
        <w:separator/>
      </w:r>
    </w:p>
  </w:footnote>
  <w:footnote w:type="continuationSeparator" w:id="0">
    <w:p w14:paraId="7060AAA0" w14:textId="77777777" w:rsidR="009B01F2" w:rsidRDefault="009B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7DB22" w14:textId="77777777" w:rsidR="00651969" w:rsidRDefault="00651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E542E" w14:textId="77777777" w:rsidR="00651969" w:rsidRDefault="00651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75190" w14:textId="77777777" w:rsidR="00651969" w:rsidRDefault="00651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E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6CE1"/>
    <w:rsid w:val="004C7E9B"/>
    <w:rsid w:val="00577BC6"/>
    <w:rsid w:val="00601802"/>
    <w:rsid w:val="00651969"/>
    <w:rsid w:val="0069085C"/>
    <w:rsid w:val="006F3255"/>
    <w:rsid w:val="00843263"/>
    <w:rsid w:val="00861E75"/>
    <w:rsid w:val="008A26A5"/>
    <w:rsid w:val="008F318B"/>
    <w:rsid w:val="00960CEB"/>
    <w:rsid w:val="009B01F2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7157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82CF4"/>
  <w15:chartTrackingRefBased/>
  <w15:docId w15:val="{291B7306-D87A-4F39-81D9-E4D2C675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2025-07-24T07:14:00Z</cp:lastPrinted>
  <dcterms:created xsi:type="dcterms:W3CDTF">2025-07-24T07:14:00Z</dcterms:created>
  <dcterms:modified xsi:type="dcterms:W3CDTF">2025-07-24T07:14:00Z</dcterms:modified>
</cp:coreProperties>
</file>