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01DF7" w:rsidRPr="00B01DF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01DF7" w:rsidRPr="00B01DF7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01DF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1D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7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1DF7" w:rsidRPr="00A2540E" w:rsidTr="00A96692">
        <w:tc>
          <w:tcPr>
            <w:tcW w:w="2269" w:type="dxa"/>
            <w:shd w:val="clear" w:color="auto" w:fill="auto"/>
          </w:tcPr>
          <w:p w:rsidR="00B01DF7" w:rsidRPr="00A2540E" w:rsidRDefault="00B01DF7" w:rsidP="00A966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1DF7" w:rsidRPr="00A2540E" w:rsidRDefault="00B01DF7" w:rsidP="00A966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1D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NZ-26-2025-70-D-P-AC</w:t>
            </w:r>
          </w:p>
        </w:tc>
      </w:tr>
    </w:tbl>
    <w:p w:rsidR="00DC652A" w:rsidRPr="00053927" w:rsidRDefault="00B01DF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01DF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01DF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6542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E14" w:rsidRDefault="00800E14" w:rsidP="00025386">
      <w:pPr>
        <w:spacing w:after="0" w:line="240" w:lineRule="auto"/>
      </w:pPr>
      <w:r>
        <w:separator/>
      </w:r>
    </w:p>
  </w:endnote>
  <w:endnote w:type="continuationSeparator" w:id="0">
    <w:p w:rsidR="00800E14" w:rsidRDefault="00800E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DF7" w:rsidRDefault="00B01D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42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42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DF7" w:rsidRDefault="00B01D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E14" w:rsidRDefault="00800E14" w:rsidP="00025386">
      <w:pPr>
        <w:spacing w:after="0" w:line="240" w:lineRule="auto"/>
      </w:pPr>
      <w:r>
        <w:separator/>
      </w:r>
    </w:p>
  </w:footnote>
  <w:footnote w:type="continuationSeparator" w:id="0">
    <w:p w:rsidR="00800E14" w:rsidRDefault="00800E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DF7" w:rsidRDefault="00B01D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DF7" w:rsidRDefault="00B01D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DF7" w:rsidRDefault="006542A6">
    <w:pPr>
      <w:pStyle w:val="Nagwek"/>
    </w:pPr>
    <w:bookmarkStart w:id="2" w:name="_GoBack"/>
    <w:bookmarkEnd w:id="2"/>
    <w:r w:rsidRPr="00AF4407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E1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42A6"/>
    <w:rsid w:val="00657A47"/>
    <w:rsid w:val="0071340C"/>
    <w:rsid w:val="00745A44"/>
    <w:rsid w:val="007666D6"/>
    <w:rsid w:val="007D6755"/>
    <w:rsid w:val="007F49C7"/>
    <w:rsid w:val="00800E14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1DF7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CB9C084-540C-45EA-9907-68387E1F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2025-07-23T07:51:00Z</dcterms:created>
  <dcterms:modified xsi:type="dcterms:W3CDTF">2025-07-23T07:51:00Z</dcterms:modified>
</cp:coreProperties>
</file>