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A1727" w:rsidRPr="004A172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A172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7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7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1727" w:rsidRPr="00A2540E" w:rsidTr="00A96692">
        <w:tc>
          <w:tcPr>
            <w:tcW w:w="2269" w:type="dxa"/>
            <w:shd w:val="clear" w:color="auto" w:fill="auto"/>
          </w:tcPr>
          <w:p w:rsidR="004A1727" w:rsidRPr="00A2540E" w:rsidRDefault="004A1727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727" w:rsidRPr="00A2540E" w:rsidRDefault="004A1727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7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NZ-26-2025-70-D-P-AC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1727" w:rsidRPr="004A172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1727" w:rsidRPr="004A1727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A172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172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91E" w:rsidRDefault="004B291E" w:rsidP="00025386">
      <w:pPr>
        <w:spacing w:after="0" w:line="240" w:lineRule="auto"/>
      </w:pPr>
      <w:r>
        <w:separator/>
      </w:r>
    </w:p>
  </w:endnote>
  <w:endnote w:type="continuationSeparator" w:id="0">
    <w:p w:rsidR="004B291E" w:rsidRDefault="004B29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27" w:rsidRDefault="004A17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0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0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27" w:rsidRDefault="004A17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91E" w:rsidRDefault="004B291E" w:rsidP="00025386">
      <w:pPr>
        <w:spacing w:after="0" w:line="240" w:lineRule="auto"/>
      </w:pPr>
      <w:r>
        <w:separator/>
      </w:r>
    </w:p>
  </w:footnote>
  <w:footnote w:type="continuationSeparator" w:id="0">
    <w:p w:rsidR="004B291E" w:rsidRDefault="004B29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27" w:rsidRDefault="004A17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27" w:rsidRDefault="005840C0">
    <w:pPr>
      <w:pStyle w:val="Nagwek"/>
    </w:pPr>
    <w:bookmarkStart w:id="1" w:name="_GoBack"/>
    <w:bookmarkEnd w:id="1"/>
    <w:r w:rsidRPr="00AF440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727" w:rsidRDefault="004A17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91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A1727"/>
    <w:rsid w:val="004B291E"/>
    <w:rsid w:val="004E27D7"/>
    <w:rsid w:val="004F10A0"/>
    <w:rsid w:val="0055145C"/>
    <w:rsid w:val="005624D8"/>
    <w:rsid w:val="005840C0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D169B40-18CA-4114-9F1D-9E90E899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2025-07-23T07:52:00Z</dcterms:created>
  <dcterms:modified xsi:type="dcterms:W3CDTF">2025-07-23T07:52:00Z</dcterms:modified>
</cp:coreProperties>
</file>