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04CE4" w:rsidRPr="00F04CE4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F04CE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04CE4">
        <w:rPr>
          <w:rFonts w:ascii="Arial" w:hAnsi="Arial" w:cs="Arial"/>
        </w:rPr>
        <w:t>Szpital Powiatowy w Limanowej Imienia Miłosierdzia Bożego</w:t>
      </w:r>
    </w:p>
    <w:p w:rsidR="005D05C3" w:rsidRPr="0012157F" w:rsidRDefault="00F04CE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04CE4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F04CE4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F04CE4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04CE4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F04CE4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04CE4" w:rsidRPr="0012157F" w:rsidTr="00A96692">
        <w:tc>
          <w:tcPr>
            <w:tcW w:w="9104" w:type="dxa"/>
            <w:shd w:val="clear" w:color="auto" w:fill="D9D9D9"/>
          </w:tcPr>
          <w:p w:rsidR="00F04CE4" w:rsidRPr="0012157F" w:rsidRDefault="00F04CE4" w:rsidP="00A9669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04CE4" w:rsidRPr="00094F76" w:rsidRDefault="00F04CE4" w:rsidP="00A9669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04CE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04CE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04CE4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F04CE4" w:rsidRPr="004B5FB1" w:rsidRDefault="00F04CE4" w:rsidP="00A96692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F04CE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04C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instalacja sprzętu i wyposażenia dla SOR ujęta w 7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04CE4" w:rsidRPr="00A2540E" w:rsidTr="00A96692">
        <w:tc>
          <w:tcPr>
            <w:tcW w:w="2269" w:type="dxa"/>
            <w:shd w:val="clear" w:color="auto" w:fill="auto"/>
          </w:tcPr>
          <w:p w:rsidR="00F04CE4" w:rsidRPr="00A2540E" w:rsidRDefault="00F04CE4" w:rsidP="00A9669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04CE4" w:rsidRPr="00A2540E" w:rsidRDefault="00F04CE4" w:rsidP="00A9669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04C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NZ-26-2025-70-D-P-AC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04CE4" w:rsidRPr="00F04CE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</w:t>
      </w:r>
    </w:p>
    <w:p w:rsidR="004B5FB1" w:rsidRPr="004C23D5" w:rsidRDefault="004C23D5" w:rsidP="004C23D5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109</w:t>
      </w:r>
      <w:r w:rsidR="00602087"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</w:t>
      </w:r>
      <w:bookmarkStart w:id="0" w:name="_GoBack"/>
      <w:bookmarkEnd w:id="0"/>
      <w:r w:rsidRPr="004B5FB1">
        <w:rPr>
          <w:rFonts w:ascii="Arial" w:hAnsi="Arial" w:cs="Arial"/>
          <w:bCs/>
          <w:sz w:val="24"/>
          <w:szCs w:val="24"/>
        </w:rPr>
        <w:t>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F04CE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04CE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7153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AC3" w:rsidRDefault="007C4AC3" w:rsidP="0038231F">
      <w:pPr>
        <w:spacing w:after="0" w:line="240" w:lineRule="auto"/>
      </w:pPr>
      <w:r>
        <w:separator/>
      </w:r>
    </w:p>
  </w:endnote>
  <w:endnote w:type="continuationSeparator" w:id="0">
    <w:p w:rsidR="007C4AC3" w:rsidRDefault="007C4A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CE4" w:rsidRDefault="00F04C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C23D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C23D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CE4" w:rsidRDefault="00F04C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AC3" w:rsidRDefault="007C4AC3" w:rsidP="0038231F">
      <w:pPr>
        <w:spacing w:after="0" w:line="240" w:lineRule="auto"/>
      </w:pPr>
      <w:r>
        <w:separator/>
      </w:r>
    </w:p>
  </w:footnote>
  <w:footnote w:type="continuationSeparator" w:id="0">
    <w:p w:rsidR="007C4AC3" w:rsidRDefault="007C4A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CE4" w:rsidRDefault="00F04C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CE4" w:rsidRDefault="00F04C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CE4" w:rsidRDefault="0071538C">
    <w:pPr>
      <w:pStyle w:val="Nagwek"/>
    </w:pPr>
    <w:r w:rsidRPr="00AF4407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9.5pt;height:43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4AC3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23D5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38C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C4AC3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04CE4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59822EB-01A0-42D5-A242-BA2ABCEFB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C337D-367B-4708-8602-3CEE846FC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4</cp:revision>
  <cp:lastPrinted>2016-07-26T10:32:00Z</cp:lastPrinted>
  <dcterms:created xsi:type="dcterms:W3CDTF">2025-07-23T07:54:00Z</dcterms:created>
  <dcterms:modified xsi:type="dcterms:W3CDTF">2025-07-23T07:55:00Z</dcterms:modified>
</cp:coreProperties>
</file>