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BD643" w14:textId="54F7A323" w:rsidR="00F245C5" w:rsidRPr="00C81030" w:rsidRDefault="002A20B3" w:rsidP="00C81030">
      <w:pPr>
        <w:spacing w:after="600"/>
        <w:jc w:val="right"/>
      </w:pPr>
      <w:bookmarkStart w:id="0" w:name="_Hlk53520193"/>
      <w:r w:rsidRPr="00C81030">
        <w:t>Poznań</w:t>
      </w:r>
      <w:r w:rsidR="00F245C5" w:rsidRPr="00C81030">
        <w:t xml:space="preserve"> dnia: </w:t>
      </w:r>
      <w:r w:rsidRPr="00C81030">
        <w:t>2025-07-2</w:t>
      </w:r>
      <w:r w:rsidR="00ED51A0">
        <w:t>3</w:t>
      </w:r>
    </w:p>
    <w:p w14:paraId="5F17AA6C" w14:textId="77777777" w:rsidR="002A20B3" w:rsidRPr="00C81030" w:rsidRDefault="002A20B3" w:rsidP="00C81030">
      <w:pPr>
        <w:ind w:right="3969"/>
        <w:rPr>
          <w:b/>
          <w:bCs/>
        </w:rPr>
      </w:pPr>
      <w:r w:rsidRPr="00C81030">
        <w:rPr>
          <w:b/>
          <w:bCs/>
        </w:rPr>
        <w:t>Szpital Wojewódzki w Poznaniu</w:t>
      </w:r>
    </w:p>
    <w:p w14:paraId="29F1D929" w14:textId="77777777" w:rsidR="00F245C5" w:rsidRPr="00C81030" w:rsidRDefault="002A20B3" w:rsidP="00C81030">
      <w:pPr>
        <w:ind w:right="3969"/>
        <w:rPr>
          <w:b/>
          <w:bCs/>
        </w:rPr>
      </w:pPr>
      <w:r w:rsidRPr="00C81030">
        <w:rPr>
          <w:b/>
          <w:bCs/>
        </w:rPr>
        <w:t>Dział Zamówień Publicznych</w:t>
      </w:r>
    </w:p>
    <w:p w14:paraId="3E24D143" w14:textId="77777777" w:rsidR="00F245C5" w:rsidRPr="00C81030" w:rsidRDefault="002A20B3" w:rsidP="00C81030">
      <w:pPr>
        <w:ind w:right="3969"/>
      </w:pPr>
      <w:r w:rsidRPr="00C81030">
        <w:t>Juraszów</w:t>
      </w:r>
      <w:r w:rsidR="00F245C5" w:rsidRPr="00C81030">
        <w:t xml:space="preserve"> </w:t>
      </w:r>
      <w:r w:rsidRPr="00C81030">
        <w:t>7/19</w:t>
      </w:r>
    </w:p>
    <w:p w14:paraId="257CC93D" w14:textId="77777777" w:rsidR="00F245C5" w:rsidRPr="00C81030" w:rsidRDefault="002A20B3" w:rsidP="00C81030">
      <w:pPr>
        <w:ind w:right="4253"/>
      </w:pPr>
      <w:r w:rsidRPr="00C81030">
        <w:t>60-479</w:t>
      </w:r>
      <w:r w:rsidR="00F245C5" w:rsidRPr="00C81030">
        <w:t xml:space="preserve"> </w:t>
      </w:r>
      <w:r w:rsidRPr="00C81030">
        <w:t>Poznań</w:t>
      </w:r>
    </w:p>
    <w:p w14:paraId="485A0C01" w14:textId="77777777" w:rsidR="00D30F1F" w:rsidRPr="00C81030" w:rsidRDefault="00D30F1F" w:rsidP="00C81030">
      <w:pPr>
        <w:tabs>
          <w:tab w:val="right" w:pos="9072"/>
        </w:tabs>
        <w:ind w:left="5670"/>
        <w:jc w:val="both"/>
        <w:rPr>
          <w:b/>
        </w:rPr>
      </w:pPr>
      <w:r w:rsidRPr="00C81030">
        <w:rPr>
          <w:b/>
        </w:rPr>
        <w:t>WYKONAWCY</w:t>
      </w:r>
    </w:p>
    <w:p w14:paraId="418B6A24" w14:textId="77777777" w:rsidR="00F245C5" w:rsidRPr="00C81030" w:rsidRDefault="00D30F1F" w:rsidP="00C81030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C81030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C81030" w14:paraId="523CEE54" w14:textId="77777777" w:rsidTr="002716A3">
        <w:tc>
          <w:tcPr>
            <w:tcW w:w="10065" w:type="dxa"/>
            <w:shd w:val="clear" w:color="auto" w:fill="F2F2F2"/>
            <w:hideMark/>
          </w:tcPr>
          <w:p w14:paraId="1C73B083" w14:textId="77777777" w:rsidR="00F245C5" w:rsidRPr="00C81030" w:rsidRDefault="00F245C5" w:rsidP="00C81030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C81030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D47455E" w14:textId="77777777" w:rsidR="00F245C5" w:rsidRPr="00C81030" w:rsidRDefault="00F245C5" w:rsidP="00C81030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81030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68FFBCA" w14:textId="77777777" w:rsidR="00F245C5" w:rsidRPr="00C81030" w:rsidRDefault="00F245C5" w:rsidP="00C81030">
      <w:pPr>
        <w:keepNext/>
        <w:spacing w:after="240"/>
        <w:outlineLvl w:val="0"/>
        <w:rPr>
          <w:b/>
        </w:rPr>
      </w:pPr>
    </w:p>
    <w:p w14:paraId="5CBB1DBE" w14:textId="77777777" w:rsidR="00F245C5" w:rsidRPr="00C81030" w:rsidRDefault="00F245C5" w:rsidP="00C81030">
      <w:pPr>
        <w:spacing w:after="120"/>
        <w:jc w:val="both"/>
        <w:rPr>
          <w:rFonts w:eastAsia="Calibri"/>
          <w:lang w:eastAsia="en-US"/>
        </w:rPr>
      </w:pPr>
      <w:r w:rsidRPr="00C81030">
        <w:rPr>
          <w:rFonts w:eastAsia="Calibri"/>
          <w:lang w:eastAsia="en-US"/>
        </w:rPr>
        <w:t xml:space="preserve">Dotyczy </w:t>
      </w:r>
      <w:r w:rsidRPr="00C81030">
        <w:t>postępowania o udzielenie zamówienia publicznego</w:t>
      </w:r>
      <w:r w:rsidRPr="00C8103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C81030" w14:paraId="4A0E9786" w14:textId="77777777" w:rsidTr="002716A3">
        <w:tc>
          <w:tcPr>
            <w:tcW w:w="2269" w:type="dxa"/>
            <w:shd w:val="clear" w:color="auto" w:fill="auto"/>
          </w:tcPr>
          <w:p w14:paraId="1170E60E" w14:textId="77777777" w:rsidR="00F245C5" w:rsidRPr="00C81030" w:rsidRDefault="00F245C5" w:rsidP="00C81030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8103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366D5F" w14:textId="77777777" w:rsidR="00F245C5" w:rsidRPr="00C81030" w:rsidRDefault="002A20B3" w:rsidP="00C8103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81030">
              <w:rPr>
                <w:bCs/>
              </w:rPr>
              <w:t>Zakup sprzętu na potrzeby zabiegów chirurgicznych oraz torakochirurgicznych w ramach realizacji zadania: Zakup sprzętu na potrzebę realizowanych zabiegów chirurgicznych  oraz nowego Pododdziału Torakochirurgii w Szpitalu Wojewódzkim w Poznaniu - 5 zadań</w:t>
            </w:r>
          </w:p>
        </w:tc>
      </w:tr>
      <w:tr w:rsidR="002A20B3" w:rsidRPr="00C81030" w14:paraId="67D757E0" w14:textId="77777777" w:rsidTr="00D15A4F">
        <w:tc>
          <w:tcPr>
            <w:tcW w:w="2269" w:type="dxa"/>
            <w:shd w:val="clear" w:color="auto" w:fill="auto"/>
          </w:tcPr>
          <w:p w14:paraId="2CD7CA7F" w14:textId="77777777" w:rsidR="002A20B3" w:rsidRPr="00C81030" w:rsidRDefault="002A20B3" w:rsidP="00C81030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C8103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80234E" w14:textId="77777777" w:rsidR="002A20B3" w:rsidRPr="00C81030" w:rsidRDefault="002A20B3" w:rsidP="00C8103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81030">
              <w:rPr>
                <w:bCs/>
              </w:rPr>
              <w:t>SZW/DZP/75/2025</w:t>
            </w:r>
          </w:p>
        </w:tc>
      </w:tr>
    </w:tbl>
    <w:p w14:paraId="4B5325FC" w14:textId="77777777" w:rsidR="00F245C5" w:rsidRPr="00C81030" w:rsidRDefault="00F245C5" w:rsidP="00C81030">
      <w:pPr>
        <w:tabs>
          <w:tab w:val="left" w:pos="708"/>
          <w:tab w:val="center" w:pos="4536"/>
          <w:tab w:val="right" w:pos="9072"/>
        </w:tabs>
      </w:pPr>
    </w:p>
    <w:p w14:paraId="4FE506D1" w14:textId="77777777" w:rsidR="002A20B3" w:rsidRPr="00C81030" w:rsidRDefault="00F245C5" w:rsidP="00C81030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C81030">
        <w:t xml:space="preserve">Zamawiający, </w:t>
      </w:r>
      <w:r w:rsidR="002A20B3" w:rsidRPr="00C81030">
        <w:rPr>
          <w:b/>
        </w:rPr>
        <w:t>Szpital Wojewódzki w Poznaniu</w:t>
      </w:r>
    </w:p>
    <w:p w14:paraId="20436AB3" w14:textId="77777777" w:rsidR="00A02E94" w:rsidRDefault="002A20B3" w:rsidP="00C81030">
      <w:pPr>
        <w:pStyle w:val="Nagwek"/>
        <w:tabs>
          <w:tab w:val="left" w:pos="708"/>
        </w:tabs>
        <w:spacing w:after="120"/>
        <w:jc w:val="both"/>
      </w:pPr>
      <w:r w:rsidRPr="00C81030">
        <w:rPr>
          <w:b/>
        </w:rPr>
        <w:t>Dział Zamówień Publicznych</w:t>
      </w:r>
      <w:r w:rsidR="00F245C5" w:rsidRPr="00C81030">
        <w:t xml:space="preserve">, działając na podstawie art. 253 ust. 1 ustawy z dnia 11 września 2019r. Prawo zamówień publicznych </w:t>
      </w:r>
      <w:r w:rsidRPr="00C81030">
        <w:t>(</w:t>
      </w:r>
      <w:proofErr w:type="spellStart"/>
      <w:r w:rsidRPr="00C81030">
        <w:t>t.j</w:t>
      </w:r>
      <w:proofErr w:type="spellEnd"/>
      <w:r w:rsidRPr="00C81030">
        <w:t>. Dz. U. z 2024 poz. 1320)</w:t>
      </w:r>
      <w:r w:rsidR="00F245C5" w:rsidRPr="00C81030">
        <w:t xml:space="preserve">, zwanej dalej „ustawą </w:t>
      </w:r>
      <w:proofErr w:type="spellStart"/>
      <w:r w:rsidR="00F245C5" w:rsidRPr="00C81030">
        <w:t>Pzp</w:t>
      </w:r>
      <w:proofErr w:type="spellEnd"/>
      <w:r w:rsidR="00F245C5" w:rsidRPr="00C81030">
        <w:t>”, informuje, że w toczącym się postępowaniu o udzielenie zamówienia publicznego</w:t>
      </w:r>
      <w:r w:rsidR="00A02E94" w:rsidRPr="00C81030">
        <w:t xml:space="preserve">, </w:t>
      </w:r>
      <w:r w:rsidR="00F245C5" w:rsidRPr="00C81030">
        <w:t>jako najkorzystniejsza wybrana została oferta złożona przez wykonawcę</w:t>
      </w:r>
      <w:r w:rsidR="00A02E94" w:rsidRPr="00C81030">
        <w:t>:</w:t>
      </w:r>
    </w:p>
    <w:p w14:paraId="0CA83FE8" w14:textId="77777777" w:rsidR="00A3337A" w:rsidRPr="00C81030" w:rsidRDefault="00A3337A" w:rsidP="00C81030">
      <w:pPr>
        <w:pStyle w:val="Nagwek"/>
        <w:tabs>
          <w:tab w:val="left" w:pos="708"/>
        </w:tabs>
        <w:spacing w:after="120"/>
        <w:jc w:val="both"/>
        <w:rPr>
          <w:bCs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A20B3" w:rsidRPr="00C81030" w14:paraId="48B3458C" w14:textId="77777777" w:rsidTr="00C8103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40CD2" w14:textId="77777777" w:rsidR="002A20B3" w:rsidRPr="00A3337A" w:rsidRDefault="002A20B3" w:rsidP="00C81030">
            <w:pPr>
              <w:spacing w:before="120" w:after="240"/>
              <w:jc w:val="both"/>
            </w:pPr>
            <w:r w:rsidRPr="00A3337A">
              <w:rPr>
                <w:b/>
                <w:bCs/>
              </w:rPr>
              <w:t>Część nr 2</w:t>
            </w:r>
            <w:r w:rsidRPr="00A3337A">
              <w:t xml:space="preserve">: Zakup zestawów do </w:t>
            </w:r>
            <w:proofErr w:type="spellStart"/>
            <w:r w:rsidRPr="00A3337A">
              <w:t>mestektomii</w:t>
            </w:r>
            <w:proofErr w:type="spellEnd"/>
            <w:r w:rsidRPr="00A3337A">
              <w:t xml:space="preserve"> i laparotomii</w:t>
            </w:r>
          </w:p>
          <w:p w14:paraId="0A2CBB9E" w14:textId="77777777" w:rsidR="002A20B3" w:rsidRPr="00A3337A" w:rsidRDefault="002A20B3" w:rsidP="00C81030">
            <w:pPr>
              <w:spacing w:before="60"/>
              <w:jc w:val="both"/>
              <w:rPr>
                <w:b/>
              </w:rPr>
            </w:pPr>
            <w:r w:rsidRPr="00A3337A">
              <w:rPr>
                <w:b/>
              </w:rPr>
              <w:t>Magnus Medical Sp. z o. o.</w:t>
            </w:r>
          </w:p>
          <w:p w14:paraId="71266261" w14:textId="384E36ED" w:rsidR="002A20B3" w:rsidRPr="00A3337A" w:rsidRDefault="00C81030" w:rsidP="00C81030">
            <w:pPr>
              <w:jc w:val="both"/>
              <w:rPr>
                <w:bCs/>
              </w:rPr>
            </w:pPr>
            <w:r w:rsidRPr="00A3337A">
              <w:rPr>
                <w:bCs/>
              </w:rPr>
              <w:t>ul.</w:t>
            </w:r>
            <w:r w:rsidR="002A20B3" w:rsidRPr="00A3337A">
              <w:rPr>
                <w:bCs/>
              </w:rPr>
              <w:t xml:space="preserve"> Długa 37 </w:t>
            </w:r>
          </w:p>
          <w:p w14:paraId="6899161A" w14:textId="77777777" w:rsidR="002A20B3" w:rsidRPr="00A3337A" w:rsidRDefault="002A20B3" w:rsidP="00C81030">
            <w:pPr>
              <w:spacing w:after="120"/>
              <w:jc w:val="both"/>
              <w:rPr>
                <w:bCs/>
              </w:rPr>
            </w:pPr>
            <w:r w:rsidRPr="00A3337A">
              <w:rPr>
                <w:bCs/>
              </w:rPr>
              <w:t>55-320 Wilczków</w:t>
            </w:r>
          </w:p>
          <w:p w14:paraId="53F1CED1" w14:textId="77777777" w:rsidR="002A20B3" w:rsidRPr="00A3337A" w:rsidRDefault="002A20B3" w:rsidP="00C81030">
            <w:pPr>
              <w:jc w:val="both"/>
              <w:rPr>
                <w:bCs/>
              </w:rPr>
            </w:pPr>
            <w:r w:rsidRPr="00A3337A">
              <w:t xml:space="preserve">za cenę wykonania przedmiotu zamówienia w wysokości </w:t>
            </w:r>
            <w:r w:rsidRPr="00A3337A">
              <w:rPr>
                <w:b/>
              </w:rPr>
              <w:t>132 418.03 zł</w:t>
            </w:r>
            <w:r w:rsidRPr="00A3337A">
              <w:t xml:space="preserve"> </w:t>
            </w:r>
            <w:r w:rsidRPr="00A3337A">
              <w:rPr>
                <w:b/>
                <w:bCs/>
              </w:rPr>
              <w:t>brutto</w:t>
            </w:r>
            <w:r w:rsidRPr="00A3337A">
              <w:rPr>
                <w:bCs/>
              </w:rPr>
              <w:t>.</w:t>
            </w:r>
          </w:p>
          <w:p w14:paraId="334A9A71" w14:textId="77777777" w:rsidR="00C81030" w:rsidRPr="00A3337A" w:rsidRDefault="00C81030" w:rsidP="00C81030">
            <w:pPr>
              <w:pStyle w:val="Nagwek"/>
              <w:tabs>
                <w:tab w:val="left" w:pos="708"/>
              </w:tabs>
              <w:spacing w:after="60"/>
              <w:jc w:val="both"/>
              <w:rPr>
                <w:u w:val="single"/>
              </w:rPr>
            </w:pPr>
          </w:p>
          <w:p w14:paraId="5466F698" w14:textId="1CC7AD28" w:rsidR="00C81030" w:rsidRPr="00A3337A" w:rsidRDefault="00C81030" w:rsidP="00C81030">
            <w:pPr>
              <w:pStyle w:val="Nagwek"/>
              <w:tabs>
                <w:tab w:val="left" w:pos="708"/>
              </w:tabs>
              <w:spacing w:after="60"/>
              <w:jc w:val="both"/>
              <w:rPr>
                <w:u w:val="single"/>
              </w:rPr>
            </w:pPr>
            <w:r w:rsidRPr="00A3337A">
              <w:rPr>
                <w:u w:val="single"/>
              </w:rPr>
              <w:t>Uzasadnienie wyboru:</w:t>
            </w:r>
          </w:p>
          <w:p w14:paraId="2A34DA9B" w14:textId="3D3A0D11" w:rsidR="002A20B3" w:rsidRPr="00C81030" w:rsidRDefault="00C81030" w:rsidP="00C81030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A3337A">
              <w:t>Oferta otrzymała największą ilość punktów spośród ofert podlegających ocenie - łącznie 7</w:t>
            </w:r>
            <w:r w:rsidR="00134701" w:rsidRPr="00A3337A">
              <w:t>0</w:t>
            </w:r>
            <w:r w:rsidRPr="00A3337A">
              <w:t xml:space="preserve">,00 pkt. - w oparciu o określone przez Zamawiającego w SWZ kryteria oceny ofert tj. przyznano: cena oferty brutto - 70,00 pkt., Termin realizacji - </w:t>
            </w:r>
            <w:r w:rsidR="00134701" w:rsidRPr="00A3337A">
              <w:t>0</w:t>
            </w:r>
            <w:r w:rsidRPr="00A3337A">
              <w:t xml:space="preserve">,00 pkt., Okres gwarancji - 0,00 pkt. Oferta spełnia wszystkie wymagania </w:t>
            </w:r>
            <w:proofErr w:type="spellStart"/>
            <w:r w:rsidRPr="00A3337A">
              <w:t>formalno</w:t>
            </w:r>
            <w:proofErr w:type="spellEnd"/>
            <w:r w:rsidRPr="00A3337A">
              <w:t xml:space="preserve"> - prawne i jest zgodna z zapisami SWZ.</w:t>
            </w:r>
          </w:p>
        </w:tc>
      </w:tr>
      <w:tr w:rsidR="002A20B3" w:rsidRPr="00C81030" w14:paraId="2448C3F1" w14:textId="77777777" w:rsidTr="00C8103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FF283" w14:textId="77777777" w:rsidR="002A20B3" w:rsidRPr="00A3337A" w:rsidRDefault="002A20B3" w:rsidP="00C81030">
            <w:pPr>
              <w:spacing w:before="120" w:after="240"/>
              <w:jc w:val="both"/>
            </w:pPr>
            <w:r w:rsidRPr="00A3337A">
              <w:rPr>
                <w:b/>
                <w:bCs/>
              </w:rPr>
              <w:lastRenderedPageBreak/>
              <w:t>Część nr 4</w:t>
            </w:r>
            <w:r w:rsidRPr="00A3337A">
              <w:t>: Zakup haków automatycznych</w:t>
            </w:r>
          </w:p>
          <w:p w14:paraId="67875F95" w14:textId="77777777" w:rsidR="002A20B3" w:rsidRPr="00A3337A" w:rsidRDefault="002A20B3" w:rsidP="00C81030">
            <w:pPr>
              <w:spacing w:before="60"/>
              <w:jc w:val="both"/>
              <w:rPr>
                <w:b/>
              </w:rPr>
            </w:pPr>
            <w:r w:rsidRPr="00A3337A">
              <w:rPr>
                <w:b/>
              </w:rPr>
              <w:t xml:space="preserve">Inter </w:t>
            </w:r>
            <w:proofErr w:type="spellStart"/>
            <w:r w:rsidRPr="00A3337A">
              <w:rPr>
                <w:b/>
              </w:rPr>
              <w:t>Consult</w:t>
            </w:r>
            <w:proofErr w:type="spellEnd"/>
            <w:r w:rsidRPr="00A3337A">
              <w:rPr>
                <w:b/>
              </w:rPr>
              <w:t xml:space="preserve"> MD Sp. z o.o. Sp. k.</w:t>
            </w:r>
          </w:p>
          <w:p w14:paraId="4F6AC8B8" w14:textId="4BA513FC" w:rsidR="002A20B3" w:rsidRPr="00A3337A" w:rsidRDefault="00134701" w:rsidP="00C81030">
            <w:pPr>
              <w:jc w:val="both"/>
              <w:rPr>
                <w:bCs/>
              </w:rPr>
            </w:pPr>
            <w:r w:rsidRPr="00A3337A">
              <w:rPr>
                <w:bCs/>
              </w:rPr>
              <w:t xml:space="preserve">ul. </w:t>
            </w:r>
            <w:r w:rsidR="002A20B3" w:rsidRPr="00A3337A">
              <w:rPr>
                <w:bCs/>
              </w:rPr>
              <w:t>Księdza Brzóski 94 /18</w:t>
            </w:r>
          </w:p>
          <w:p w14:paraId="4EA322C5" w14:textId="77777777" w:rsidR="002A20B3" w:rsidRPr="00A3337A" w:rsidRDefault="002A20B3" w:rsidP="00C81030">
            <w:pPr>
              <w:spacing w:after="120"/>
              <w:jc w:val="both"/>
              <w:rPr>
                <w:bCs/>
              </w:rPr>
            </w:pPr>
            <w:r w:rsidRPr="00A3337A">
              <w:rPr>
                <w:bCs/>
              </w:rPr>
              <w:t>91-347 Łódź</w:t>
            </w:r>
          </w:p>
          <w:p w14:paraId="6379B6EE" w14:textId="77777777" w:rsidR="002A20B3" w:rsidRPr="00A3337A" w:rsidRDefault="002A20B3" w:rsidP="00C81030">
            <w:pPr>
              <w:jc w:val="both"/>
              <w:rPr>
                <w:bCs/>
              </w:rPr>
            </w:pPr>
            <w:r w:rsidRPr="00A3337A">
              <w:t xml:space="preserve">za cenę wykonania przedmiotu zamówienia w wysokości </w:t>
            </w:r>
            <w:r w:rsidRPr="00A3337A">
              <w:rPr>
                <w:b/>
              </w:rPr>
              <w:t>204 600.00 zł</w:t>
            </w:r>
            <w:r w:rsidRPr="00A3337A">
              <w:t xml:space="preserve"> </w:t>
            </w:r>
            <w:r w:rsidRPr="00A3337A">
              <w:rPr>
                <w:b/>
                <w:bCs/>
              </w:rPr>
              <w:t>brutto</w:t>
            </w:r>
            <w:r w:rsidRPr="00A3337A">
              <w:rPr>
                <w:bCs/>
              </w:rPr>
              <w:t>.</w:t>
            </w:r>
          </w:p>
          <w:p w14:paraId="0381EE97" w14:textId="77777777" w:rsidR="00C81030" w:rsidRPr="00A3337A" w:rsidRDefault="00C81030" w:rsidP="00C81030">
            <w:pPr>
              <w:pStyle w:val="Nagwek"/>
              <w:tabs>
                <w:tab w:val="left" w:pos="708"/>
              </w:tabs>
              <w:spacing w:after="60"/>
              <w:jc w:val="both"/>
              <w:rPr>
                <w:u w:val="single"/>
              </w:rPr>
            </w:pPr>
          </w:p>
          <w:p w14:paraId="212360EC" w14:textId="41A8CB09" w:rsidR="00C81030" w:rsidRPr="00A3337A" w:rsidRDefault="00C81030" w:rsidP="00C81030">
            <w:pPr>
              <w:pStyle w:val="Nagwek"/>
              <w:tabs>
                <w:tab w:val="left" w:pos="708"/>
              </w:tabs>
              <w:spacing w:after="60"/>
              <w:jc w:val="both"/>
              <w:rPr>
                <w:u w:val="single"/>
              </w:rPr>
            </w:pPr>
            <w:r w:rsidRPr="00A3337A">
              <w:rPr>
                <w:u w:val="single"/>
              </w:rPr>
              <w:t>Uzasadnienie wyboru:</w:t>
            </w:r>
          </w:p>
          <w:p w14:paraId="73CD4123" w14:textId="51B101FF" w:rsidR="002A20B3" w:rsidRPr="00A3337A" w:rsidRDefault="00C81030" w:rsidP="00C81030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A3337A">
              <w:t xml:space="preserve">Oferta otrzymała największą ilość punktów spośród ofert podlegających ocenie - łącznie 77,00 pkt. - w oparciu o określone przez Zamawiającego w SWZ kryteria oceny ofert tj. przyznano: cena oferty brutto - 70,00 pkt., Termin realizacji - </w:t>
            </w:r>
            <w:r w:rsidR="00134701" w:rsidRPr="00A3337A">
              <w:t>0</w:t>
            </w:r>
            <w:r w:rsidRPr="00A3337A">
              <w:t xml:space="preserve">,00 pkt., Okres gwarancji - </w:t>
            </w:r>
            <w:r w:rsidR="00134701" w:rsidRPr="00A3337A">
              <w:t>7</w:t>
            </w:r>
            <w:r w:rsidRPr="00A3337A">
              <w:t xml:space="preserve">,00 pkt. Oferta spełnia wszystkie wymagania </w:t>
            </w:r>
            <w:proofErr w:type="spellStart"/>
            <w:r w:rsidRPr="00A3337A">
              <w:t>formalno</w:t>
            </w:r>
            <w:proofErr w:type="spellEnd"/>
            <w:r w:rsidRPr="00A3337A">
              <w:t xml:space="preserve"> - prawne i jest zgodna z zapisami SWZ.</w:t>
            </w:r>
          </w:p>
        </w:tc>
      </w:tr>
      <w:tr w:rsidR="002A20B3" w:rsidRPr="00C81030" w14:paraId="00AFA035" w14:textId="77777777" w:rsidTr="00C8103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1C181" w14:textId="77777777" w:rsidR="002A20B3" w:rsidRPr="00A3337A" w:rsidRDefault="002A20B3" w:rsidP="00C81030">
            <w:pPr>
              <w:spacing w:before="120" w:after="240"/>
              <w:jc w:val="both"/>
            </w:pPr>
            <w:r w:rsidRPr="00A3337A">
              <w:rPr>
                <w:b/>
                <w:bCs/>
              </w:rPr>
              <w:t>Część nr 5</w:t>
            </w:r>
            <w:r w:rsidRPr="00A3337A">
              <w:t>: Zakup materaca grzewczego do robotyki</w:t>
            </w:r>
          </w:p>
          <w:p w14:paraId="70B93A3E" w14:textId="77777777" w:rsidR="002A20B3" w:rsidRPr="00A3337A" w:rsidRDefault="002A20B3" w:rsidP="00C81030">
            <w:pPr>
              <w:spacing w:before="60"/>
              <w:jc w:val="both"/>
              <w:rPr>
                <w:b/>
              </w:rPr>
            </w:pPr>
            <w:r w:rsidRPr="00A3337A">
              <w:rPr>
                <w:b/>
              </w:rPr>
              <w:t>Empireum Piotr Dopieralski</w:t>
            </w:r>
          </w:p>
          <w:p w14:paraId="0CFC4833" w14:textId="2D1280CC" w:rsidR="002A20B3" w:rsidRPr="00A3337A" w:rsidRDefault="00134701" w:rsidP="00C81030">
            <w:pPr>
              <w:jc w:val="both"/>
              <w:rPr>
                <w:bCs/>
              </w:rPr>
            </w:pPr>
            <w:r w:rsidRPr="00A3337A">
              <w:rPr>
                <w:bCs/>
              </w:rPr>
              <w:t xml:space="preserve">ul. </w:t>
            </w:r>
            <w:r w:rsidR="002A20B3" w:rsidRPr="00A3337A">
              <w:rPr>
                <w:bCs/>
              </w:rPr>
              <w:t xml:space="preserve">Chotomowska 30 </w:t>
            </w:r>
          </w:p>
          <w:p w14:paraId="456A80C1" w14:textId="77777777" w:rsidR="002A20B3" w:rsidRPr="00A3337A" w:rsidRDefault="002A20B3" w:rsidP="00C81030">
            <w:pPr>
              <w:spacing w:after="120"/>
              <w:jc w:val="both"/>
              <w:rPr>
                <w:bCs/>
              </w:rPr>
            </w:pPr>
            <w:r w:rsidRPr="00A3337A">
              <w:rPr>
                <w:bCs/>
              </w:rPr>
              <w:t>05-110 Jabłonna</w:t>
            </w:r>
          </w:p>
          <w:p w14:paraId="21DA36BE" w14:textId="77777777" w:rsidR="002A20B3" w:rsidRPr="00A3337A" w:rsidRDefault="002A20B3" w:rsidP="00C81030">
            <w:pPr>
              <w:jc w:val="both"/>
              <w:rPr>
                <w:bCs/>
              </w:rPr>
            </w:pPr>
            <w:r w:rsidRPr="00A3337A">
              <w:t xml:space="preserve">za cenę wykonania przedmiotu zamówienia w wysokości </w:t>
            </w:r>
            <w:r w:rsidRPr="00A3337A">
              <w:rPr>
                <w:b/>
              </w:rPr>
              <w:t>71 297.71 zł</w:t>
            </w:r>
            <w:r w:rsidRPr="00A3337A">
              <w:t xml:space="preserve"> </w:t>
            </w:r>
            <w:r w:rsidRPr="00A3337A">
              <w:rPr>
                <w:b/>
                <w:bCs/>
              </w:rPr>
              <w:t>brutto</w:t>
            </w:r>
            <w:r w:rsidRPr="00A3337A">
              <w:rPr>
                <w:bCs/>
              </w:rPr>
              <w:t>.</w:t>
            </w:r>
          </w:p>
          <w:p w14:paraId="029B4F23" w14:textId="77777777" w:rsidR="00C81030" w:rsidRPr="00A3337A" w:rsidRDefault="00C81030" w:rsidP="00C81030">
            <w:pPr>
              <w:pStyle w:val="Nagwek"/>
              <w:tabs>
                <w:tab w:val="left" w:pos="708"/>
              </w:tabs>
              <w:spacing w:after="60"/>
              <w:jc w:val="both"/>
              <w:rPr>
                <w:u w:val="single"/>
              </w:rPr>
            </w:pPr>
          </w:p>
          <w:p w14:paraId="7690DFFE" w14:textId="7D3F5B37" w:rsidR="00C81030" w:rsidRPr="00A3337A" w:rsidRDefault="00C81030" w:rsidP="00C81030">
            <w:pPr>
              <w:pStyle w:val="Nagwek"/>
              <w:tabs>
                <w:tab w:val="left" w:pos="708"/>
              </w:tabs>
              <w:spacing w:after="60"/>
              <w:jc w:val="both"/>
              <w:rPr>
                <w:u w:val="single"/>
              </w:rPr>
            </w:pPr>
            <w:r w:rsidRPr="00A3337A">
              <w:rPr>
                <w:u w:val="single"/>
              </w:rPr>
              <w:t>Uzasadnienie wyboru:</w:t>
            </w:r>
          </w:p>
          <w:p w14:paraId="1310A5A7" w14:textId="1882AEFC" w:rsidR="002A20B3" w:rsidRPr="00A3337A" w:rsidRDefault="00C81030" w:rsidP="00C81030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A3337A">
              <w:t>Oferta otrzymała największą ilość punktów spośród ofert podlegających ocenie - łącznie 7</w:t>
            </w:r>
            <w:r w:rsidR="00134701" w:rsidRPr="00A3337A">
              <w:t>0</w:t>
            </w:r>
            <w:r w:rsidRPr="00A3337A">
              <w:t xml:space="preserve">,00 pkt. - w oparciu o określone przez Zamawiającego w SWZ kryteria oceny ofert tj. przyznano: cena oferty brutto - 70,00 pkt., Termin realizacji - </w:t>
            </w:r>
            <w:r w:rsidR="00134701" w:rsidRPr="00A3337A">
              <w:t>0</w:t>
            </w:r>
            <w:r w:rsidRPr="00A3337A">
              <w:t xml:space="preserve">,00 pkt., Okres gwarancji - 0,00 pkt. Oferta spełnia wszystkie wymagania </w:t>
            </w:r>
            <w:proofErr w:type="spellStart"/>
            <w:r w:rsidRPr="00A3337A">
              <w:t>formalno</w:t>
            </w:r>
            <w:proofErr w:type="spellEnd"/>
            <w:r w:rsidRPr="00A3337A">
              <w:t xml:space="preserve"> - prawne i jest zgodna z zapisami SWZ.</w:t>
            </w:r>
          </w:p>
        </w:tc>
      </w:tr>
    </w:tbl>
    <w:p w14:paraId="6CA1CEFE" w14:textId="77777777" w:rsidR="00A02E94" w:rsidRPr="00C81030" w:rsidRDefault="00F245C5" w:rsidP="00C81030">
      <w:pPr>
        <w:spacing w:before="360" w:after="120"/>
        <w:jc w:val="both"/>
        <w:rPr>
          <w:color w:val="000000"/>
        </w:rPr>
      </w:pPr>
      <w:r w:rsidRPr="00C81030">
        <w:rPr>
          <w:b/>
          <w:bCs/>
          <w:color w:val="000000"/>
        </w:rPr>
        <w:t>Punktacja przyznana ofertom w każdym kryterium oceny ofert wraz z łączną punktacją</w:t>
      </w:r>
      <w:r w:rsidRPr="00C81030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3402"/>
        <w:gridCol w:w="2948"/>
        <w:gridCol w:w="1559"/>
      </w:tblGrid>
      <w:tr w:rsidR="00A02E94" w:rsidRPr="00C81030" w14:paraId="2BA0D33D" w14:textId="77777777" w:rsidTr="00134701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8ED9E4" w14:textId="77777777" w:rsidR="00A02E94" w:rsidRPr="00C81030" w:rsidRDefault="00F245C5" w:rsidP="00C81030">
            <w:pPr>
              <w:spacing w:before="120" w:after="120"/>
              <w:jc w:val="center"/>
              <w:rPr>
                <w:bCs/>
                <w:color w:val="000000"/>
              </w:rPr>
            </w:pPr>
            <w:r w:rsidRPr="00C81030">
              <w:rPr>
                <w:bCs/>
              </w:rPr>
              <w:t>Część</w:t>
            </w:r>
            <w:r w:rsidR="00A02E94" w:rsidRPr="00C81030">
              <w:rPr>
                <w:bCs/>
              </w:rPr>
              <w:t xml:space="preserve"> </w:t>
            </w:r>
            <w:r w:rsidR="007D7932" w:rsidRPr="00C81030">
              <w:rPr>
                <w:bCs/>
              </w:rPr>
              <w:t>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49C956" w14:textId="77777777" w:rsidR="00A02E94" w:rsidRPr="00C81030" w:rsidRDefault="007D7932" w:rsidP="00C81030">
            <w:pPr>
              <w:spacing w:before="120" w:after="120"/>
              <w:jc w:val="center"/>
              <w:rPr>
                <w:bCs/>
              </w:rPr>
            </w:pPr>
            <w:r w:rsidRPr="00C81030">
              <w:rPr>
                <w:bCs/>
              </w:rPr>
              <w:t>Wykonawca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BDA2FD" w14:textId="77777777" w:rsidR="00A02E94" w:rsidRPr="00C81030" w:rsidRDefault="007D7932" w:rsidP="00C81030">
            <w:pPr>
              <w:spacing w:before="120" w:after="120"/>
              <w:jc w:val="center"/>
              <w:rPr>
                <w:bCs/>
                <w:color w:val="000000"/>
              </w:rPr>
            </w:pPr>
            <w:r w:rsidRPr="00C81030">
              <w:rPr>
                <w:bCs/>
                <w:color w:val="000000"/>
              </w:rPr>
              <w:t>K</w:t>
            </w:r>
            <w:r w:rsidR="00A02E94" w:rsidRPr="00C81030">
              <w:rPr>
                <w:bCs/>
                <w:color w:val="000000"/>
              </w:rPr>
              <w:t xml:space="preserve">ryterium - </w:t>
            </w:r>
            <w:r w:rsidRPr="00C81030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2286F9" w14:textId="77777777" w:rsidR="00A02E94" w:rsidRPr="00C81030" w:rsidRDefault="00A02E94" w:rsidP="00C81030">
            <w:pPr>
              <w:spacing w:before="120" w:after="120"/>
              <w:jc w:val="center"/>
              <w:rPr>
                <w:bCs/>
                <w:color w:val="000000"/>
              </w:rPr>
            </w:pPr>
            <w:r w:rsidRPr="00C81030">
              <w:rPr>
                <w:bCs/>
                <w:color w:val="000000"/>
              </w:rPr>
              <w:t>Razem</w:t>
            </w:r>
          </w:p>
        </w:tc>
      </w:tr>
      <w:tr w:rsidR="002A20B3" w:rsidRPr="00C81030" w14:paraId="6ABD64EF" w14:textId="77777777" w:rsidTr="00134701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0B699" w14:textId="77777777" w:rsidR="002A20B3" w:rsidRPr="00C81030" w:rsidRDefault="002A20B3" w:rsidP="00C8103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 xml:space="preserve">2 - Zakup zestawów do </w:t>
            </w:r>
            <w:proofErr w:type="spellStart"/>
            <w:r w:rsidRPr="00C81030">
              <w:rPr>
                <w:sz w:val="22"/>
                <w:szCs w:val="22"/>
              </w:rPr>
              <w:t>mestektomii</w:t>
            </w:r>
            <w:proofErr w:type="spellEnd"/>
            <w:r w:rsidRPr="00C81030">
              <w:rPr>
                <w:sz w:val="22"/>
                <w:szCs w:val="22"/>
              </w:rPr>
              <w:t xml:space="preserve"> i laparotomii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9CFD8" w14:textId="77777777" w:rsidR="002A20B3" w:rsidRPr="00C81030" w:rsidRDefault="002A20B3" w:rsidP="00C81030">
            <w:pPr>
              <w:rPr>
                <w:b/>
                <w:bCs/>
                <w:sz w:val="22"/>
                <w:szCs w:val="22"/>
              </w:rPr>
            </w:pPr>
            <w:r w:rsidRPr="00C81030">
              <w:rPr>
                <w:b/>
                <w:bCs/>
                <w:sz w:val="22"/>
                <w:szCs w:val="22"/>
              </w:rPr>
              <w:t>Magnus Medical Sp. z o. o.</w:t>
            </w:r>
          </w:p>
          <w:p w14:paraId="2CD75727" w14:textId="5573D675" w:rsidR="002A20B3" w:rsidRPr="00C81030" w:rsidRDefault="00134701" w:rsidP="00C810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A20B3" w:rsidRPr="00C81030">
              <w:rPr>
                <w:sz w:val="22"/>
                <w:szCs w:val="22"/>
              </w:rPr>
              <w:t>Długa 37</w:t>
            </w:r>
          </w:p>
          <w:p w14:paraId="5C374A29" w14:textId="77777777" w:rsidR="002A20B3" w:rsidRPr="00C81030" w:rsidRDefault="002A20B3" w:rsidP="00C81030">
            <w:pPr>
              <w:spacing w:after="40"/>
              <w:rPr>
                <w:color w:val="000000"/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>55-320 Wilczków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B490D" w14:textId="77777777" w:rsidR="00134701" w:rsidRPr="00C81030" w:rsidRDefault="00134701" w:rsidP="00134701">
            <w:pPr>
              <w:spacing w:before="40" w:after="40"/>
              <w:rPr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>1 - Cena - 70.00</w:t>
            </w:r>
          </w:p>
          <w:p w14:paraId="1A0E2069" w14:textId="77777777" w:rsidR="00134701" w:rsidRPr="00C81030" w:rsidRDefault="00134701" w:rsidP="00134701">
            <w:pPr>
              <w:spacing w:before="40" w:after="40"/>
              <w:rPr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t>–</w:t>
            </w:r>
            <w:r w:rsidRPr="00C8103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</w:t>
            </w:r>
            <w:r w:rsidRPr="00C81030">
              <w:rPr>
                <w:sz w:val="22"/>
                <w:szCs w:val="22"/>
              </w:rPr>
              <w:t>ermin</w:t>
            </w:r>
            <w:r>
              <w:rPr>
                <w:sz w:val="22"/>
                <w:szCs w:val="22"/>
              </w:rPr>
              <w:t xml:space="preserve"> </w:t>
            </w:r>
            <w:r w:rsidRPr="00C81030">
              <w:rPr>
                <w:sz w:val="22"/>
                <w:szCs w:val="22"/>
              </w:rPr>
              <w:t>realizacji - 0.00</w:t>
            </w:r>
          </w:p>
          <w:p w14:paraId="5024DC50" w14:textId="2AFE27D3" w:rsidR="002A20B3" w:rsidRPr="00C81030" w:rsidRDefault="00134701" w:rsidP="0013470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>3 - Okres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4C59A" w14:textId="3EB8EE87" w:rsidR="002A20B3" w:rsidRPr="00C81030" w:rsidRDefault="002A20B3" w:rsidP="00C81030">
            <w:pPr>
              <w:jc w:val="center"/>
              <w:rPr>
                <w:color w:val="000000"/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 xml:space="preserve">  </w:t>
            </w:r>
            <w:r w:rsidR="00134701">
              <w:rPr>
                <w:sz w:val="22"/>
                <w:szCs w:val="22"/>
              </w:rPr>
              <w:t>70</w:t>
            </w:r>
            <w:r w:rsidRPr="00C81030">
              <w:rPr>
                <w:sz w:val="22"/>
                <w:szCs w:val="22"/>
              </w:rPr>
              <w:t>,00</w:t>
            </w:r>
          </w:p>
        </w:tc>
      </w:tr>
      <w:tr w:rsidR="002A20B3" w:rsidRPr="00C81030" w14:paraId="748E4AAA" w14:textId="77777777" w:rsidTr="00134701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6034E" w14:textId="77777777" w:rsidR="002A20B3" w:rsidRPr="00C81030" w:rsidRDefault="002A20B3" w:rsidP="00C8103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>4 - Zakup haków automatycznych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9C969" w14:textId="77777777" w:rsidR="002A20B3" w:rsidRPr="00C81030" w:rsidRDefault="002A20B3" w:rsidP="00C81030">
            <w:pPr>
              <w:rPr>
                <w:b/>
                <w:bCs/>
                <w:sz w:val="22"/>
                <w:szCs w:val="22"/>
              </w:rPr>
            </w:pPr>
            <w:r w:rsidRPr="00C81030">
              <w:rPr>
                <w:b/>
                <w:bCs/>
                <w:sz w:val="22"/>
                <w:szCs w:val="22"/>
              </w:rPr>
              <w:t xml:space="preserve">Inter </w:t>
            </w:r>
            <w:proofErr w:type="spellStart"/>
            <w:r w:rsidRPr="00C81030">
              <w:rPr>
                <w:b/>
                <w:bCs/>
                <w:sz w:val="22"/>
                <w:szCs w:val="22"/>
              </w:rPr>
              <w:t>Consult</w:t>
            </w:r>
            <w:proofErr w:type="spellEnd"/>
            <w:r w:rsidRPr="00C81030">
              <w:rPr>
                <w:b/>
                <w:bCs/>
                <w:sz w:val="22"/>
                <w:szCs w:val="22"/>
              </w:rPr>
              <w:t xml:space="preserve"> MD Sp. z o.o. Sp. k.</w:t>
            </w:r>
          </w:p>
          <w:p w14:paraId="70C0A792" w14:textId="0C0A3E6F" w:rsidR="002A20B3" w:rsidRPr="00C81030" w:rsidRDefault="00134701" w:rsidP="00C810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A20B3" w:rsidRPr="00C81030">
              <w:rPr>
                <w:sz w:val="22"/>
                <w:szCs w:val="22"/>
              </w:rPr>
              <w:t>Księdza Brzóski 94/18</w:t>
            </w:r>
          </w:p>
          <w:p w14:paraId="29E97192" w14:textId="77777777" w:rsidR="002A20B3" w:rsidRPr="00C81030" w:rsidRDefault="002A20B3" w:rsidP="00C81030">
            <w:pPr>
              <w:spacing w:after="40"/>
              <w:rPr>
                <w:color w:val="000000"/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>91-347 Łódź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48795" w14:textId="77777777" w:rsidR="00134701" w:rsidRPr="00C81030" w:rsidRDefault="00134701" w:rsidP="00134701">
            <w:pPr>
              <w:spacing w:before="40" w:after="40"/>
              <w:rPr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>1 - Cena - 70.00</w:t>
            </w:r>
          </w:p>
          <w:p w14:paraId="36CC0F50" w14:textId="6D284352" w:rsidR="00134701" w:rsidRPr="00C81030" w:rsidRDefault="00134701" w:rsidP="00134701">
            <w:pPr>
              <w:spacing w:before="40" w:after="40"/>
              <w:rPr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t>–</w:t>
            </w:r>
            <w:r w:rsidRPr="00C8103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</w:t>
            </w:r>
            <w:r w:rsidRPr="00C81030">
              <w:rPr>
                <w:sz w:val="22"/>
                <w:szCs w:val="22"/>
              </w:rPr>
              <w:t>ermin</w:t>
            </w:r>
            <w:r>
              <w:rPr>
                <w:sz w:val="22"/>
                <w:szCs w:val="22"/>
              </w:rPr>
              <w:t xml:space="preserve"> </w:t>
            </w:r>
            <w:r w:rsidRPr="00C81030">
              <w:rPr>
                <w:sz w:val="22"/>
                <w:szCs w:val="22"/>
              </w:rPr>
              <w:t>realizacji - 0.00</w:t>
            </w:r>
          </w:p>
          <w:p w14:paraId="7BB6A64F" w14:textId="5A90A454" w:rsidR="002A20B3" w:rsidRPr="00C81030" w:rsidRDefault="00134701" w:rsidP="0013470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 xml:space="preserve">3 - Okres gwarancji  - </w:t>
            </w:r>
            <w:r>
              <w:rPr>
                <w:sz w:val="22"/>
                <w:szCs w:val="22"/>
              </w:rPr>
              <w:t>7</w:t>
            </w:r>
            <w:r w:rsidRPr="00C81030">
              <w:rPr>
                <w:sz w:val="22"/>
                <w:szCs w:val="22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0E5A" w14:textId="525E32DE" w:rsidR="002A20B3" w:rsidRPr="00C81030" w:rsidRDefault="002A20B3" w:rsidP="00C81030">
            <w:pPr>
              <w:jc w:val="center"/>
              <w:rPr>
                <w:color w:val="000000"/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 xml:space="preserve">  </w:t>
            </w:r>
            <w:r w:rsidR="00134701">
              <w:rPr>
                <w:sz w:val="22"/>
                <w:szCs w:val="22"/>
              </w:rPr>
              <w:t>77</w:t>
            </w:r>
            <w:r w:rsidRPr="00C81030">
              <w:rPr>
                <w:sz w:val="22"/>
                <w:szCs w:val="22"/>
              </w:rPr>
              <w:t>,00</w:t>
            </w:r>
          </w:p>
        </w:tc>
      </w:tr>
      <w:tr w:rsidR="002A20B3" w:rsidRPr="00C81030" w14:paraId="109E7A62" w14:textId="77777777" w:rsidTr="00134701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34FE6" w14:textId="77777777" w:rsidR="002A20B3" w:rsidRPr="00C81030" w:rsidRDefault="002A20B3" w:rsidP="00C8103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>5 - Zakup materaca grzewczego do robotyki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CF302" w14:textId="77777777" w:rsidR="002A20B3" w:rsidRPr="00C81030" w:rsidRDefault="002A20B3" w:rsidP="00C81030">
            <w:pPr>
              <w:rPr>
                <w:b/>
                <w:bCs/>
                <w:sz w:val="22"/>
                <w:szCs w:val="22"/>
              </w:rPr>
            </w:pPr>
            <w:r w:rsidRPr="00C81030">
              <w:rPr>
                <w:b/>
                <w:bCs/>
                <w:sz w:val="22"/>
                <w:szCs w:val="22"/>
              </w:rPr>
              <w:t>Empireum Piotr Dopieralski</w:t>
            </w:r>
          </w:p>
          <w:p w14:paraId="6FF3865D" w14:textId="6D3DE5E9" w:rsidR="002A20B3" w:rsidRPr="00C81030" w:rsidRDefault="00134701" w:rsidP="00C810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A20B3" w:rsidRPr="00C81030">
              <w:rPr>
                <w:sz w:val="22"/>
                <w:szCs w:val="22"/>
              </w:rPr>
              <w:t>Chotomowska 30</w:t>
            </w:r>
          </w:p>
          <w:p w14:paraId="6C769AB0" w14:textId="77777777" w:rsidR="002A20B3" w:rsidRPr="00C81030" w:rsidRDefault="002A20B3" w:rsidP="00C81030">
            <w:pPr>
              <w:spacing w:after="40"/>
              <w:rPr>
                <w:color w:val="000000"/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>05-110 Jabłonna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FCE67" w14:textId="77777777" w:rsidR="00134701" w:rsidRPr="00C81030" w:rsidRDefault="00134701" w:rsidP="00134701">
            <w:pPr>
              <w:spacing w:before="40" w:after="40"/>
              <w:rPr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>1 - Cena - 70.00</w:t>
            </w:r>
          </w:p>
          <w:p w14:paraId="26ADF333" w14:textId="77777777" w:rsidR="00134701" w:rsidRPr="00C81030" w:rsidRDefault="00134701" w:rsidP="00134701">
            <w:pPr>
              <w:spacing w:before="40" w:after="40"/>
              <w:rPr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t>–</w:t>
            </w:r>
            <w:r w:rsidRPr="00C8103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</w:t>
            </w:r>
            <w:r w:rsidRPr="00C81030">
              <w:rPr>
                <w:sz w:val="22"/>
                <w:szCs w:val="22"/>
              </w:rPr>
              <w:t>ermin</w:t>
            </w:r>
            <w:r>
              <w:rPr>
                <w:sz w:val="22"/>
                <w:szCs w:val="22"/>
              </w:rPr>
              <w:t xml:space="preserve"> </w:t>
            </w:r>
            <w:r w:rsidRPr="00C81030">
              <w:rPr>
                <w:sz w:val="22"/>
                <w:szCs w:val="22"/>
              </w:rPr>
              <w:t>realizacji - 0.00</w:t>
            </w:r>
          </w:p>
          <w:p w14:paraId="1D194A5A" w14:textId="7A57C4B0" w:rsidR="002A20B3" w:rsidRPr="00C81030" w:rsidRDefault="00134701" w:rsidP="0013470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>3 - Okres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0E46" w14:textId="6795AA30" w:rsidR="002A20B3" w:rsidRPr="00C81030" w:rsidRDefault="002A20B3" w:rsidP="00C81030">
            <w:pPr>
              <w:jc w:val="center"/>
              <w:rPr>
                <w:color w:val="000000"/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 xml:space="preserve"> </w:t>
            </w:r>
            <w:r w:rsidR="00134701">
              <w:rPr>
                <w:sz w:val="22"/>
                <w:szCs w:val="22"/>
              </w:rPr>
              <w:t>70</w:t>
            </w:r>
            <w:r w:rsidRPr="00C81030">
              <w:rPr>
                <w:sz w:val="22"/>
                <w:szCs w:val="22"/>
              </w:rPr>
              <w:t>,00</w:t>
            </w:r>
          </w:p>
        </w:tc>
      </w:tr>
    </w:tbl>
    <w:p w14:paraId="2AC9CB42" w14:textId="77777777" w:rsidR="00A02E94" w:rsidRPr="00C81030" w:rsidRDefault="00A02E94" w:rsidP="00C81030">
      <w:pPr>
        <w:spacing w:before="120"/>
        <w:jc w:val="both"/>
        <w:rPr>
          <w:color w:val="000000"/>
        </w:rPr>
      </w:pPr>
    </w:p>
    <w:p w14:paraId="1A876BA9" w14:textId="77777777" w:rsidR="00A02E94" w:rsidRPr="00C81030" w:rsidRDefault="00A02E94" w:rsidP="00C81030">
      <w:pPr>
        <w:spacing w:after="120"/>
        <w:jc w:val="both"/>
        <w:rPr>
          <w:color w:val="000000"/>
        </w:rPr>
      </w:pPr>
      <w:r w:rsidRPr="00C81030">
        <w:rPr>
          <w:b/>
          <w:bCs/>
          <w:color w:val="000000"/>
        </w:rPr>
        <w:t>Informacja o wykonawcach, których oferty zostały odrzucone</w:t>
      </w:r>
      <w:r w:rsidRPr="00C81030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C81030" w14:paraId="78E8A4D3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839ED36" w14:textId="77777777" w:rsidR="00A02E94" w:rsidRPr="00C81030" w:rsidRDefault="00A02E94" w:rsidP="00C81030">
            <w:pPr>
              <w:spacing w:before="60" w:after="60"/>
              <w:jc w:val="center"/>
              <w:rPr>
                <w:bCs/>
              </w:rPr>
            </w:pPr>
            <w:r w:rsidRPr="00C81030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14E2103" w14:textId="77777777" w:rsidR="00A02E94" w:rsidRPr="00C81030" w:rsidRDefault="00A02E94" w:rsidP="00C81030">
            <w:pPr>
              <w:spacing w:before="60" w:after="60"/>
              <w:jc w:val="center"/>
              <w:rPr>
                <w:bCs/>
              </w:rPr>
            </w:pPr>
            <w:r w:rsidRPr="00C81030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D55353F" w14:textId="77777777" w:rsidR="00A02E94" w:rsidRPr="00C81030" w:rsidRDefault="00A02E94" w:rsidP="00C81030">
            <w:pPr>
              <w:spacing w:before="60" w:after="60"/>
              <w:jc w:val="center"/>
              <w:rPr>
                <w:bCs/>
              </w:rPr>
            </w:pPr>
            <w:r w:rsidRPr="00C81030">
              <w:rPr>
                <w:bCs/>
              </w:rPr>
              <w:t>Uzasadnienie odrzucenia oferty</w:t>
            </w:r>
          </w:p>
        </w:tc>
      </w:tr>
      <w:tr w:rsidR="00A02E94" w:rsidRPr="00C81030" w14:paraId="7029E1A5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082512" w14:textId="77777777" w:rsidR="00A02E94" w:rsidRPr="00C81030" w:rsidRDefault="00A02E94" w:rsidP="00C81030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382E51A" w14:textId="77777777" w:rsidR="00A02E94" w:rsidRPr="00C81030" w:rsidRDefault="00A02E94" w:rsidP="00C81030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6F9BEDCF" w14:textId="77777777" w:rsidR="00A02E94" w:rsidRPr="00C81030" w:rsidRDefault="00A02E94" w:rsidP="00C81030">
            <w:pPr>
              <w:rPr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 xml:space="preserve">  </w:t>
            </w:r>
          </w:p>
          <w:p w14:paraId="4BFF1675" w14:textId="77777777" w:rsidR="00A02E94" w:rsidRPr="00C81030" w:rsidRDefault="00A02E94" w:rsidP="00C81030">
            <w:pPr>
              <w:spacing w:after="60"/>
              <w:rPr>
                <w:sz w:val="22"/>
                <w:szCs w:val="22"/>
              </w:rPr>
            </w:pPr>
            <w:r w:rsidRPr="00C8103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EAB4E1" w14:textId="77777777" w:rsidR="00A02E94" w:rsidRPr="00C81030" w:rsidRDefault="00A02E94" w:rsidP="00134701">
            <w:pPr>
              <w:spacing w:after="40"/>
              <w:rPr>
                <w:sz w:val="22"/>
                <w:szCs w:val="22"/>
              </w:rPr>
            </w:pPr>
          </w:p>
        </w:tc>
      </w:tr>
    </w:tbl>
    <w:p w14:paraId="60F8BE09" w14:textId="197A38D2" w:rsidR="00C81030" w:rsidRDefault="00F134EE" w:rsidP="00C81030">
      <w:pPr>
        <w:spacing w:before="120" w:line="276" w:lineRule="auto"/>
        <w:jc w:val="both"/>
        <w:rPr>
          <w:bCs/>
        </w:rPr>
      </w:pPr>
      <w:r w:rsidRPr="00F134EE">
        <w:lastRenderedPageBreak/>
        <w:t xml:space="preserve">W myśl art. 259 ustawy </w:t>
      </w:r>
      <w:proofErr w:type="spellStart"/>
      <w:r w:rsidRPr="00F134EE">
        <w:t>Pzp</w:t>
      </w:r>
      <w:proofErr w:type="spellEnd"/>
      <w:r w:rsidRPr="00F134EE">
        <w:t xml:space="preserve"> Zamawiający informuje, że postępowanie o udzielenie zamówienia publicznego w w/w postępowaniu przetargowym – na podstawie art. 255 pkt. 3 – </w:t>
      </w:r>
      <w:r w:rsidRPr="00F134EE">
        <w:rPr>
          <w:b/>
          <w:u w:val="single"/>
        </w:rPr>
        <w:t xml:space="preserve">unieważnia </w:t>
      </w:r>
      <w:r w:rsidRPr="00F134EE">
        <w:rPr>
          <w:b/>
          <w:u w:val="single"/>
        </w:rPr>
        <w:br/>
        <w:t xml:space="preserve">w zakresie zadania nr </w:t>
      </w:r>
      <w:r>
        <w:rPr>
          <w:b/>
          <w:u w:val="single"/>
        </w:rPr>
        <w:t>1</w:t>
      </w:r>
      <w:r w:rsidRPr="00F134EE">
        <w:rPr>
          <w:bCs/>
        </w:rPr>
        <w:t xml:space="preserve"> ze względu na fakt, iż cena lub koszt najkorzystniejszej oferty lub oferta z najniższą ceną przewyższa kwotę, którą Zamawiający zamierza przeznaczyć na sfinansowanie zamówienia</w:t>
      </w:r>
    </w:p>
    <w:p w14:paraId="54203E79" w14:textId="77777777" w:rsidR="00F134EE" w:rsidRPr="00A3337A" w:rsidRDefault="00F134EE" w:rsidP="00C81030">
      <w:pPr>
        <w:spacing w:before="120" w:line="276" w:lineRule="auto"/>
        <w:jc w:val="both"/>
      </w:pPr>
    </w:p>
    <w:p w14:paraId="5C3DB376" w14:textId="2907DFC9" w:rsidR="00C81030" w:rsidRPr="00A3337A" w:rsidRDefault="00C81030" w:rsidP="00C81030">
      <w:pPr>
        <w:spacing w:before="120" w:line="276" w:lineRule="auto"/>
        <w:jc w:val="both"/>
        <w:rPr>
          <w:bCs/>
        </w:rPr>
      </w:pPr>
      <w:r w:rsidRPr="00A3337A">
        <w:t xml:space="preserve">W myśl art. 259 ustawy </w:t>
      </w:r>
      <w:proofErr w:type="spellStart"/>
      <w:r w:rsidRPr="00A3337A">
        <w:t>Pzp</w:t>
      </w:r>
      <w:proofErr w:type="spellEnd"/>
      <w:r w:rsidRPr="00A3337A">
        <w:t xml:space="preserve"> Zamawiający informuje, że postępowanie o udzielenie zamówienia publicznego w w/w postępowaniu przetargowym – na podstawie art. 255 pkt. 1 – </w:t>
      </w:r>
      <w:r w:rsidRPr="00A3337A">
        <w:rPr>
          <w:b/>
          <w:u w:val="single"/>
        </w:rPr>
        <w:t xml:space="preserve">unieważnia </w:t>
      </w:r>
      <w:r w:rsidRPr="00A3337A">
        <w:rPr>
          <w:b/>
          <w:u w:val="single"/>
        </w:rPr>
        <w:br/>
      </w:r>
      <w:bookmarkStart w:id="1" w:name="_Hlk139274148"/>
      <w:r w:rsidRPr="00A3337A">
        <w:rPr>
          <w:b/>
          <w:u w:val="single"/>
        </w:rPr>
        <w:t xml:space="preserve">w zakresie zadania nr </w:t>
      </w:r>
      <w:bookmarkEnd w:id="1"/>
      <w:r w:rsidRPr="00A3337A">
        <w:rPr>
          <w:b/>
          <w:u w:val="single"/>
        </w:rPr>
        <w:t>3</w:t>
      </w:r>
      <w:r w:rsidRPr="00A3337A">
        <w:rPr>
          <w:bCs/>
        </w:rPr>
        <w:t xml:space="preserve">   ze względu na fakt, iż nie złożono żadnej oferty.</w:t>
      </w:r>
    </w:p>
    <w:p w14:paraId="11C262D7" w14:textId="77777777" w:rsidR="00A02E94" w:rsidRPr="00A3337A" w:rsidRDefault="00A02E94" w:rsidP="00C81030">
      <w:pPr>
        <w:spacing w:before="120" w:after="120"/>
        <w:jc w:val="both"/>
        <w:rPr>
          <w:color w:val="000000"/>
        </w:rPr>
      </w:pPr>
    </w:p>
    <w:p w14:paraId="69569B29" w14:textId="77777777" w:rsidR="00A02E94" w:rsidRPr="00A3337A" w:rsidRDefault="00A02E94" w:rsidP="00C81030">
      <w:pPr>
        <w:spacing w:after="40"/>
        <w:jc w:val="both"/>
      </w:pPr>
      <w:r w:rsidRPr="00A3337A">
        <w:rPr>
          <w:b/>
          <w:bCs/>
        </w:rPr>
        <w:t>Informacja o terminie zawarcia umowy</w:t>
      </w:r>
      <w:r w:rsidRPr="00A3337A">
        <w:t>:</w:t>
      </w:r>
    </w:p>
    <w:p w14:paraId="3A8B518E" w14:textId="45B335E8" w:rsidR="00A02E94" w:rsidRPr="00A3337A" w:rsidRDefault="00A02E94" w:rsidP="00C81030">
      <w:pPr>
        <w:spacing w:after="120"/>
        <w:jc w:val="both"/>
      </w:pPr>
      <w:r w:rsidRPr="00A3337A">
        <w:t xml:space="preserve">Umowa w sprawie zamówienia publicznego, zgodnie z art. 308 ust. 2 ustawy </w:t>
      </w:r>
      <w:proofErr w:type="spellStart"/>
      <w:r w:rsidRPr="00A3337A">
        <w:t>Pzp</w:t>
      </w:r>
      <w:proofErr w:type="spellEnd"/>
      <w:r w:rsidRPr="00A3337A">
        <w:t xml:space="preserve">, zostanie zawarta, z uwzględnieniem art. 577 ustawy </w:t>
      </w:r>
      <w:proofErr w:type="spellStart"/>
      <w:r w:rsidRPr="00A3337A">
        <w:t>Pzp</w:t>
      </w:r>
      <w:proofErr w:type="spellEnd"/>
      <w:r w:rsidRPr="00A3337A">
        <w:t xml:space="preserve">, w terminie </w:t>
      </w:r>
      <w:r w:rsidR="002A20B3" w:rsidRPr="00A3337A">
        <w:t xml:space="preserve">nie krótszym niż </w:t>
      </w:r>
      <w:r w:rsidR="00C81030" w:rsidRPr="00A3337A">
        <w:t>5</w:t>
      </w:r>
      <w:r w:rsidR="002A20B3" w:rsidRPr="00A3337A">
        <w:t xml:space="preserve"> dni od dnia przesłania niniejszej informacji o wyborze najkorzystniejszej oferty.</w:t>
      </w:r>
    </w:p>
    <w:p w14:paraId="0DC49060" w14:textId="77777777" w:rsidR="00A02E94" w:rsidRPr="00A3337A" w:rsidRDefault="00A02E94" w:rsidP="00C81030">
      <w:pPr>
        <w:spacing w:after="240"/>
        <w:jc w:val="both"/>
      </w:pPr>
      <w:r w:rsidRPr="00A3337A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A3337A">
        <w:t>Pzp</w:t>
      </w:r>
      <w:proofErr w:type="spellEnd"/>
      <w:r w:rsidRPr="00A3337A">
        <w:t>.</w:t>
      </w:r>
    </w:p>
    <w:p w14:paraId="48E379E8" w14:textId="77777777" w:rsidR="0013621B" w:rsidRPr="00A3337A" w:rsidRDefault="0013621B" w:rsidP="00C81030">
      <w:pPr>
        <w:jc w:val="both"/>
        <w:rPr>
          <w:b/>
          <w:bCs/>
        </w:rPr>
      </w:pPr>
      <w:r w:rsidRPr="00A3337A">
        <w:rPr>
          <w:b/>
          <w:bCs/>
        </w:rPr>
        <w:t>Pouczenie</w:t>
      </w:r>
    </w:p>
    <w:p w14:paraId="59C89A9D" w14:textId="77777777" w:rsidR="0013621B" w:rsidRPr="00A3337A" w:rsidRDefault="0013621B" w:rsidP="00C81030">
      <w:pPr>
        <w:spacing w:after="600"/>
        <w:jc w:val="both"/>
      </w:pPr>
      <w:r w:rsidRPr="00A3337A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A3337A">
        <w:t>Pzp</w:t>
      </w:r>
      <w:proofErr w:type="spellEnd"/>
      <w:r w:rsidRPr="00A3337A">
        <w:t>.</w:t>
      </w:r>
    </w:p>
    <w:bookmarkEnd w:id="0"/>
    <w:p w14:paraId="4990E304" w14:textId="77777777" w:rsidR="00D42633" w:rsidRDefault="00D42633" w:rsidP="00D42633">
      <w:pPr>
        <w:ind w:left="4248"/>
        <w:jc w:val="center"/>
        <w:rPr>
          <w:i/>
        </w:rPr>
      </w:pPr>
      <w:r>
        <w:rPr>
          <w:i/>
        </w:rPr>
        <w:t>Zamawiający</w:t>
      </w:r>
    </w:p>
    <w:p w14:paraId="5661FEBF" w14:textId="77777777" w:rsidR="00D42633" w:rsidRDefault="00D42633" w:rsidP="00D42633">
      <w:pPr>
        <w:ind w:left="4248"/>
        <w:jc w:val="center"/>
        <w:rPr>
          <w:i/>
        </w:rPr>
      </w:pPr>
      <w:r>
        <w:rPr>
          <w:i/>
        </w:rPr>
        <w:t>/-/ I Zastępca Dyrektora</w:t>
      </w:r>
    </w:p>
    <w:p w14:paraId="0876CD9E" w14:textId="77777777" w:rsidR="00D42633" w:rsidRDefault="00D42633" w:rsidP="00D42633">
      <w:pPr>
        <w:ind w:left="4248"/>
        <w:jc w:val="center"/>
        <w:rPr>
          <w:i/>
        </w:rPr>
      </w:pPr>
      <w:r>
        <w:rPr>
          <w:i/>
        </w:rPr>
        <w:t>ds. Administracyjnych</w:t>
      </w:r>
    </w:p>
    <w:p w14:paraId="50BACCE9" w14:textId="77777777" w:rsidR="00D42633" w:rsidRDefault="00D42633" w:rsidP="00D42633">
      <w:pPr>
        <w:ind w:left="4248"/>
        <w:jc w:val="center"/>
      </w:pPr>
      <w:r>
        <w:rPr>
          <w:i/>
        </w:rPr>
        <w:t>Krystyna Piątkowska</w:t>
      </w:r>
    </w:p>
    <w:p w14:paraId="5B905047" w14:textId="74F5DC14" w:rsidR="008642B3" w:rsidRPr="00C81030" w:rsidRDefault="008642B3" w:rsidP="00C81030">
      <w:pPr>
        <w:jc w:val="right"/>
        <w:rPr>
          <w:vertAlign w:val="superscript"/>
        </w:rPr>
      </w:pPr>
    </w:p>
    <w:sectPr w:rsidR="008642B3" w:rsidRPr="00C8103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6536C" w14:textId="77777777" w:rsidR="00C54F70" w:rsidRDefault="00C54F70">
      <w:r>
        <w:separator/>
      </w:r>
    </w:p>
  </w:endnote>
  <w:endnote w:type="continuationSeparator" w:id="0">
    <w:p w14:paraId="74B3BD4A" w14:textId="77777777" w:rsidR="00C54F70" w:rsidRDefault="00C54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7CC95" w14:textId="77777777" w:rsidR="002A20B3" w:rsidRDefault="002A20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94FF8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ADDBE80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7E2136F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039D1" w14:textId="77777777" w:rsidR="002A20B3" w:rsidRDefault="002A20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2651F" w14:textId="77777777" w:rsidR="00C54F70" w:rsidRDefault="00C54F70">
      <w:r>
        <w:separator/>
      </w:r>
    </w:p>
  </w:footnote>
  <w:footnote w:type="continuationSeparator" w:id="0">
    <w:p w14:paraId="1EA3F410" w14:textId="77777777" w:rsidR="00C54F70" w:rsidRDefault="00C54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A6FB6" w14:textId="77777777" w:rsidR="002A20B3" w:rsidRDefault="002A20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BED8E" w14:textId="77777777" w:rsidR="002A20B3" w:rsidRDefault="002A20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52ABF" w14:textId="77777777" w:rsidR="002A20B3" w:rsidRDefault="002A20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F70"/>
    <w:rsid w:val="00022322"/>
    <w:rsid w:val="00042497"/>
    <w:rsid w:val="000C1E6F"/>
    <w:rsid w:val="000E4E56"/>
    <w:rsid w:val="00134701"/>
    <w:rsid w:val="0013621B"/>
    <w:rsid w:val="001A1468"/>
    <w:rsid w:val="001B7815"/>
    <w:rsid w:val="001C3F13"/>
    <w:rsid w:val="001E722C"/>
    <w:rsid w:val="00211A34"/>
    <w:rsid w:val="002716A3"/>
    <w:rsid w:val="002A20B3"/>
    <w:rsid w:val="002B1E4F"/>
    <w:rsid w:val="002B6761"/>
    <w:rsid w:val="003445A0"/>
    <w:rsid w:val="003A0AFC"/>
    <w:rsid w:val="003D611C"/>
    <w:rsid w:val="004114EA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15ED"/>
    <w:rsid w:val="00596EA3"/>
    <w:rsid w:val="00596FD7"/>
    <w:rsid w:val="005C35EA"/>
    <w:rsid w:val="005E5BFF"/>
    <w:rsid w:val="005F2CB0"/>
    <w:rsid w:val="00607F9B"/>
    <w:rsid w:val="00644DCB"/>
    <w:rsid w:val="00657C1E"/>
    <w:rsid w:val="00677E89"/>
    <w:rsid w:val="006E3089"/>
    <w:rsid w:val="00712C39"/>
    <w:rsid w:val="00756CDA"/>
    <w:rsid w:val="007C6731"/>
    <w:rsid w:val="007D7932"/>
    <w:rsid w:val="007E2ACC"/>
    <w:rsid w:val="007E68C5"/>
    <w:rsid w:val="00827478"/>
    <w:rsid w:val="00832144"/>
    <w:rsid w:val="008567C7"/>
    <w:rsid w:val="008642B3"/>
    <w:rsid w:val="008A6C10"/>
    <w:rsid w:val="008B58D5"/>
    <w:rsid w:val="008E5102"/>
    <w:rsid w:val="00915B9E"/>
    <w:rsid w:val="00952256"/>
    <w:rsid w:val="009660F9"/>
    <w:rsid w:val="0097748A"/>
    <w:rsid w:val="009F0E5C"/>
    <w:rsid w:val="00A029B8"/>
    <w:rsid w:val="00A02E94"/>
    <w:rsid w:val="00A3337A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45F74"/>
    <w:rsid w:val="00C54F70"/>
    <w:rsid w:val="00C60D7B"/>
    <w:rsid w:val="00C65E53"/>
    <w:rsid w:val="00C81030"/>
    <w:rsid w:val="00CA0B33"/>
    <w:rsid w:val="00CA3511"/>
    <w:rsid w:val="00D01E5B"/>
    <w:rsid w:val="00D04203"/>
    <w:rsid w:val="00D26ED6"/>
    <w:rsid w:val="00D30F1F"/>
    <w:rsid w:val="00D42633"/>
    <w:rsid w:val="00D42C90"/>
    <w:rsid w:val="00D8427E"/>
    <w:rsid w:val="00E23743"/>
    <w:rsid w:val="00E30B2D"/>
    <w:rsid w:val="00E62859"/>
    <w:rsid w:val="00E85D70"/>
    <w:rsid w:val="00ED51A0"/>
    <w:rsid w:val="00F134EE"/>
    <w:rsid w:val="00F245C5"/>
    <w:rsid w:val="00F33C66"/>
    <w:rsid w:val="00F6087B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436617"/>
  <w15:chartTrackingRefBased/>
  <w15:docId w15:val="{6CBA4BA4-A3A1-47F2-9E29-352EC35DC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3</Pages>
  <Words>717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12</cp:revision>
  <cp:lastPrinted>1899-12-31T23:00:00Z</cp:lastPrinted>
  <dcterms:created xsi:type="dcterms:W3CDTF">2025-07-22T10:26:00Z</dcterms:created>
  <dcterms:modified xsi:type="dcterms:W3CDTF">2025-07-24T11:23:00Z</dcterms:modified>
</cp:coreProperties>
</file>