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41366" w14:textId="77777777" w:rsidR="00986737" w:rsidRPr="009432A1" w:rsidRDefault="008E1B23" w:rsidP="002C2367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E1B23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E1B23">
        <w:rPr>
          <w:rFonts w:ascii="Arial" w:hAnsi="Arial" w:cs="Arial"/>
          <w:sz w:val="24"/>
          <w:szCs w:val="24"/>
        </w:rPr>
        <w:t>2025-07-24</w:t>
      </w:r>
    </w:p>
    <w:p w14:paraId="104919EE" w14:textId="77777777" w:rsidR="008E1B23" w:rsidRPr="008E1B23" w:rsidRDefault="008E1B23" w:rsidP="002C2367">
      <w:pPr>
        <w:rPr>
          <w:rFonts w:ascii="Arial" w:hAnsi="Arial" w:cs="Arial"/>
          <w:b/>
          <w:bCs/>
          <w:sz w:val="24"/>
          <w:szCs w:val="24"/>
        </w:rPr>
      </w:pPr>
      <w:r w:rsidRPr="008E1B2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F748C43" w14:textId="77777777" w:rsidR="00986737" w:rsidRPr="009432A1" w:rsidRDefault="008E1B23" w:rsidP="002C2367">
      <w:pPr>
        <w:rPr>
          <w:rFonts w:ascii="Arial" w:hAnsi="Arial" w:cs="Arial"/>
          <w:b/>
          <w:bCs/>
          <w:sz w:val="24"/>
          <w:szCs w:val="24"/>
        </w:rPr>
      </w:pPr>
      <w:r w:rsidRPr="008E1B2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535C726" w14:textId="77777777" w:rsidR="00986737" w:rsidRPr="009432A1" w:rsidRDefault="008E1B23" w:rsidP="002C2367">
      <w:pPr>
        <w:rPr>
          <w:rFonts w:ascii="Arial" w:hAnsi="Arial" w:cs="Arial"/>
          <w:sz w:val="24"/>
          <w:szCs w:val="24"/>
        </w:rPr>
      </w:pPr>
      <w:r w:rsidRPr="008E1B23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E1B23">
        <w:rPr>
          <w:rFonts w:ascii="Arial" w:hAnsi="Arial" w:cs="Arial"/>
          <w:sz w:val="24"/>
          <w:szCs w:val="24"/>
        </w:rPr>
        <w:t>7/19</w:t>
      </w:r>
    </w:p>
    <w:p w14:paraId="4B25CA5B" w14:textId="77777777" w:rsidR="00986737" w:rsidRPr="009432A1" w:rsidRDefault="008E1B23" w:rsidP="002C2367">
      <w:pPr>
        <w:rPr>
          <w:rFonts w:ascii="Arial" w:hAnsi="Arial" w:cs="Arial"/>
          <w:sz w:val="24"/>
          <w:szCs w:val="24"/>
        </w:rPr>
      </w:pPr>
      <w:r w:rsidRPr="008E1B23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E1B23">
        <w:rPr>
          <w:rFonts w:ascii="Arial" w:hAnsi="Arial" w:cs="Arial"/>
          <w:sz w:val="24"/>
          <w:szCs w:val="24"/>
        </w:rPr>
        <w:t>Poznań</w:t>
      </w:r>
    </w:p>
    <w:p w14:paraId="7F010F5A" w14:textId="4404956F" w:rsidR="00986737" w:rsidRDefault="00986737" w:rsidP="002C2367">
      <w:pPr>
        <w:jc w:val="both"/>
        <w:rPr>
          <w:rFonts w:ascii="Arial" w:hAnsi="Arial" w:cs="Arial"/>
          <w:bCs/>
          <w:sz w:val="18"/>
          <w:szCs w:val="18"/>
        </w:rPr>
      </w:pPr>
    </w:p>
    <w:p w14:paraId="48B1729A" w14:textId="77777777" w:rsidR="002C2367" w:rsidRPr="009432A1" w:rsidRDefault="002C2367" w:rsidP="002C2367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13AAF5E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B6F391" w14:textId="77777777" w:rsidR="00986737" w:rsidRPr="00CF7835" w:rsidRDefault="00986737" w:rsidP="002C236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8F9277B" w14:textId="77777777" w:rsidR="002C2367" w:rsidRDefault="002C2367" w:rsidP="002C236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0A7FB1B" w14:textId="7AADCF5D" w:rsidR="00986737" w:rsidRPr="00382A4A" w:rsidRDefault="00986737" w:rsidP="002C236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758F507" w14:textId="77777777" w:rsidR="00986737" w:rsidRPr="004E4B64" w:rsidRDefault="00986737" w:rsidP="002C236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0121D46" w14:textId="77777777" w:rsidTr="005A632E">
        <w:tc>
          <w:tcPr>
            <w:tcW w:w="2269" w:type="dxa"/>
          </w:tcPr>
          <w:p w14:paraId="5ABCEC8D" w14:textId="77777777" w:rsidR="00986737" w:rsidRPr="004E4B64" w:rsidRDefault="00986737" w:rsidP="002C236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CCBC35A" w14:textId="77777777" w:rsidR="00986737" w:rsidRPr="004E4B64" w:rsidRDefault="008E1B23" w:rsidP="002C236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1B23">
              <w:rPr>
                <w:rFonts w:ascii="Arial" w:hAnsi="Arial" w:cs="Arial"/>
                <w:bCs/>
                <w:sz w:val="24"/>
                <w:szCs w:val="24"/>
              </w:rPr>
              <w:t>Zakup łóżek szpitalnych z materacem i stolikiem przyłóżkowym - 2 zadania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E1B23" w:rsidRPr="004E4B64" w14:paraId="42562B47" w14:textId="77777777" w:rsidTr="004A36EE">
        <w:tc>
          <w:tcPr>
            <w:tcW w:w="2269" w:type="dxa"/>
          </w:tcPr>
          <w:p w14:paraId="61F9EE81" w14:textId="77777777" w:rsidR="008E1B23" w:rsidRPr="004E4B64" w:rsidRDefault="008E1B23" w:rsidP="002C236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C3FB02A" w14:textId="77777777" w:rsidR="008E1B23" w:rsidRPr="004E4B64" w:rsidRDefault="008E1B23" w:rsidP="002C236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1B23">
              <w:rPr>
                <w:rFonts w:ascii="Arial" w:hAnsi="Arial" w:cs="Arial"/>
                <w:bCs/>
                <w:sz w:val="24"/>
                <w:szCs w:val="24"/>
              </w:rPr>
              <w:t>SZW/DZP/68/2025</w:t>
            </w:r>
          </w:p>
        </w:tc>
      </w:tr>
    </w:tbl>
    <w:p w14:paraId="7EC70B78" w14:textId="77777777" w:rsidR="00A80738" w:rsidRPr="00986737" w:rsidRDefault="00A80738" w:rsidP="002C2367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35100224" w14:textId="54D0980C" w:rsidR="00D665F5" w:rsidRDefault="00D665F5" w:rsidP="002C236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E1B23" w:rsidRPr="008E1B23">
        <w:rPr>
          <w:rFonts w:ascii="Arial" w:hAnsi="Arial" w:cs="Arial"/>
          <w:sz w:val="24"/>
          <w:szCs w:val="24"/>
        </w:rPr>
        <w:t>(</w:t>
      </w:r>
      <w:proofErr w:type="spellStart"/>
      <w:r w:rsidR="008E1B23" w:rsidRPr="008E1B23">
        <w:rPr>
          <w:rFonts w:ascii="Arial" w:hAnsi="Arial" w:cs="Arial"/>
          <w:sz w:val="24"/>
          <w:szCs w:val="24"/>
        </w:rPr>
        <w:t>t.j</w:t>
      </w:r>
      <w:proofErr w:type="spellEnd"/>
      <w:r w:rsidR="008E1B23" w:rsidRPr="008E1B23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48C7FE8" w14:textId="77777777" w:rsidR="002C2367" w:rsidRDefault="002C2367" w:rsidP="002C2367">
      <w:pPr>
        <w:jc w:val="both"/>
        <w:rPr>
          <w:rFonts w:ascii="Arial" w:hAnsi="Arial" w:cs="Arial"/>
          <w:sz w:val="24"/>
          <w:szCs w:val="24"/>
        </w:rPr>
      </w:pPr>
    </w:p>
    <w:p w14:paraId="2717B559" w14:textId="77777777" w:rsidR="002C2367" w:rsidRPr="002C2367" w:rsidRDefault="002C2367" w:rsidP="002C2367">
      <w:pPr>
        <w:jc w:val="both"/>
        <w:rPr>
          <w:rFonts w:ascii="Arial" w:hAnsi="Arial" w:cs="Arial"/>
          <w:sz w:val="24"/>
          <w:szCs w:val="24"/>
        </w:rPr>
      </w:pPr>
      <w:r w:rsidRPr="002C2367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F09EF4E" w14:textId="3632DE7C" w:rsidR="002C2367" w:rsidRPr="002C2367" w:rsidRDefault="002C2367" w:rsidP="002C2367">
      <w:pPr>
        <w:jc w:val="both"/>
        <w:rPr>
          <w:rFonts w:ascii="Arial" w:hAnsi="Arial" w:cs="Arial"/>
          <w:sz w:val="24"/>
          <w:szCs w:val="24"/>
        </w:rPr>
      </w:pPr>
      <w:r w:rsidRPr="002C2367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2C2367">
        <w:rPr>
          <w:rFonts w:ascii="Arial" w:hAnsi="Arial" w:cs="Arial"/>
          <w:sz w:val="24"/>
          <w:szCs w:val="24"/>
        </w:rPr>
        <w:t>530000,00 zł brutto</w:t>
      </w:r>
    </w:p>
    <w:p w14:paraId="073318A7" w14:textId="06D3A99C" w:rsidR="002C2367" w:rsidRPr="002C2367" w:rsidRDefault="002C2367" w:rsidP="002C2367">
      <w:pPr>
        <w:jc w:val="both"/>
        <w:rPr>
          <w:rFonts w:ascii="Arial" w:hAnsi="Arial" w:cs="Arial"/>
          <w:sz w:val="24"/>
          <w:szCs w:val="24"/>
        </w:rPr>
      </w:pPr>
      <w:r w:rsidRPr="002C2367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2C2367">
        <w:rPr>
          <w:rFonts w:ascii="Arial" w:hAnsi="Arial" w:cs="Arial"/>
          <w:sz w:val="24"/>
          <w:szCs w:val="24"/>
        </w:rPr>
        <w:t>1142800,00 zł brutto</w:t>
      </w:r>
      <w:r>
        <w:rPr>
          <w:rFonts w:ascii="Arial" w:hAnsi="Arial" w:cs="Arial"/>
          <w:sz w:val="24"/>
          <w:szCs w:val="24"/>
        </w:rPr>
        <w:t>.</w:t>
      </w:r>
    </w:p>
    <w:p w14:paraId="1DA249D6" w14:textId="77777777" w:rsidR="002C2367" w:rsidRPr="00BB547B" w:rsidRDefault="002C2367" w:rsidP="002C2367">
      <w:pPr>
        <w:jc w:val="both"/>
        <w:rPr>
          <w:rFonts w:ascii="Arial" w:hAnsi="Arial" w:cs="Arial"/>
          <w:sz w:val="24"/>
          <w:szCs w:val="24"/>
        </w:rPr>
      </w:pPr>
    </w:p>
    <w:p w14:paraId="422EE92F" w14:textId="77777777" w:rsidR="00A80738" w:rsidRDefault="00D665F5" w:rsidP="002C236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E1B23" w:rsidRPr="008E1B23">
        <w:rPr>
          <w:rFonts w:ascii="Arial" w:hAnsi="Arial" w:cs="Arial"/>
          <w:sz w:val="24"/>
          <w:szCs w:val="24"/>
        </w:rPr>
        <w:t>23/07/2025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E1B23" w:rsidRPr="008E1B23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B1A2176" w14:textId="77777777" w:rsidR="002C2367" w:rsidRPr="00BB547B" w:rsidRDefault="002C2367" w:rsidP="002C2367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409"/>
        <w:gridCol w:w="1560"/>
        <w:gridCol w:w="1275"/>
        <w:gridCol w:w="1842"/>
      </w:tblGrid>
      <w:tr w:rsidR="002C2367" w:rsidRPr="00BB547B" w14:paraId="187C1837" w14:textId="77777777" w:rsidTr="009E48D0">
        <w:tc>
          <w:tcPr>
            <w:tcW w:w="993" w:type="dxa"/>
            <w:shd w:val="clear" w:color="auto" w:fill="F2F2F2"/>
            <w:vAlign w:val="center"/>
          </w:tcPr>
          <w:p w14:paraId="1CB47C34" w14:textId="77777777" w:rsidR="002C2367" w:rsidRPr="00986737" w:rsidRDefault="002C2367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30D9F58" w14:textId="4BF8A582" w:rsidR="002C2367" w:rsidRPr="00986737" w:rsidRDefault="002C2367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Zadanie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nr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4CA6E59C" w14:textId="77777777" w:rsidR="002C2367" w:rsidRPr="00986737" w:rsidRDefault="002C2367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shd w:val="clear" w:color="auto" w:fill="F2F2F2"/>
          </w:tcPr>
          <w:p w14:paraId="70928534" w14:textId="1F9B4B2C" w:rsidR="002C2367" w:rsidRPr="00986737" w:rsidRDefault="002C2367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Termin wykonania zamówienia</w:t>
            </w:r>
          </w:p>
        </w:tc>
        <w:tc>
          <w:tcPr>
            <w:tcW w:w="1275" w:type="dxa"/>
            <w:shd w:val="clear" w:color="auto" w:fill="F2F2F2"/>
          </w:tcPr>
          <w:p w14:paraId="539845E6" w14:textId="1E09342D" w:rsidR="002C2367" w:rsidRPr="00986737" w:rsidRDefault="009E48D0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Okres gwarancji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39C36811" w14:textId="28655C72" w:rsidR="002C2367" w:rsidRPr="00986737" w:rsidRDefault="002C2367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C2367" w:rsidRPr="00BB547B" w14:paraId="0EC34DDA" w14:textId="77777777" w:rsidTr="009E48D0">
        <w:tc>
          <w:tcPr>
            <w:tcW w:w="993" w:type="dxa"/>
            <w:vAlign w:val="center"/>
          </w:tcPr>
          <w:p w14:paraId="6BB9A6C2" w14:textId="77777777" w:rsidR="002C2367" w:rsidRPr="00986737" w:rsidRDefault="002C2367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4C3F43D5" w14:textId="77777777" w:rsidR="002C2367" w:rsidRPr="00986737" w:rsidRDefault="002C2367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14:paraId="01F33610" w14:textId="77777777" w:rsidR="009E48D0" w:rsidRDefault="002C2367" w:rsidP="002C2367">
            <w:pPr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 xml:space="preserve">Grupa Chrobry </w:t>
            </w:r>
          </w:p>
          <w:p w14:paraId="321A16D3" w14:textId="102F4EEB" w:rsidR="002C2367" w:rsidRPr="00986737" w:rsidRDefault="002C2367" w:rsidP="002C2367">
            <w:pPr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14:paraId="2DEA6B54" w14:textId="77777777" w:rsidR="002C2367" w:rsidRPr="00986737" w:rsidRDefault="002C2367" w:rsidP="002C2367">
            <w:pPr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2444B8" w14:textId="77777777" w:rsidR="002C2367" w:rsidRPr="00986737" w:rsidRDefault="002C2367" w:rsidP="002C236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05-270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1560" w:type="dxa"/>
          </w:tcPr>
          <w:p w14:paraId="1E584281" w14:textId="77777777" w:rsidR="002A4363" w:rsidRDefault="002A4363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BFE1C01" w14:textId="47262B4F" w:rsidR="002C2367" w:rsidRDefault="002A4363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skrócenie o</w:t>
            </w:r>
          </w:p>
          <w:p w14:paraId="51E1B7B4" w14:textId="6EB4A686" w:rsidR="009E48D0" w:rsidRPr="008E1B23" w:rsidRDefault="00797B7C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E48D0">
              <w:rPr>
                <w:rFonts w:ascii="Arial" w:hAnsi="Arial" w:cs="Arial"/>
                <w:sz w:val="24"/>
                <w:szCs w:val="24"/>
              </w:rPr>
              <w:t xml:space="preserve"> tygodni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275" w:type="dxa"/>
          </w:tcPr>
          <w:p w14:paraId="5687DD56" w14:textId="77777777" w:rsidR="002C2367" w:rsidRDefault="002C2367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9EE4D13" w14:textId="6B97DB13" w:rsidR="009E48D0" w:rsidRPr="008E1B23" w:rsidRDefault="009E48D0" w:rsidP="002C2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842" w:type="dxa"/>
            <w:vAlign w:val="center"/>
          </w:tcPr>
          <w:p w14:paraId="2B6CFA19" w14:textId="13BE6325" w:rsidR="002C2367" w:rsidRPr="009E48D0" w:rsidRDefault="002C2367" w:rsidP="002C236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E48D0">
              <w:rPr>
                <w:rFonts w:ascii="Arial" w:hAnsi="Arial" w:cs="Arial"/>
                <w:sz w:val="22"/>
                <w:szCs w:val="22"/>
              </w:rPr>
              <w:t>498 150.00 zł</w:t>
            </w:r>
          </w:p>
        </w:tc>
      </w:tr>
      <w:tr w:rsidR="006F69D3" w:rsidRPr="00BB547B" w14:paraId="54684210" w14:textId="77777777" w:rsidTr="009E48D0">
        <w:tc>
          <w:tcPr>
            <w:tcW w:w="993" w:type="dxa"/>
            <w:vAlign w:val="center"/>
          </w:tcPr>
          <w:p w14:paraId="758E6395" w14:textId="77777777" w:rsidR="006F69D3" w:rsidRPr="00986737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728F3E97" w14:textId="77777777" w:rsidR="006F69D3" w:rsidRPr="00986737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14:paraId="7C61239C" w14:textId="77777777" w:rsidR="006F69D3" w:rsidRPr="00986737" w:rsidRDefault="006F69D3" w:rsidP="006F69D3">
            <w:pPr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Grupa Chrobry Sp. z o.o.</w:t>
            </w:r>
          </w:p>
          <w:p w14:paraId="35A00225" w14:textId="77777777" w:rsidR="006F69D3" w:rsidRPr="00986737" w:rsidRDefault="006F69D3" w:rsidP="006F69D3">
            <w:pPr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7F23A0" w14:textId="77777777" w:rsidR="006F69D3" w:rsidRPr="00986737" w:rsidRDefault="006F69D3" w:rsidP="006F69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05-270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1560" w:type="dxa"/>
          </w:tcPr>
          <w:p w14:paraId="4C8ADBDD" w14:textId="7777777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C7DEB9F" w14:textId="7AA2A46D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skrócenie o</w:t>
            </w:r>
          </w:p>
          <w:p w14:paraId="5B078A06" w14:textId="35C51392" w:rsidR="006F69D3" w:rsidRPr="008E1B2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tygodnie</w:t>
            </w:r>
          </w:p>
        </w:tc>
        <w:tc>
          <w:tcPr>
            <w:tcW w:w="1275" w:type="dxa"/>
          </w:tcPr>
          <w:p w14:paraId="4354E3C3" w14:textId="7777777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BFE3199" w14:textId="5754385B" w:rsidR="006F69D3" w:rsidRPr="008E1B2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842" w:type="dxa"/>
            <w:vAlign w:val="center"/>
          </w:tcPr>
          <w:p w14:paraId="66869753" w14:textId="160F8216" w:rsidR="006F69D3" w:rsidRPr="009E48D0" w:rsidRDefault="006F69D3" w:rsidP="006F69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E48D0">
              <w:rPr>
                <w:rFonts w:ascii="Arial" w:hAnsi="Arial" w:cs="Arial"/>
                <w:sz w:val="22"/>
                <w:szCs w:val="22"/>
              </w:rPr>
              <w:t>1 117 800.00 zł</w:t>
            </w:r>
          </w:p>
        </w:tc>
      </w:tr>
      <w:tr w:rsidR="006F69D3" w:rsidRPr="00BB547B" w14:paraId="5AA7AE68" w14:textId="77777777" w:rsidTr="009E48D0">
        <w:tc>
          <w:tcPr>
            <w:tcW w:w="993" w:type="dxa"/>
            <w:vAlign w:val="center"/>
          </w:tcPr>
          <w:p w14:paraId="3EBB43C4" w14:textId="77777777" w:rsidR="006F69D3" w:rsidRPr="00986737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31239BE2" w14:textId="77777777" w:rsidR="006F69D3" w:rsidRPr="00986737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14:paraId="3E1FF33C" w14:textId="77777777" w:rsidR="006F69D3" w:rsidRPr="00986737" w:rsidRDefault="006F69D3" w:rsidP="006F69D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E1B23">
              <w:rPr>
                <w:rFonts w:ascii="Arial" w:hAnsi="Arial" w:cs="Arial"/>
                <w:sz w:val="24"/>
                <w:szCs w:val="24"/>
              </w:rPr>
              <w:t>Formed</w:t>
            </w:r>
            <w:proofErr w:type="spellEnd"/>
            <w:r w:rsidRPr="008E1B23">
              <w:rPr>
                <w:rFonts w:ascii="Arial" w:hAnsi="Arial" w:cs="Arial"/>
                <w:sz w:val="24"/>
                <w:szCs w:val="24"/>
              </w:rPr>
              <w:t xml:space="preserve"> Sp. z o.o., Sp.k.</w:t>
            </w:r>
          </w:p>
          <w:p w14:paraId="6AC31F3C" w14:textId="77777777" w:rsidR="006F69D3" w:rsidRPr="00986737" w:rsidRDefault="006F69D3" w:rsidP="006F69D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E1B23">
              <w:rPr>
                <w:rFonts w:ascii="Arial" w:hAnsi="Arial" w:cs="Arial"/>
                <w:sz w:val="24"/>
                <w:szCs w:val="24"/>
              </w:rPr>
              <w:t>Leśnianka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97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9223DA" w14:textId="77777777" w:rsidR="006F69D3" w:rsidRPr="00986737" w:rsidRDefault="006F69D3" w:rsidP="006F69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1560" w:type="dxa"/>
          </w:tcPr>
          <w:p w14:paraId="4F4F680A" w14:textId="7777777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0539BA0" w14:textId="0621874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skrócenie o</w:t>
            </w:r>
          </w:p>
          <w:p w14:paraId="7C19EBCD" w14:textId="2285ED78" w:rsidR="006F69D3" w:rsidRPr="008E1B2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tygodnie</w:t>
            </w:r>
          </w:p>
        </w:tc>
        <w:tc>
          <w:tcPr>
            <w:tcW w:w="1275" w:type="dxa"/>
          </w:tcPr>
          <w:p w14:paraId="077AD2A9" w14:textId="7777777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83D5A6" w14:textId="0DF048A2" w:rsidR="006F69D3" w:rsidRPr="008E1B2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842" w:type="dxa"/>
            <w:vAlign w:val="center"/>
          </w:tcPr>
          <w:p w14:paraId="337640FB" w14:textId="11C1AFD9" w:rsidR="006F69D3" w:rsidRPr="009E48D0" w:rsidRDefault="006F69D3" w:rsidP="006F69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E48D0">
              <w:rPr>
                <w:rFonts w:ascii="Arial" w:hAnsi="Arial" w:cs="Arial"/>
                <w:sz w:val="22"/>
                <w:szCs w:val="22"/>
              </w:rPr>
              <w:t>730 117.80 zł</w:t>
            </w:r>
          </w:p>
        </w:tc>
      </w:tr>
      <w:tr w:rsidR="006F69D3" w:rsidRPr="00BB547B" w14:paraId="5CB05BAE" w14:textId="77777777" w:rsidTr="009E48D0">
        <w:tc>
          <w:tcPr>
            <w:tcW w:w="993" w:type="dxa"/>
            <w:vAlign w:val="center"/>
          </w:tcPr>
          <w:p w14:paraId="6DDAA1B9" w14:textId="77777777" w:rsidR="006F69D3" w:rsidRPr="00986737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777B1D28" w14:textId="77777777" w:rsidR="006F69D3" w:rsidRPr="00986737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14:paraId="491A778C" w14:textId="77777777" w:rsidR="006F69D3" w:rsidRPr="00986737" w:rsidRDefault="006F69D3" w:rsidP="006F69D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E1B23">
              <w:rPr>
                <w:rFonts w:ascii="Arial" w:hAnsi="Arial" w:cs="Arial"/>
                <w:sz w:val="24"/>
                <w:szCs w:val="24"/>
              </w:rPr>
              <w:t>Formed</w:t>
            </w:r>
            <w:proofErr w:type="spellEnd"/>
            <w:r w:rsidRPr="008E1B23">
              <w:rPr>
                <w:rFonts w:ascii="Arial" w:hAnsi="Arial" w:cs="Arial"/>
                <w:sz w:val="24"/>
                <w:szCs w:val="24"/>
              </w:rPr>
              <w:t xml:space="preserve"> Sp. z o.o., Sp.k.</w:t>
            </w:r>
          </w:p>
          <w:p w14:paraId="176924FB" w14:textId="77777777" w:rsidR="006F69D3" w:rsidRPr="00986737" w:rsidRDefault="006F69D3" w:rsidP="006F69D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E1B23">
              <w:rPr>
                <w:rFonts w:ascii="Arial" w:hAnsi="Arial" w:cs="Arial"/>
                <w:sz w:val="24"/>
                <w:szCs w:val="24"/>
              </w:rPr>
              <w:t>Leśnianka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97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BC72F9" w14:textId="77777777" w:rsidR="006F69D3" w:rsidRPr="00986737" w:rsidRDefault="006F69D3" w:rsidP="006F69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1560" w:type="dxa"/>
          </w:tcPr>
          <w:p w14:paraId="0C5E7FA2" w14:textId="7777777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1DC1442" w14:textId="345718C8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skrócenie o</w:t>
            </w:r>
          </w:p>
          <w:p w14:paraId="5D4B4F86" w14:textId="030218D3" w:rsidR="006F69D3" w:rsidRPr="008E1B2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tygodnie</w:t>
            </w:r>
          </w:p>
        </w:tc>
        <w:tc>
          <w:tcPr>
            <w:tcW w:w="1275" w:type="dxa"/>
          </w:tcPr>
          <w:p w14:paraId="0C0F91A8" w14:textId="7777777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54E95CF" w14:textId="4C53832B" w:rsidR="006F69D3" w:rsidRPr="008E1B2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842" w:type="dxa"/>
            <w:vAlign w:val="center"/>
          </w:tcPr>
          <w:p w14:paraId="5393805D" w14:textId="32A81586" w:rsidR="006F69D3" w:rsidRPr="009E48D0" w:rsidRDefault="006F69D3" w:rsidP="006F69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E48D0">
              <w:rPr>
                <w:rFonts w:ascii="Arial" w:hAnsi="Arial" w:cs="Arial"/>
                <w:sz w:val="22"/>
                <w:szCs w:val="22"/>
              </w:rPr>
              <w:t>1 487 916.00 zł</w:t>
            </w:r>
          </w:p>
        </w:tc>
      </w:tr>
      <w:tr w:rsidR="006F69D3" w:rsidRPr="00BB547B" w14:paraId="0224F09D" w14:textId="77777777" w:rsidTr="009E48D0">
        <w:tc>
          <w:tcPr>
            <w:tcW w:w="993" w:type="dxa"/>
            <w:vAlign w:val="center"/>
          </w:tcPr>
          <w:p w14:paraId="74BA11A0" w14:textId="77777777" w:rsidR="006F69D3" w:rsidRPr="00986737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21432B27" w14:textId="77777777" w:rsidR="006F69D3" w:rsidRPr="00986737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14:paraId="28DB2CBE" w14:textId="134B1801" w:rsidR="006F69D3" w:rsidRPr="00986737" w:rsidRDefault="006F69D3" w:rsidP="006F69D3">
            <w:pPr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Konkret Sp</w:t>
            </w:r>
            <w:r>
              <w:rPr>
                <w:rFonts w:ascii="Arial" w:hAnsi="Arial" w:cs="Arial"/>
                <w:sz w:val="24"/>
                <w:szCs w:val="24"/>
              </w:rPr>
              <w:t xml:space="preserve">. 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E1B23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>p.k.</w:t>
            </w:r>
          </w:p>
          <w:p w14:paraId="7B5049FD" w14:textId="77777777" w:rsidR="006F69D3" w:rsidRPr="00986737" w:rsidRDefault="006F69D3" w:rsidP="006F69D3">
            <w:pPr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Budowlana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336E5D" w14:textId="77777777" w:rsidR="006F69D3" w:rsidRPr="00986737" w:rsidRDefault="006F69D3" w:rsidP="006F69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lastRenderedPageBreak/>
              <w:t>86-200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Chełmno</w:t>
            </w:r>
          </w:p>
        </w:tc>
        <w:tc>
          <w:tcPr>
            <w:tcW w:w="1560" w:type="dxa"/>
          </w:tcPr>
          <w:p w14:paraId="322E1372" w14:textId="7777777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C4D7004" w14:textId="20532E90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skrócenie o</w:t>
            </w:r>
          </w:p>
          <w:p w14:paraId="26C7BB7F" w14:textId="61CF1222" w:rsidR="006F69D3" w:rsidRPr="008E1B2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tygodnie</w:t>
            </w:r>
          </w:p>
        </w:tc>
        <w:tc>
          <w:tcPr>
            <w:tcW w:w="1275" w:type="dxa"/>
          </w:tcPr>
          <w:p w14:paraId="2A3068E7" w14:textId="7777777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CCE2C44" w14:textId="1E353C8A" w:rsidR="006F69D3" w:rsidRPr="008E1B2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842" w:type="dxa"/>
            <w:vAlign w:val="center"/>
          </w:tcPr>
          <w:p w14:paraId="1A1DBE94" w14:textId="62D62820" w:rsidR="006F69D3" w:rsidRPr="009E48D0" w:rsidRDefault="006F69D3" w:rsidP="006F69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E48D0">
              <w:rPr>
                <w:rFonts w:ascii="Arial" w:hAnsi="Arial" w:cs="Arial"/>
                <w:sz w:val="22"/>
                <w:szCs w:val="22"/>
              </w:rPr>
              <w:t>526 678.20 zł</w:t>
            </w:r>
          </w:p>
        </w:tc>
      </w:tr>
      <w:tr w:rsidR="006F69D3" w:rsidRPr="00BB547B" w14:paraId="10DCFD3D" w14:textId="77777777" w:rsidTr="009E48D0">
        <w:tc>
          <w:tcPr>
            <w:tcW w:w="993" w:type="dxa"/>
            <w:vAlign w:val="center"/>
          </w:tcPr>
          <w:p w14:paraId="5E2F5707" w14:textId="77777777" w:rsidR="006F69D3" w:rsidRPr="00986737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592A96E3" w14:textId="77777777" w:rsidR="006F69D3" w:rsidRPr="00986737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14:paraId="2DA23336" w14:textId="77777777" w:rsidR="006F69D3" w:rsidRPr="00986737" w:rsidRDefault="006F69D3" w:rsidP="006F69D3">
            <w:pPr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Konkret Sp</w:t>
            </w:r>
            <w:r>
              <w:rPr>
                <w:rFonts w:ascii="Arial" w:hAnsi="Arial" w:cs="Arial"/>
                <w:sz w:val="24"/>
                <w:szCs w:val="24"/>
              </w:rPr>
              <w:t xml:space="preserve">. 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E1B23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>p.k.</w:t>
            </w:r>
          </w:p>
          <w:p w14:paraId="42936919" w14:textId="77777777" w:rsidR="006F69D3" w:rsidRPr="00986737" w:rsidRDefault="006F69D3" w:rsidP="006F69D3">
            <w:pPr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Budowlana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DB3924" w14:textId="2C33ACB0" w:rsidR="006F69D3" w:rsidRPr="00986737" w:rsidRDefault="006F69D3" w:rsidP="006F69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1B23">
              <w:rPr>
                <w:rFonts w:ascii="Arial" w:hAnsi="Arial" w:cs="Arial"/>
                <w:sz w:val="24"/>
                <w:szCs w:val="24"/>
              </w:rPr>
              <w:t>86-200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1B23">
              <w:rPr>
                <w:rFonts w:ascii="Arial" w:hAnsi="Arial" w:cs="Arial"/>
                <w:sz w:val="24"/>
                <w:szCs w:val="24"/>
              </w:rPr>
              <w:t>Chełmno</w:t>
            </w:r>
          </w:p>
        </w:tc>
        <w:tc>
          <w:tcPr>
            <w:tcW w:w="1560" w:type="dxa"/>
          </w:tcPr>
          <w:p w14:paraId="79827CE0" w14:textId="7777777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57DE8CD" w14:textId="2CACBAAE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skrócenie o</w:t>
            </w:r>
          </w:p>
          <w:p w14:paraId="19426FB8" w14:textId="3A58C5A2" w:rsidR="006F69D3" w:rsidRPr="008E1B2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tygodnie</w:t>
            </w:r>
          </w:p>
        </w:tc>
        <w:tc>
          <w:tcPr>
            <w:tcW w:w="1275" w:type="dxa"/>
          </w:tcPr>
          <w:p w14:paraId="1E1B91D3" w14:textId="77777777" w:rsidR="006F69D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5A97C0F" w14:textId="22B5FCF5" w:rsidR="006F69D3" w:rsidRPr="008E1B23" w:rsidRDefault="006F69D3" w:rsidP="006F69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842" w:type="dxa"/>
            <w:vAlign w:val="center"/>
          </w:tcPr>
          <w:p w14:paraId="762BFEDB" w14:textId="1C8501F9" w:rsidR="006F69D3" w:rsidRPr="009E48D0" w:rsidRDefault="006F69D3" w:rsidP="006F69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E48D0">
              <w:rPr>
                <w:rFonts w:ascii="Arial" w:hAnsi="Arial" w:cs="Arial"/>
                <w:sz w:val="22"/>
                <w:szCs w:val="22"/>
              </w:rPr>
              <w:t>1 073 088.00 zł</w:t>
            </w:r>
          </w:p>
        </w:tc>
      </w:tr>
    </w:tbl>
    <w:p w14:paraId="029814F9" w14:textId="77777777" w:rsidR="00797B7C" w:rsidRDefault="00797B7C" w:rsidP="002C236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8EBD35F" w14:textId="23655C71" w:rsidR="00A80738" w:rsidRDefault="00A80738" w:rsidP="002C236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CD59E54" w14:textId="77777777" w:rsidR="00C718AF" w:rsidRPr="00BB547B" w:rsidRDefault="00C718AF" w:rsidP="002C236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832F385" w14:textId="77777777" w:rsidR="00C718AF" w:rsidRPr="00756533" w:rsidRDefault="008E1B23" w:rsidP="00C718AF">
      <w:pPr>
        <w:ind w:left="3119" w:firstLine="425"/>
        <w:jc w:val="right"/>
        <w:rPr>
          <w:rFonts w:ascii="Arial" w:hAnsi="Arial" w:cs="Arial"/>
          <w:i/>
        </w:rPr>
      </w:pPr>
      <w:r w:rsidRPr="008E1B23">
        <w:rPr>
          <w:rFonts w:ascii="Arial" w:hAnsi="Arial" w:cs="Arial"/>
          <w:sz w:val="24"/>
          <w:szCs w:val="24"/>
        </w:rPr>
        <w:t xml:space="preserve">  </w:t>
      </w:r>
      <w:bookmarkEnd w:id="0"/>
      <w:r w:rsidR="00C718AF" w:rsidRPr="00A6682D">
        <w:rPr>
          <w:rFonts w:ascii="Arial" w:hAnsi="Arial" w:cs="Arial"/>
        </w:rPr>
        <w:t xml:space="preserve">  </w:t>
      </w:r>
      <w:r w:rsidR="00C718AF" w:rsidRPr="00756533">
        <w:rPr>
          <w:rFonts w:ascii="Arial" w:hAnsi="Arial" w:cs="Arial"/>
          <w:i/>
        </w:rPr>
        <w:t xml:space="preserve">/-/ </w:t>
      </w:r>
      <w:r w:rsidR="00C718AF">
        <w:rPr>
          <w:rFonts w:ascii="Arial" w:hAnsi="Arial" w:cs="Arial"/>
          <w:i/>
        </w:rPr>
        <w:t>I</w:t>
      </w:r>
      <w:r w:rsidR="00C718AF" w:rsidRPr="00756533">
        <w:rPr>
          <w:rFonts w:ascii="Arial" w:hAnsi="Arial" w:cs="Arial"/>
          <w:i/>
        </w:rPr>
        <w:t xml:space="preserve"> Z-c</w:t>
      </w:r>
      <w:r w:rsidR="00C718AF">
        <w:rPr>
          <w:rFonts w:ascii="Arial" w:hAnsi="Arial" w:cs="Arial"/>
          <w:i/>
        </w:rPr>
        <w:t>a</w:t>
      </w:r>
      <w:r w:rsidR="00C718AF" w:rsidRPr="00756533">
        <w:rPr>
          <w:rFonts w:ascii="Arial" w:hAnsi="Arial" w:cs="Arial"/>
          <w:i/>
        </w:rPr>
        <w:t xml:space="preserve"> Dyrektora ds. Administracyjnych</w:t>
      </w:r>
    </w:p>
    <w:p w14:paraId="15B512AE" w14:textId="77777777" w:rsidR="00C718AF" w:rsidRPr="002C70B2" w:rsidRDefault="00C718AF" w:rsidP="00C718AF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5A189E8E" w14:textId="5E9A5D20" w:rsidR="00C236D3" w:rsidRPr="00BB547B" w:rsidRDefault="00C236D3" w:rsidP="002C2367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E27C0" w14:textId="77777777" w:rsidR="00B374C2" w:rsidRDefault="00B374C2">
      <w:r>
        <w:separator/>
      </w:r>
    </w:p>
  </w:endnote>
  <w:endnote w:type="continuationSeparator" w:id="0">
    <w:p w14:paraId="3CF1202B" w14:textId="77777777" w:rsidR="00B374C2" w:rsidRDefault="00B37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004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50F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477CA" w14:textId="28E9F744" w:rsidR="00986737" w:rsidRPr="00986737" w:rsidRDefault="006F69D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F0718E" wp14:editId="74096EB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E485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D844B6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853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D1581D" w14:textId="77777777" w:rsidR="009F189D" w:rsidRDefault="009F189D">
    <w:pPr>
      <w:pStyle w:val="Stopka"/>
      <w:tabs>
        <w:tab w:val="clear" w:pos="4536"/>
      </w:tabs>
      <w:jc w:val="center"/>
    </w:pPr>
  </w:p>
  <w:p w14:paraId="2D2E3CE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FAB22" w14:textId="77777777" w:rsidR="00B374C2" w:rsidRDefault="00B374C2">
      <w:r>
        <w:separator/>
      </w:r>
    </w:p>
  </w:footnote>
  <w:footnote w:type="continuationSeparator" w:id="0">
    <w:p w14:paraId="55379EE5" w14:textId="77777777" w:rsidR="00B374C2" w:rsidRDefault="00B37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C709A" w14:textId="77777777" w:rsidR="008E1B23" w:rsidRDefault="008E1B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6061B" w14:textId="77777777" w:rsidR="008E1B23" w:rsidRDefault="008E1B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C9246" w14:textId="77777777" w:rsidR="008E1B23" w:rsidRDefault="008E1B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10"/>
    <w:rsid w:val="00007727"/>
    <w:rsid w:val="00017720"/>
    <w:rsid w:val="00035488"/>
    <w:rsid w:val="000D7F25"/>
    <w:rsid w:val="000E00E5"/>
    <w:rsid w:val="00104910"/>
    <w:rsid w:val="00173B20"/>
    <w:rsid w:val="001C69FF"/>
    <w:rsid w:val="0023318D"/>
    <w:rsid w:val="002A4363"/>
    <w:rsid w:val="002C2367"/>
    <w:rsid w:val="003D72FD"/>
    <w:rsid w:val="00423179"/>
    <w:rsid w:val="00490DC0"/>
    <w:rsid w:val="00493F8C"/>
    <w:rsid w:val="004C7E9B"/>
    <w:rsid w:val="00530E69"/>
    <w:rsid w:val="005614F2"/>
    <w:rsid w:val="00577BC6"/>
    <w:rsid w:val="005A632E"/>
    <w:rsid w:val="0069085C"/>
    <w:rsid w:val="006B27ED"/>
    <w:rsid w:val="006F69D3"/>
    <w:rsid w:val="00797B7C"/>
    <w:rsid w:val="00843263"/>
    <w:rsid w:val="00861E75"/>
    <w:rsid w:val="008E1B23"/>
    <w:rsid w:val="00986737"/>
    <w:rsid w:val="009D19BD"/>
    <w:rsid w:val="009E48D0"/>
    <w:rsid w:val="009F189D"/>
    <w:rsid w:val="00A80738"/>
    <w:rsid w:val="00B374C2"/>
    <w:rsid w:val="00BB547B"/>
    <w:rsid w:val="00C236D3"/>
    <w:rsid w:val="00C659E2"/>
    <w:rsid w:val="00C718AF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EFFF28"/>
  <w15:chartTrackingRefBased/>
  <w15:docId w15:val="{561FA793-8E85-43E3-9125-64828B72D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62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4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62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38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77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68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42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96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51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6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5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86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266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3</cp:revision>
  <cp:lastPrinted>2025-07-25T05:19:00Z</cp:lastPrinted>
  <dcterms:created xsi:type="dcterms:W3CDTF">2025-07-25T05:20:00Z</dcterms:created>
  <dcterms:modified xsi:type="dcterms:W3CDTF">2025-07-25T05:20:00Z</dcterms:modified>
</cp:coreProperties>
</file>