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C7C6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C7C6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A191C" w:rsidRPr="001C7C6F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C7C6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C7C6F" w:rsidTr="00D62E6E">
        <w:tc>
          <w:tcPr>
            <w:tcW w:w="2800" w:type="dxa"/>
            <w:shd w:val="clear" w:color="auto" w:fill="auto"/>
          </w:tcPr>
          <w:p w:rsidR="00D62E6E" w:rsidRPr="001C7C6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C7C6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C7C6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C7C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C7C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C7C6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C7C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C7C6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C7C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C7C6F" w:rsidTr="00D62E6E">
        <w:tc>
          <w:tcPr>
            <w:tcW w:w="2800" w:type="dxa"/>
            <w:shd w:val="clear" w:color="auto" w:fill="auto"/>
          </w:tcPr>
          <w:p w:rsidR="00D62E6E" w:rsidRPr="001C7C6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C7C6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C7C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C7C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C7C6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C7C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C7C6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C7C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C7C6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A191C" w:rsidRPr="001C7C6F" w:rsidTr="005B463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A191C" w:rsidRPr="001C7C6F" w:rsidRDefault="00EA191C" w:rsidP="005B463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A191C" w:rsidRPr="001C7C6F" w:rsidRDefault="00EA191C" w:rsidP="005B463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C7C6F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1C7C6F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EA191C" w:rsidRPr="001C7C6F" w:rsidRDefault="00EA191C" w:rsidP="005B463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A191C" w:rsidRPr="001C7C6F" w:rsidRDefault="00EA191C" w:rsidP="005B463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C7C6F" w:rsidRDefault="00EA191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C7C6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C7C6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C7C6F" w:rsidTr="00D62E6E">
        <w:tc>
          <w:tcPr>
            <w:tcW w:w="2269" w:type="dxa"/>
            <w:shd w:val="clear" w:color="auto" w:fill="auto"/>
          </w:tcPr>
          <w:p w:rsidR="00D62E6E" w:rsidRPr="001C7C6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C7C6F" w:rsidRDefault="00EA191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D62E6E" w:rsidRPr="001C7C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191C" w:rsidRPr="001C7C6F" w:rsidTr="005B4636">
        <w:tc>
          <w:tcPr>
            <w:tcW w:w="2269" w:type="dxa"/>
            <w:shd w:val="clear" w:color="auto" w:fill="auto"/>
          </w:tcPr>
          <w:p w:rsidR="00EA191C" w:rsidRPr="001C7C6F" w:rsidRDefault="00EA191C" w:rsidP="005B46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191C" w:rsidRPr="001C7C6F" w:rsidRDefault="00EA191C" w:rsidP="005B46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71/2025</w:t>
            </w:r>
          </w:p>
        </w:tc>
      </w:tr>
    </w:tbl>
    <w:p w:rsidR="00BC121E" w:rsidRPr="001C7C6F" w:rsidRDefault="00EA191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C7C6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C7C6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C7C6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C7C6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C7C6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C7C6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C7C6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C7C6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C7C6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C7C6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7C6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C7C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C7C6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C7C6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1C7C6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C7C6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7C6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C7C6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C7C6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C7C6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7C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C7C6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C7C6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C7C6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C7C6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C7C6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C7C6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C7C6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C7C6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C7C6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C7C6F" w:rsidTr="00620E37">
        <w:tc>
          <w:tcPr>
            <w:tcW w:w="2660" w:type="dxa"/>
            <w:shd w:val="clear" w:color="auto" w:fill="auto"/>
          </w:tcPr>
          <w:p w:rsidR="00BC121E" w:rsidRPr="001C7C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C7C6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C7C6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C7C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C7C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C7C6F" w:rsidRDefault="00844A96" w:rsidP="00EA191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A191C"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C7C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C7C6F" w:rsidRDefault="00106AC7" w:rsidP="00BC121E">
      <w:pPr>
        <w:rPr>
          <w:rFonts w:ascii="Arial Narrow" w:hAnsi="Arial Narrow"/>
        </w:rPr>
      </w:pPr>
    </w:p>
    <w:sectPr w:rsidR="00106AC7" w:rsidRPr="001C7C6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2D1" w:rsidRDefault="001B22D1">
      <w:r>
        <w:separator/>
      </w:r>
    </w:p>
  </w:endnote>
  <w:endnote w:type="continuationSeparator" w:id="1">
    <w:p w:rsidR="001B22D1" w:rsidRDefault="001B2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7C6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7C6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1C" w:rsidRDefault="00EA19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2D1" w:rsidRDefault="001B22D1">
      <w:r>
        <w:separator/>
      </w:r>
    </w:p>
  </w:footnote>
  <w:footnote w:type="continuationSeparator" w:id="1">
    <w:p w:rsidR="001B22D1" w:rsidRDefault="001B2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1C" w:rsidRDefault="00EA19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1C" w:rsidRDefault="00EA19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1C" w:rsidRDefault="00EA19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91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B22D1"/>
    <w:rsid w:val="001C7C6F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05AF"/>
    <w:rsid w:val="00E37A20"/>
    <w:rsid w:val="00E9061B"/>
    <w:rsid w:val="00EA191C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1778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2025-07-24T06:29:00Z</dcterms:created>
  <dcterms:modified xsi:type="dcterms:W3CDTF">2025-07-24T06:29:00Z</dcterms:modified>
</cp:coreProperties>
</file>