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E97729" w14:textId="77777777" w:rsidR="00036CDE" w:rsidRPr="00A101B0" w:rsidRDefault="00036CDE" w:rsidP="00036CDE">
      <w:pPr>
        <w:pStyle w:val="Heading6"/>
        <w:jc w:val="right"/>
        <w:rPr>
          <w:rFonts w:cs="Arial"/>
          <w:i/>
          <w:szCs w:val="22"/>
        </w:rPr>
      </w:pPr>
      <w:r w:rsidRPr="00A101B0">
        <w:rPr>
          <w:rFonts w:cs="Arial"/>
          <w:i/>
          <w:szCs w:val="22"/>
        </w:rPr>
        <w:t xml:space="preserve">Załącznik nr </w:t>
      </w:r>
      <w:r w:rsidR="00312439">
        <w:rPr>
          <w:rFonts w:cs="Arial"/>
          <w:i/>
          <w:szCs w:val="22"/>
        </w:rPr>
        <w:t>1</w:t>
      </w:r>
      <w:r>
        <w:rPr>
          <w:rFonts w:cs="Arial"/>
          <w:i/>
          <w:szCs w:val="22"/>
        </w:rPr>
        <w:t xml:space="preserve"> do Zapytania ofertowego</w:t>
      </w:r>
    </w:p>
    <w:p w14:paraId="448D2547" w14:textId="77777777" w:rsidR="00036CDE" w:rsidRPr="0098361E" w:rsidRDefault="00036CDE" w:rsidP="00036CDE">
      <w:pPr>
        <w:rPr>
          <w:rFonts w:ascii="Arial" w:hAnsi="Arial" w:cs="Arial"/>
          <w:sz w:val="20"/>
          <w:szCs w:val="20"/>
        </w:rPr>
      </w:pPr>
    </w:p>
    <w:p w14:paraId="75DBF646" w14:textId="77777777" w:rsidR="00036CDE" w:rsidRPr="0098361E" w:rsidRDefault="00036CDE" w:rsidP="00036CDE">
      <w:pPr>
        <w:rPr>
          <w:rFonts w:ascii="Arial" w:hAnsi="Arial" w:cs="Arial"/>
          <w:sz w:val="20"/>
          <w:szCs w:val="20"/>
        </w:rPr>
      </w:pPr>
      <w:r w:rsidRPr="0098361E">
        <w:rPr>
          <w:rFonts w:ascii="Arial" w:hAnsi="Arial" w:cs="Arial"/>
          <w:sz w:val="20"/>
          <w:szCs w:val="20"/>
        </w:rPr>
        <w:t xml:space="preserve">………………………………………… </w:t>
      </w:r>
    </w:p>
    <w:p w14:paraId="1283C156" w14:textId="77777777" w:rsidR="00036CDE" w:rsidRPr="0098361E" w:rsidRDefault="00036CDE" w:rsidP="00036CDE">
      <w:pPr>
        <w:rPr>
          <w:rFonts w:ascii="Arial" w:hAnsi="Arial" w:cs="Arial"/>
          <w:sz w:val="18"/>
          <w:szCs w:val="18"/>
        </w:rPr>
      </w:pPr>
      <w:r w:rsidRPr="0098361E">
        <w:rPr>
          <w:rFonts w:ascii="Arial" w:hAnsi="Arial" w:cs="Arial"/>
          <w:sz w:val="18"/>
          <w:szCs w:val="18"/>
        </w:rPr>
        <w:t xml:space="preserve">                 (pieczęć Wykonawcy)</w:t>
      </w:r>
    </w:p>
    <w:p w14:paraId="639CB4EA" w14:textId="77777777" w:rsidR="00036CDE" w:rsidRPr="0098361E" w:rsidRDefault="00036CDE" w:rsidP="00036CDE">
      <w:pPr>
        <w:jc w:val="center"/>
        <w:rPr>
          <w:rFonts w:ascii="Arial" w:hAnsi="Arial" w:cs="Arial"/>
          <w:sz w:val="22"/>
          <w:szCs w:val="22"/>
        </w:rPr>
      </w:pPr>
    </w:p>
    <w:p w14:paraId="0DD56973" w14:textId="77777777" w:rsidR="00036CDE" w:rsidRPr="0098361E" w:rsidRDefault="00036CDE" w:rsidP="00036CDE">
      <w:pPr>
        <w:jc w:val="center"/>
        <w:rPr>
          <w:rFonts w:ascii="Arial" w:hAnsi="Arial" w:cs="Arial"/>
          <w:sz w:val="22"/>
          <w:szCs w:val="22"/>
        </w:rPr>
      </w:pPr>
      <w:r w:rsidRPr="0098361E">
        <w:rPr>
          <w:rFonts w:ascii="Arial" w:hAnsi="Arial" w:cs="Arial"/>
          <w:sz w:val="22"/>
          <w:szCs w:val="22"/>
        </w:rPr>
        <w:t>/wzór/</w:t>
      </w:r>
    </w:p>
    <w:p w14:paraId="4F3B1E98" w14:textId="77777777" w:rsidR="00036CDE" w:rsidRPr="00E37E45" w:rsidRDefault="00036CDE" w:rsidP="00E37E45">
      <w:pPr>
        <w:jc w:val="center"/>
        <w:rPr>
          <w:rFonts w:ascii="Arial" w:hAnsi="Arial" w:cs="Arial"/>
          <w:b/>
          <w:szCs w:val="32"/>
          <w:u w:val="single"/>
        </w:rPr>
      </w:pPr>
      <w:r w:rsidRPr="00E37E45">
        <w:rPr>
          <w:rFonts w:ascii="Arial" w:hAnsi="Arial" w:cs="Arial"/>
          <w:b/>
          <w:szCs w:val="32"/>
          <w:u w:val="single"/>
        </w:rPr>
        <w:t>FORMULARZ OFERTOWY</w:t>
      </w:r>
    </w:p>
    <w:p w14:paraId="2A118171" w14:textId="1689FBF4" w:rsidR="00036CDE" w:rsidRPr="00112063" w:rsidRDefault="00036CDE" w:rsidP="00036CDE">
      <w:pPr>
        <w:jc w:val="both"/>
        <w:rPr>
          <w:rFonts w:ascii="Arial" w:hAnsi="Arial" w:cs="Arial"/>
          <w:sz w:val="22"/>
          <w:szCs w:val="22"/>
        </w:rPr>
      </w:pPr>
      <w:r w:rsidRPr="00112063">
        <w:rPr>
          <w:rFonts w:ascii="Arial" w:hAnsi="Arial" w:cs="Arial"/>
          <w:sz w:val="22"/>
          <w:szCs w:val="22"/>
        </w:rPr>
        <w:t xml:space="preserve">Nawiązując do ogłoszenia o postępowaniu prowadzonym w trybie zapytania ofertowego </w:t>
      </w:r>
      <w:r w:rsidRPr="00556910">
        <w:rPr>
          <w:rFonts w:ascii="Arial" w:hAnsi="Arial" w:cs="Arial"/>
          <w:b/>
          <w:sz w:val="22"/>
          <w:szCs w:val="22"/>
        </w:rPr>
        <w:t xml:space="preserve">na </w:t>
      </w:r>
      <w:r w:rsidR="00361EAE" w:rsidRPr="00361EAE">
        <w:rPr>
          <w:rFonts w:ascii="Arial" w:hAnsi="Arial" w:cs="Arial"/>
          <w:b/>
          <w:sz w:val="22"/>
          <w:szCs w:val="22"/>
        </w:rPr>
        <w:t>Przeprowadzenie 300 wywiadów, na podstawie dwóch kwestionariuszy, wśród</w:t>
      </w:r>
      <w:r w:rsidR="00361EAE">
        <w:rPr>
          <w:rFonts w:ascii="Arial" w:hAnsi="Arial" w:cs="Arial"/>
          <w:b/>
          <w:sz w:val="22"/>
          <w:szCs w:val="22"/>
        </w:rPr>
        <w:t xml:space="preserve"> </w:t>
      </w:r>
      <w:r w:rsidR="00361EAE" w:rsidRPr="00361EAE">
        <w:rPr>
          <w:rFonts w:ascii="Arial" w:hAnsi="Arial" w:cs="Arial"/>
          <w:b/>
          <w:sz w:val="22"/>
          <w:szCs w:val="22"/>
        </w:rPr>
        <w:t>mieszkańców Warszawy</w:t>
      </w:r>
      <w:r w:rsidR="00361EAE">
        <w:rPr>
          <w:rFonts w:ascii="Arial" w:hAnsi="Arial" w:cs="Arial"/>
          <w:b/>
          <w:sz w:val="22"/>
          <w:szCs w:val="22"/>
        </w:rPr>
        <w:t xml:space="preserve"> </w:t>
      </w:r>
      <w:r w:rsidRPr="00112063">
        <w:rPr>
          <w:rFonts w:ascii="Arial" w:hAnsi="Arial" w:cs="Arial"/>
          <w:sz w:val="22"/>
          <w:szCs w:val="22"/>
        </w:rPr>
        <w:t>my niżej podpisani:</w:t>
      </w:r>
    </w:p>
    <w:p w14:paraId="7C9F85D1" w14:textId="77777777" w:rsidR="00036CDE" w:rsidRDefault="00036CDE" w:rsidP="00036CDE">
      <w:pPr>
        <w:pStyle w:val="Listownik"/>
        <w:rPr>
          <w:rFonts w:cs="Arial"/>
          <w:color w:val="FF0000"/>
          <w:szCs w:val="24"/>
        </w:rPr>
      </w:pPr>
    </w:p>
    <w:p w14:paraId="0EDDA4DB" w14:textId="77777777" w:rsidR="00036CDE" w:rsidRPr="0098361E" w:rsidRDefault="00036CDE" w:rsidP="00036CDE">
      <w:pPr>
        <w:pStyle w:val="Listownik"/>
        <w:rPr>
          <w:rFonts w:cs="Arial"/>
          <w:szCs w:val="24"/>
        </w:rPr>
      </w:pPr>
      <w:r w:rsidRPr="0098361E">
        <w:rPr>
          <w:rFonts w:cs="Arial"/>
          <w:szCs w:val="24"/>
        </w:rPr>
        <w:t>NAZWA WYKONAWCY: .........................................................................................................</w:t>
      </w:r>
    </w:p>
    <w:p w14:paraId="680A17D5" w14:textId="77777777" w:rsidR="00036CDE" w:rsidRPr="0098361E" w:rsidRDefault="00036CDE" w:rsidP="00036CDE">
      <w:pPr>
        <w:rPr>
          <w:rFonts w:ascii="Arial" w:hAnsi="Arial" w:cs="Arial"/>
          <w:sz w:val="22"/>
        </w:rPr>
      </w:pPr>
      <w:bookmarkStart w:id="0" w:name="_GoBack"/>
      <w:bookmarkEnd w:id="0"/>
    </w:p>
    <w:p w14:paraId="66414202" w14:textId="77777777" w:rsidR="00036CDE" w:rsidRPr="0098361E" w:rsidRDefault="00036CDE" w:rsidP="00036CDE">
      <w:pPr>
        <w:rPr>
          <w:rFonts w:ascii="Arial" w:hAnsi="Arial" w:cs="Arial"/>
          <w:sz w:val="22"/>
        </w:rPr>
      </w:pPr>
      <w:r w:rsidRPr="0098361E">
        <w:rPr>
          <w:rFonts w:ascii="Arial" w:hAnsi="Arial" w:cs="Arial"/>
          <w:sz w:val="22"/>
        </w:rPr>
        <w:t>ADRES WYKONAWCY: ..........................................................................................................</w:t>
      </w:r>
    </w:p>
    <w:p w14:paraId="708E3BB0" w14:textId="77777777" w:rsidR="00036CDE" w:rsidRPr="0098361E" w:rsidRDefault="00036CDE" w:rsidP="00036CDE">
      <w:pPr>
        <w:rPr>
          <w:rFonts w:ascii="Arial" w:hAnsi="Arial" w:cs="Arial"/>
          <w:sz w:val="22"/>
        </w:rPr>
      </w:pPr>
    </w:p>
    <w:p w14:paraId="1B94BD89" w14:textId="77777777" w:rsidR="00036CDE" w:rsidRPr="0098361E" w:rsidRDefault="00036CDE" w:rsidP="00036CDE">
      <w:pPr>
        <w:rPr>
          <w:rFonts w:ascii="Arial" w:hAnsi="Arial" w:cs="Arial"/>
          <w:sz w:val="22"/>
        </w:rPr>
      </w:pPr>
      <w:r w:rsidRPr="0098361E">
        <w:rPr>
          <w:rFonts w:ascii="Arial" w:hAnsi="Arial" w:cs="Arial"/>
          <w:sz w:val="22"/>
        </w:rPr>
        <w:t>NR TELEFONU: ........................................................FAX........................................................</w:t>
      </w:r>
    </w:p>
    <w:p w14:paraId="3437E825" w14:textId="77777777" w:rsidR="00036CDE" w:rsidRPr="0098361E" w:rsidRDefault="00036CDE" w:rsidP="00036CDE">
      <w:pPr>
        <w:rPr>
          <w:rFonts w:ascii="Arial" w:hAnsi="Arial" w:cs="Arial"/>
          <w:sz w:val="22"/>
        </w:rPr>
      </w:pPr>
    </w:p>
    <w:p w14:paraId="5FD18FD5" w14:textId="77777777" w:rsidR="00036CDE" w:rsidRPr="0098361E" w:rsidRDefault="00036CDE" w:rsidP="00036CDE">
      <w:pPr>
        <w:rPr>
          <w:rFonts w:ascii="Arial" w:hAnsi="Arial" w:cs="Arial"/>
          <w:sz w:val="22"/>
        </w:rPr>
      </w:pPr>
      <w:r w:rsidRPr="0098361E">
        <w:rPr>
          <w:rFonts w:ascii="Arial" w:hAnsi="Arial" w:cs="Arial"/>
          <w:sz w:val="22"/>
        </w:rPr>
        <w:t>E-MAIL …………………………………………………………………………………………………..</w:t>
      </w:r>
    </w:p>
    <w:p w14:paraId="0587C7A8" w14:textId="77777777" w:rsidR="00036CDE" w:rsidRPr="0098361E" w:rsidRDefault="00036CDE" w:rsidP="00036CDE">
      <w:pPr>
        <w:rPr>
          <w:rFonts w:ascii="Arial" w:hAnsi="Arial" w:cs="Arial"/>
          <w:sz w:val="22"/>
        </w:rPr>
      </w:pPr>
    </w:p>
    <w:p w14:paraId="45033360" w14:textId="77777777" w:rsidR="00036CDE" w:rsidRPr="0098361E" w:rsidRDefault="00036CDE" w:rsidP="00036CDE">
      <w:pPr>
        <w:rPr>
          <w:rFonts w:ascii="Arial" w:hAnsi="Arial" w:cs="Arial"/>
          <w:sz w:val="22"/>
        </w:rPr>
      </w:pPr>
      <w:r w:rsidRPr="0098361E">
        <w:rPr>
          <w:rFonts w:ascii="Arial" w:hAnsi="Arial" w:cs="Arial"/>
          <w:sz w:val="22"/>
        </w:rPr>
        <w:t>NIP: ..........................................................REGON: .................................................................</w:t>
      </w:r>
    </w:p>
    <w:p w14:paraId="26D6BE52" w14:textId="77777777" w:rsidR="00036CDE" w:rsidRPr="0098361E" w:rsidRDefault="00036CDE" w:rsidP="00036CDE">
      <w:pPr>
        <w:rPr>
          <w:rFonts w:ascii="Arial" w:hAnsi="Arial" w:cs="Arial"/>
          <w:spacing w:val="8"/>
          <w:sz w:val="18"/>
          <w:szCs w:val="20"/>
        </w:rPr>
      </w:pPr>
    </w:p>
    <w:p w14:paraId="17501E77" w14:textId="77777777" w:rsidR="00036CDE" w:rsidRPr="0098361E" w:rsidRDefault="00036CDE" w:rsidP="00036CDE">
      <w:pPr>
        <w:pStyle w:val="BodyTextIndent"/>
        <w:ind w:left="284" w:firstLine="56"/>
        <w:rPr>
          <w:rFonts w:ascii="Arial" w:hAnsi="Arial" w:cs="Arial"/>
          <w:b/>
          <w:i/>
          <w:sz w:val="20"/>
        </w:rPr>
      </w:pPr>
    </w:p>
    <w:p w14:paraId="77AD8A6D" w14:textId="77777777" w:rsidR="00036CDE" w:rsidRPr="00E37E45" w:rsidRDefault="00036CDE" w:rsidP="00E37E45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0D5830">
        <w:rPr>
          <w:rFonts w:ascii="Arial" w:hAnsi="Arial" w:cs="Arial"/>
          <w:sz w:val="22"/>
          <w:szCs w:val="22"/>
        </w:rPr>
        <w:t xml:space="preserve">Oświadczamy, że oferujemy </w:t>
      </w:r>
      <w:r>
        <w:rPr>
          <w:rFonts w:ascii="Arial" w:hAnsi="Arial" w:cs="Arial"/>
          <w:sz w:val="22"/>
          <w:szCs w:val="22"/>
        </w:rPr>
        <w:t>realizację</w:t>
      </w:r>
      <w:r w:rsidRPr="000D5830">
        <w:rPr>
          <w:rFonts w:ascii="Arial" w:hAnsi="Arial" w:cs="Arial"/>
          <w:sz w:val="22"/>
          <w:szCs w:val="22"/>
        </w:rPr>
        <w:t xml:space="preserve"> przedmiotu zamówienia zgodnie z wymaganiami określonymi  w </w:t>
      </w:r>
      <w:r w:rsidR="00BA4C2C">
        <w:rPr>
          <w:rFonts w:ascii="Arial" w:hAnsi="Arial" w:cs="Arial"/>
          <w:sz w:val="22"/>
          <w:szCs w:val="22"/>
        </w:rPr>
        <w:t>zapytaniu ofertowym</w:t>
      </w:r>
      <w:r>
        <w:rPr>
          <w:rFonts w:ascii="Arial" w:hAnsi="Arial" w:cs="Arial"/>
          <w:sz w:val="22"/>
          <w:szCs w:val="22"/>
        </w:rPr>
        <w:t xml:space="preserve"> za cenę brutto</w:t>
      </w:r>
      <w:r w:rsidR="00E37E45" w:rsidRPr="00E37E45">
        <w:rPr>
          <w:rFonts w:ascii="Arial" w:hAnsi="Arial" w:cs="Arial"/>
          <w:sz w:val="22"/>
          <w:szCs w:val="22"/>
        </w:rPr>
        <w:t xml:space="preserve"> </w:t>
      </w:r>
      <w:r w:rsidR="00E37E45" w:rsidRPr="00FC1093">
        <w:rPr>
          <w:rFonts w:ascii="Arial" w:hAnsi="Arial" w:cs="Arial"/>
          <w:sz w:val="22"/>
          <w:szCs w:val="22"/>
        </w:rPr>
        <w:t>w wysokości</w:t>
      </w:r>
      <w:r w:rsidRPr="000D5830">
        <w:rPr>
          <w:rFonts w:ascii="Arial" w:hAnsi="Arial" w:cs="Arial"/>
          <w:sz w:val="22"/>
          <w:szCs w:val="22"/>
        </w:rPr>
        <w:t>:</w:t>
      </w:r>
      <w:r w:rsidRPr="000D5830">
        <w:rPr>
          <w:rFonts w:ascii="Arial" w:hAnsi="Arial" w:cs="Arial"/>
          <w:b/>
          <w:sz w:val="22"/>
          <w:szCs w:val="22"/>
        </w:rPr>
        <w:t xml:space="preserve"> </w:t>
      </w:r>
    </w:p>
    <w:p w14:paraId="57A47793" w14:textId="77777777" w:rsidR="00E37E45" w:rsidRDefault="00E37E45" w:rsidP="00E37E45">
      <w:pPr>
        <w:pStyle w:val="BodyText"/>
        <w:tabs>
          <w:tab w:val="left" w:pos="360"/>
        </w:tabs>
        <w:ind w:left="284"/>
        <w:rPr>
          <w:rFonts w:ascii="Arial" w:hAnsi="Arial" w:cs="Arial"/>
          <w:b/>
          <w:bCs/>
        </w:rPr>
      </w:pPr>
    </w:p>
    <w:p w14:paraId="5B8C2588" w14:textId="32DE1706" w:rsidR="00852DEF" w:rsidRDefault="00036CDE" w:rsidP="00E37E45">
      <w:pPr>
        <w:pStyle w:val="BodyText"/>
        <w:tabs>
          <w:tab w:val="left" w:pos="360"/>
        </w:tabs>
        <w:ind w:left="284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Wartość brutto </w:t>
      </w:r>
      <w:r w:rsidRPr="0098361E">
        <w:rPr>
          <w:rFonts w:ascii="Arial" w:hAnsi="Arial" w:cs="Arial"/>
          <w:b/>
          <w:bCs/>
        </w:rPr>
        <w:t xml:space="preserve"> </w:t>
      </w:r>
      <w:r w:rsidRPr="0098361E">
        <w:rPr>
          <w:rFonts w:ascii="Arial" w:hAnsi="Arial" w:cs="Arial"/>
          <w:bCs/>
        </w:rPr>
        <w:t>………………………</w:t>
      </w:r>
      <w:r w:rsidRPr="0098361E">
        <w:rPr>
          <w:rFonts w:ascii="Arial" w:hAnsi="Arial" w:cs="Arial"/>
          <w:b/>
          <w:bCs/>
        </w:rPr>
        <w:t xml:space="preserve"> PLN</w:t>
      </w:r>
    </w:p>
    <w:p w14:paraId="0D261447" w14:textId="7770F44F" w:rsidR="00361EAE" w:rsidRPr="00E37E45" w:rsidRDefault="00361EAE" w:rsidP="00E37E45">
      <w:pPr>
        <w:pStyle w:val="BodyText"/>
        <w:tabs>
          <w:tab w:val="left" w:pos="360"/>
        </w:tabs>
        <w:ind w:left="284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Wartość netto </w:t>
      </w:r>
      <w:r w:rsidRPr="00361EAE">
        <w:rPr>
          <w:rFonts w:ascii="Arial" w:hAnsi="Arial" w:cs="Arial"/>
        </w:rPr>
        <w:t>…………………………</w:t>
      </w:r>
      <w:r>
        <w:rPr>
          <w:rFonts w:ascii="Arial" w:hAnsi="Arial" w:cs="Arial"/>
          <w:b/>
          <w:bCs/>
        </w:rPr>
        <w:t xml:space="preserve"> PLN</w:t>
      </w:r>
    </w:p>
    <w:p w14:paraId="2A88B829" w14:textId="77777777" w:rsidR="00BC3832" w:rsidRPr="005E2460" w:rsidRDefault="00BC3832" w:rsidP="005E2460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5E2460">
        <w:rPr>
          <w:rFonts w:ascii="Arial" w:hAnsi="Arial" w:cs="Arial"/>
          <w:sz w:val="22"/>
          <w:szCs w:val="22"/>
        </w:rPr>
        <w:t>Oświadczamy, że akceptujemy termin realizacji zamówienia</w:t>
      </w:r>
      <w:r w:rsidR="00E37E45" w:rsidRPr="00E37E45">
        <w:rPr>
          <w:rFonts w:ascii="Arial" w:hAnsi="Arial" w:cs="Arial"/>
          <w:sz w:val="22"/>
          <w:szCs w:val="22"/>
        </w:rPr>
        <w:t xml:space="preserve"> </w:t>
      </w:r>
      <w:r w:rsidR="00E37E45" w:rsidRPr="004045C2">
        <w:rPr>
          <w:rFonts w:ascii="Arial" w:hAnsi="Arial" w:cs="Arial"/>
          <w:sz w:val="22"/>
          <w:szCs w:val="22"/>
        </w:rPr>
        <w:t>określony w zapytaniu ofertowym</w:t>
      </w:r>
      <w:r w:rsidRPr="005E2460">
        <w:rPr>
          <w:rFonts w:ascii="Arial" w:hAnsi="Arial" w:cs="Arial"/>
          <w:sz w:val="22"/>
          <w:szCs w:val="22"/>
        </w:rPr>
        <w:t>.</w:t>
      </w:r>
    </w:p>
    <w:p w14:paraId="5A0DC9FF" w14:textId="77777777" w:rsidR="00036CDE" w:rsidRPr="005E2460" w:rsidRDefault="00036CDE" w:rsidP="005E2460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5E2460">
        <w:rPr>
          <w:rFonts w:ascii="Arial" w:hAnsi="Arial" w:cs="Arial"/>
          <w:sz w:val="22"/>
          <w:szCs w:val="22"/>
        </w:rPr>
        <w:t>Oświadczamy, że zapoznaliśmy się z warunkami przystąpienia do zamówienia określonymi w zapytaniu ofertowym oraz uzyskaliśmy niezbędne informacje do przygotowania oferty</w:t>
      </w:r>
      <w:r w:rsidR="00E37E45" w:rsidRPr="005E2460">
        <w:rPr>
          <w:rFonts w:ascii="Arial" w:hAnsi="Arial" w:cs="Arial"/>
          <w:sz w:val="22"/>
          <w:szCs w:val="22"/>
        </w:rPr>
        <w:t xml:space="preserve"> i nie wnosimy w stosunku do nich żadnych uwag.</w:t>
      </w:r>
      <w:r w:rsidRPr="005E2460">
        <w:rPr>
          <w:rFonts w:ascii="Arial" w:hAnsi="Arial" w:cs="Arial"/>
          <w:sz w:val="22"/>
          <w:szCs w:val="22"/>
        </w:rPr>
        <w:t>.</w:t>
      </w:r>
    </w:p>
    <w:p w14:paraId="5E0B11F4" w14:textId="77777777" w:rsidR="00036CDE" w:rsidRPr="005E2460" w:rsidRDefault="00036CDE" w:rsidP="005E2460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5E2460">
        <w:rPr>
          <w:rFonts w:ascii="Arial" w:hAnsi="Arial" w:cs="Arial"/>
          <w:sz w:val="22"/>
          <w:szCs w:val="22"/>
        </w:rPr>
        <w:t>Oświadczamy, że w cenie oferty zostały uwzględnione wszystkie koszty wykonania zamówienia i realizacji przyszłego świadczenia umownego.</w:t>
      </w:r>
    </w:p>
    <w:p w14:paraId="69BCA111" w14:textId="77777777" w:rsidR="00036CDE" w:rsidRPr="005E2460" w:rsidRDefault="00036CDE" w:rsidP="005E2460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5E2460">
        <w:rPr>
          <w:rFonts w:ascii="Arial" w:hAnsi="Arial" w:cs="Arial"/>
          <w:sz w:val="22"/>
          <w:szCs w:val="22"/>
        </w:rPr>
        <w:t>Oświadczamy, że uważamy się za związanych niniejszą ofertą przez 30 dni od upływu terminu składania ofert.</w:t>
      </w:r>
    </w:p>
    <w:p w14:paraId="047C0ACE" w14:textId="77777777" w:rsidR="00E37E45" w:rsidRPr="005E2460" w:rsidRDefault="00E37E45" w:rsidP="005E2460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5E2460">
        <w:rPr>
          <w:rFonts w:ascii="Arial" w:hAnsi="Arial" w:cs="Arial"/>
          <w:sz w:val="22"/>
          <w:szCs w:val="22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narodowego.</w:t>
      </w:r>
    </w:p>
    <w:p w14:paraId="25B73D74" w14:textId="77777777" w:rsidR="00E37E45" w:rsidRPr="005E2460" w:rsidRDefault="00E37E45" w:rsidP="005E2460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5E2460">
        <w:rPr>
          <w:rFonts w:ascii="Arial" w:hAnsi="Arial" w:cs="Arial"/>
          <w:sz w:val="22"/>
          <w:szCs w:val="22"/>
        </w:rPr>
        <w:t>Przedmiot zamówienia wykonam samodzielnie / z udziałem podwykonawców* niepotrzebne skreślić)</w:t>
      </w:r>
    </w:p>
    <w:p w14:paraId="01BD62F6" w14:textId="77777777" w:rsidR="00E37E45" w:rsidRPr="005E2460" w:rsidRDefault="00E37E45" w:rsidP="005E2460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5E2460">
        <w:rPr>
          <w:rFonts w:ascii="Arial" w:hAnsi="Arial" w:cs="Arial"/>
          <w:sz w:val="22"/>
          <w:szCs w:val="22"/>
        </w:rPr>
        <w:t>Podwykonawcom zostaną powierzone do wykonania następujące części zamówienia**:</w:t>
      </w:r>
    </w:p>
    <w:p w14:paraId="598A2659" w14:textId="77777777" w:rsidR="00E37E45" w:rsidRPr="005E2460" w:rsidRDefault="00E37E45" w:rsidP="005E2460">
      <w:pPr>
        <w:ind w:left="284"/>
        <w:jc w:val="both"/>
        <w:rPr>
          <w:rFonts w:ascii="Arial" w:hAnsi="Arial" w:cs="Arial"/>
          <w:sz w:val="22"/>
          <w:szCs w:val="22"/>
        </w:rPr>
      </w:pPr>
      <w:r w:rsidRPr="005E2460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………………………………………………………………………………………………………………. (opis czynności zlecanych podwykonawcy oraz wskazanie firm podwykonawców)</w:t>
      </w:r>
    </w:p>
    <w:p w14:paraId="23EDF9E8" w14:textId="77777777" w:rsidR="00E37E45" w:rsidRPr="005E2460" w:rsidRDefault="00E37E45" w:rsidP="005E2460">
      <w:pPr>
        <w:ind w:left="284"/>
        <w:jc w:val="both"/>
        <w:rPr>
          <w:rFonts w:ascii="Arial" w:hAnsi="Arial" w:cs="Arial"/>
          <w:sz w:val="22"/>
          <w:szCs w:val="22"/>
        </w:rPr>
      </w:pPr>
      <w:r w:rsidRPr="005E2460">
        <w:rPr>
          <w:rFonts w:ascii="Arial" w:hAnsi="Arial" w:cs="Arial"/>
          <w:sz w:val="22"/>
          <w:szCs w:val="22"/>
        </w:rPr>
        <w:t xml:space="preserve">     ………………………………………………………………………………………………</w:t>
      </w:r>
    </w:p>
    <w:p w14:paraId="7B98EE07" w14:textId="6B526107" w:rsidR="00036CDE" w:rsidRPr="005E2460" w:rsidRDefault="00036CDE" w:rsidP="005E2460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5E2460">
        <w:rPr>
          <w:rFonts w:ascii="Arial" w:hAnsi="Arial" w:cs="Arial"/>
          <w:sz w:val="22"/>
          <w:szCs w:val="22"/>
        </w:rPr>
        <w:t>Wypełniliśmy obowiązki informacyjne przewidziane w art. 13 lub art. 14 RODO</w:t>
      </w:r>
      <w:r w:rsidR="005E2460">
        <w:rPr>
          <w:rFonts w:ascii="Arial" w:hAnsi="Arial" w:cs="Arial"/>
          <w:sz w:val="22"/>
          <w:szCs w:val="22"/>
        </w:rPr>
        <w:t xml:space="preserve"> </w:t>
      </w:r>
      <w:r w:rsidRPr="005E2460">
        <w:rPr>
          <w:rFonts w:ascii="Arial" w:hAnsi="Arial" w:cs="Arial"/>
          <w:sz w:val="22"/>
          <w:szCs w:val="22"/>
        </w:rPr>
        <w:t>wobec osób fizycznych, od których dane osobowe bezpośrednio lub pośrednio pozyskaliśmy w celu ubiegania się o udzielenie zamówienia publicznego w niniejszym postępowaniu .</w:t>
      </w:r>
    </w:p>
    <w:p w14:paraId="34F07DF3" w14:textId="77777777" w:rsidR="00036CDE" w:rsidRPr="005E2460" w:rsidRDefault="00036CDE" w:rsidP="005E2460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5E2460">
        <w:rPr>
          <w:rFonts w:ascii="Arial" w:hAnsi="Arial" w:cs="Arial"/>
          <w:sz w:val="22"/>
          <w:szCs w:val="22"/>
        </w:rPr>
        <w:t>Integralną częścią oferty są:</w:t>
      </w:r>
    </w:p>
    <w:p w14:paraId="091CB36A" w14:textId="77777777" w:rsidR="00036CDE" w:rsidRPr="00BA4C2C" w:rsidRDefault="00036CDE" w:rsidP="00036CDE">
      <w:pPr>
        <w:ind w:firstLine="425"/>
        <w:jc w:val="both"/>
        <w:rPr>
          <w:rFonts w:ascii="Arial" w:hAnsi="Arial" w:cs="Arial"/>
          <w:sz w:val="22"/>
          <w:szCs w:val="20"/>
        </w:rPr>
      </w:pPr>
    </w:p>
    <w:p w14:paraId="2D1B9EB5" w14:textId="77777777" w:rsidR="00036CDE" w:rsidRPr="00BA4C2C" w:rsidRDefault="00036CDE" w:rsidP="00036CDE">
      <w:pPr>
        <w:ind w:firstLine="425"/>
        <w:jc w:val="both"/>
        <w:rPr>
          <w:rFonts w:ascii="Arial" w:hAnsi="Arial" w:cs="Arial"/>
          <w:sz w:val="22"/>
          <w:szCs w:val="20"/>
        </w:rPr>
      </w:pPr>
      <w:r w:rsidRPr="00BA4C2C">
        <w:rPr>
          <w:rFonts w:ascii="Arial" w:hAnsi="Arial" w:cs="Arial"/>
          <w:sz w:val="22"/>
          <w:szCs w:val="20"/>
        </w:rPr>
        <w:t>1) ............................................................</w:t>
      </w:r>
    </w:p>
    <w:p w14:paraId="17A45E3F" w14:textId="77777777" w:rsidR="00036CDE" w:rsidRPr="00DF190D" w:rsidRDefault="00036CDE" w:rsidP="00036CDE">
      <w:pPr>
        <w:pStyle w:val="BodyTextIndent"/>
        <w:ind w:left="0" w:firstLine="0"/>
        <w:rPr>
          <w:rFonts w:ascii="Arial" w:hAnsi="Arial" w:cs="Arial"/>
          <w:sz w:val="20"/>
          <w:szCs w:val="20"/>
        </w:rPr>
      </w:pPr>
    </w:p>
    <w:p w14:paraId="17C05E39" w14:textId="77777777" w:rsidR="00036CDE" w:rsidRDefault="00036CDE" w:rsidP="00036CDE">
      <w:pPr>
        <w:pStyle w:val="BodyTextIndent"/>
        <w:ind w:left="0" w:firstLine="0"/>
        <w:rPr>
          <w:rFonts w:ascii="Arial" w:hAnsi="Arial" w:cs="Arial"/>
          <w:sz w:val="22"/>
          <w:szCs w:val="22"/>
        </w:rPr>
      </w:pPr>
    </w:p>
    <w:p w14:paraId="49EB612F" w14:textId="77777777" w:rsidR="00036CDE" w:rsidRPr="0098361E" w:rsidRDefault="00036CDE" w:rsidP="00036CDE">
      <w:pPr>
        <w:pStyle w:val="BodyTextIndent"/>
        <w:ind w:left="0" w:firstLine="0"/>
        <w:rPr>
          <w:rFonts w:ascii="Arial" w:hAnsi="Arial" w:cs="Arial"/>
          <w:sz w:val="22"/>
          <w:szCs w:val="22"/>
        </w:rPr>
      </w:pPr>
      <w:r w:rsidRPr="0098361E">
        <w:rPr>
          <w:rFonts w:ascii="Arial" w:hAnsi="Arial" w:cs="Arial"/>
          <w:sz w:val="22"/>
          <w:szCs w:val="22"/>
        </w:rPr>
        <w:t xml:space="preserve">............................ dnia .......................                          </w:t>
      </w:r>
    </w:p>
    <w:p w14:paraId="65FC35EB" w14:textId="77777777" w:rsidR="00036CDE" w:rsidRPr="0098361E" w:rsidRDefault="00036CDE" w:rsidP="00036CDE">
      <w:pPr>
        <w:pStyle w:val="BodyTextIndent"/>
        <w:ind w:left="0" w:firstLine="5220"/>
        <w:rPr>
          <w:rFonts w:ascii="Arial" w:hAnsi="Arial" w:cs="Arial"/>
          <w:sz w:val="22"/>
          <w:szCs w:val="22"/>
        </w:rPr>
      </w:pPr>
      <w:r w:rsidRPr="0098361E">
        <w:rPr>
          <w:rFonts w:ascii="Arial" w:hAnsi="Arial" w:cs="Arial"/>
          <w:sz w:val="22"/>
          <w:szCs w:val="22"/>
        </w:rPr>
        <w:t xml:space="preserve">.......................................................... </w:t>
      </w:r>
    </w:p>
    <w:p w14:paraId="17AD5D27" w14:textId="77777777" w:rsidR="00036CDE" w:rsidRPr="0098361E" w:rsidRDefault="00036CDE" w:rsidP="00036CDE">
      <w:pPr>
        <w:pStyle w:val="BodyTextIndent"/>
        <w:ind w:left="0" w:firstLine="4680"/>
        <w:jc w:val="center"/>
        <w:rPr>
          <w:rFonts w:ascii="Arial" w:hAnsi="Arial" w:cs="Arial"/>
          <w:sz w:val="18"/>
          <w:szCs w:val="18"/>
        </w:rPr>
      </w:pPr>
      <w:r w:rsidRPr="0098361E">
        <w:rPr>
          <w:rFonts w:ascii="Arial" w:hAnsi="Arial" w:cs="Arial"/>
          <w:sz w:val="22"/>
          <w:szCs w:val="22"/>
        </w:rPr>
        <w:t xml:space="preserve">       </w:t>
      </w:r>
      <w:r w:rsidRPr="0098361E">
        <w:rPr>
          <w:rFonts w:ascii="Arial" w:hAnsi="Arial" w:cs="Arial"/>
          <w:sz w:val="18"/>
          <w:szCs w:val="18"/>
        </w:rPr>
        <w:t>Podpis i pieczęć osoby(</w:t>
      </w:r>
      <w:proofErr w:type="spellStart"/>
      <w:r w:rsidRPr="0098361E">
        <w:rPr>
          <w:rFonts w:ascii="Arial" w:hAnsi="Arial" w:cs="Arial"/>
          <w:sz w:val="18"/>
          <w:szCs w:val="18"/>
        </w:rPr>
        <w:t>ób</w:t>
      </w:r>
      <w:proofErr w:type="spellEnd"/>
      <w:r w:rsidRPr="0098361E">
        <w:rPr>
          <w:rFonts w:ascii="Arial" w:hAnsi="Arial" w:cs="Arial"/>
          <w:sz w:val="18"/>
          <w:szCs w:val="18"/>
        </w:rPr>
        <w:t>) uprawnionej(</w:t>
      </w:r>
      <w:proofErr w:type="spellStart"/>
      <w:r w:rsidRPr="0098361E">
        <w:rPr>
          <w:rFonts w:ascii="Arial" w:hAnsi="Arial" w:cs="Arial"/>
          <w:sz w:val="18"/>
          <w:szCs w:val="18"/>
        </w:rPr>
        <w:t>ych</w:t>
      </w:r>
      <w:proofErr w:type="spellEnd"/>
      <w:r w:rsidRPr="0098361E">
        <w:rPr>
          <w:rFonts w:ascii="Arial" w:hAnsi="Arial" w:cs="Arial"/>
          <w:sz w:val="18"/>
          <w:szCs w:val="18"/>
        </w:rPr>
        <w:t>)</w:t>
      </w:r>
    </w:p>
    <w:p w14:paraId="70DB6068" w14:textId="77777777" w:rsidR="00036CDE" w:rsidRPr="0098361E" w:rsidRDefault="00036CDE" w:rsidP="00036CDE">
      <w:pPr>
        <w:pStyle w:val="BodyTextIndent"/>
        <w:ind w:left="0" w:firstLine="4680"/>
        <w:jc w:val="center"/>
        <w:rPr>
          <w:rFonts w:ascii="Arial" w:hAnsi="Arial" w:cs="Arial"/>
          <w:sz w:val="18"/>
          <w:szCs w:val="18"/>
        </w:rPr>
      </w:pPr>
      <w:r w:rsidRPr="0098361E">
        <w:rPr>
          <w:rFonts w:ascii="Arial" w:hAnsi="Arial" w:cs="Arial"/>
          <w:sz w:val="18"/>
          <w:szCs w:val="18"/>
        </w:rPr>
        <w:t xml:space="preserve">   do reprezentowania Wykonawcy</w:t>
      </w:r>
    </w:p>
    <w:sectPr w:rsidR="00036CDE" w:rsidRPr="0098361E" w:rsidSect="00E37E45">
      <w:headerReference w:type="default" r:id="rId8"/>
      <w:footerReference w:type="default" r:id="rId9"/>
      <w:pgSz w:w="11906" w:h="16838"/>
      <w:pgMar w:top="1134" w:right="1152" w:bottom="284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BBD646" w14:textId="77777777" w:rsidR="00E21095" w:rsidRDefault="00E21095">
      <w:r>
        <w:separator/>
      </w:r>
    </w:p>
  </w:endnote>
  <w:endnote w:type="continuationSeparator" w:id="0">
    <w:p w14:paraId="5B9059C6" w14:textId="77777777" w:rsidR="00E21095" w:rsidRDefault="00E210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A3E97D" w14:textId="0442F31C" w:rsidR="00947FE8" w:rsidRDefault="00947FE8">
    <w:pPr>
      <w:pStyle w:val="Footer"/>
      <w:jc w:val="center"/>
    </w:pPr>
    <w:r>
      <w:fldChar w:fldCharType="begin"/>
    </w:r>
    <w:r>
      <w:instrText>PAGE   \* MERGEFORMAT</w:instrText>
    </w:r>
    <w:r>
      <w:fldChar w:fldCharType="separate"/>
    </w:r>
    <w:r w:rsidR="00785FC9">
      <w:rPr>
        <w:noProof/>
      </w:rPr>
      <w:t>1</w:t>
    </w:r>
    <w:r>
      <w:fldChar w:fldCharType="end"/>
    </w:r>
  </w:p>
  <w:p w14:paraId="584118D4" w14:textId="77777777" w:rsidR="00947FE8" w:rsidRDefault="00947FE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0E5B50" w14:textId="77777777" w:rsidR="00E21095" w:rsidRDefault="00E21095">
      <w:r>
        <w:separator/>
      </w:r>
    </w:p>
  </w:footnote>
  <w:footnote w:type="continuationSeparator" w:id="0">
    <w:p w14:paraId="6A65DA87" w14:textId="77777777" w:rsidR="00E21095" w:rsidRDefault="00E210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2BB4CE" w14:textId="06F4999E" w:rsidR="00947FE8" w:rsidRPr="00036CDE" w:rsidRDefault="00036CDE" w:rsidP="00036CDE">
    <w:pPr>
      <w:pStyle w:val="Header"/>
      <w:rPr>
        <w:rFonts w:ascii="Arial" w:hAnsi="Arial" w:cs="Arial"/>
        <w:sz w:val="20"/>
      </w:rPr>
    </w:pPr>
    <w:r w:rsidRPr="00036CDE">
      <w:rPr>
        <w:rFonts w:ascii="Arial" w:hAnsi="Arial" w:cs="Arial"/>
        <w:sz w:val="20"/>
      </w:rPr>
      <w:t>Z</w:t>
    </w:r>
    <w:r w:rsidR="00BA4C2C">
      <w:rPr>
        <w:rFonts w:ascii="Arial" w:hAnsi="Arial" w:cs="Arial"/>
        <w:sz w:val="20"/>
      </w:rPr>
      <w:t>nak Sprawy: ZP3/</w:t>
    </w:r>
    <w:r w:rsidR="00D62752">
      <w:rPr>
        <w:rFonts w:ascii="Arial" w:hAnsi="Arial" w:cs="Arial"/>
        <w:sz w:val="20"/>
      </w:rPr>
      <w:t>5384/25</w:t>
    </w:r>
    <w:r w:rsidR="00785FC9">
      <w:rPr>
        <w:rFonts w:ascii="Arial" w:hAnsi="Arial" w:cs="Arial"/>
        <w:sz w:val="20"/>
      </w:rPr>
      <w:t>/1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E21A3E"/>
    <w:multiLevelType w:val="hybridMultilevel"/>
    <w:tmpl w:val="742889EC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8C85A40"/>
    <w:multiLevelType w:val="hybridMultilevel"/>
    <w:tmpl w:val="6BBED1F6"/>
    <w:lvl w:ilvl="0" w:tplc="D840B3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1B1325F"/>
    <w:multiLevelType w:val="hybridMultilevel"/>
    <w:tmpl w:val="A590266A"/>
    <w:lvl w:ilvl="0" w:tplc="67C21B68">
      <w:start w:val="2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3" w15:restartNumberingAfterBreak="0">
    <w:nsid w:val="25D769C7"/>
    <w:multiLevelType w:val="hybridMultilevel"/>
    <w:tmpl w:val="18EA0B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C980F23"/>
    <w:multiLevelType w:val="hybridMultilevel"/>
    <w:tmpl w:val="EB4088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1B1A2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6" w15:restartNumberingAfterBreak="0">
    <w:nsid w:val="3E950CE8"/>
    <w:multiLevelType w:val="hybridMultilevel"/>
    <w:tmpl w:val="676AD81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9A4524C"/>
    <w:multiLevelType w:val="singleLevel"/>
    <w:tmpl w:val="33FCB29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</w:abstractNum>
  <w:abstractNum w:abstractNumId="8" w15:restartNumberingAfterBreak="0">
    <w:nsid w:val="61415036"/>
    <w:multiLevelType w:val="hybridMultilevel"/>
    <w:tmpl w:val="FE8C04D4"/>
    <w:lvl w:ilvl="0" w:tplc="BC28F3C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19675B4"/>
    <w:multiLevelType w:val="hybridMultilevel"/>
    <w:tmpl w:val="A4302CF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9B16F6E"/>
    <w:multiLevelType w:val="hybridMultilevel"/>
    <w:tmpl w:val="9B90677E"/>
    <w:lvl w:ilvl="0" w:tplc="D8E45230">
      <w:start w:val="1"/>
      <w:numFmt w:val="decimal"/>
      <w:lvlText w:val="%1."/>
      <w:lvlJc w:val="left"/>
      <w:pPr>
        <w:ind w:left="213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1" w15:restartNumberingAfterBreak="0">
    <w:nsid w:val="720150CE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79CD133B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5"/>
  </w:num>
  <w:num w:numId="2">
    <w:abstractNumId w:val="7"/>
  </w:num>
  <w:num w:numId="3">
    <w:abstractNumId w:val="12"/>
  </w:num>
  <w:num w:numId="4">
    <w:abstractNumId w:val="11"/>
  </w:num>
  <w:num w:numId="5">
    <w:abstractNumId w:val="8"/>
  </w:num>
  <w:num w:numId="6">
    <w:abstractNumId w:val="6"/>
  </w:num>
  <w:num w:numId="7">
    <w:abstractNumId w:val="3"/>
  </w:num>
  <w:num w:numId="8">
    <w:abstractNumId w:val="9"/>
  </w:num>
  <w:num w:numId="9">
    <w:abstractNumId w:val="1"/>
  </w:num>
  <w:num w:numId="10">
    <w:abstractNumId w:val="4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2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7364"/>
    <w:rsid w:val="00024D14"/>
    <w:rsid w:val="00033D49"/>
    <w:rsid w:val="0003545F"/>
    <w:rsid w:val="00035989"/>
    <w:rsid w:val="00036CDE"/>
    <w:rsid w:val="0004514E"/>
    <w:rsid w:val="00046DFF"/>
    <w:rsid w:val="00056958"/>
    <w:rsid w:val="00075E9D"/>
    <w:rsid w:val="00087B89"/>
    <w:rsid w:val="000C5661"/>
    <w:rsid w:val="000C7B2A"/>
    <w:rsid w:val="000E0AFE"/>
    <w:rsid w:val="00150F46"/>
    <w:rsid w:val="001844C0"/>
    <w:rsid w:val="00186CD8"/>
    <w:rsid w:val="001B5B49"/>
    <w:rsid w:val="001C4212"/>
    <w:rsid w:val="001C5729"/>
    <w:rsid w:val="001D56EB"/>
    <w:rsid w:val="001D6C2C"/>
    <w:rsid w:val="001E5105"/>
    <w:rsid w:val="001E6E0C"/>
    <w:rsid w:val="00203F3D"/>
    <w:rsid w:val="0021173F"/>
    <w:rsid w:val="00217492"/>
    <w:rsid w:val="0022579D"/>
    <w:rsid w:val="00233502"/>
    <w:rsid w:val="00241CC5"/>
    <w:rsid w:val="0026628B"/>
    <w:rsid w:val="00281913"/>
    <w:rsid w:val="002A080D"/>
    <w:rsid w:val="002A21D3"/>
    <w:rsid w:val="002B36E8"/>
    <w:rsid w:val="002B4637"/>
    <w:rsid w:val="002D452E"/>
    <w:rsid w:val="002F36DF"/>
    <w:rsid w:val="00300995"/>
    <w:rsid w:val="00301A15"/>
    <w:rsid w:val="0030290C"/>
    <w:rsid w:val="00306EB1"/>
    <w:rsid w:val="00312439"/>
    <w:rsid w:val="00315DFE"/>
    <w:rsid w:val="00361EAE"/>
    <w:rsid w:val="0038250F"/>
    <w:rsid w:val="0039296D"/>
    <w:rsid w:val="003944D3"/>
    <w:rsid w:val="003B2720"/>
    <w:rsid w:val="003B2873"/>
    <w:rsid w:val="003B6FE6"/>
    <w:rsid w:val="003B73E3"/>
    <w:rsid w:val="003B77AD"/>
    <w:rsid w:val="00405ADF"/>
    <w:rsid w:val="00410A79"/>
    <w:rsid w:val="00412323"/>
    <w:rsid w:val="0043547C"/>
    <w:rsid w:val="0049256C"/>
    <w:rsid w:val="004A5253"/>
    <w:rsid w:val="004D1FE2"/>
    <w:rsid w:val="004D4D24"/>
    <w:rsid w:val="005030E1"/>
    <w:rsid w:val="00511963"/>
    <w:rsid w:val="0051294D"/>
    <w:rsid w:val="00526072"/>
    <w:rsid w:val="005431D4"/>
    <w:rsid w:val="00556910"/>
    <w:rsid w:val="005569F3"/>
    <w:rsid w:val="00570B20"/>
    <w:rsid w:val="00571DC5"/>
    <w:rsid w:val="00584336"/>
    <w:rsid w:val="0059174A"/>
    <w:rsid w:val="00596D10"/>
    <w:rsid w:val="00596FF9"/>
    <w:rsid w:val="005B4D7C"/>
    <w:rsid w:val="005B5CFD"/>
    <w:rsid w:val="005C1EAD"/>
    <w:rsid w:val="005E2460"/>
    <w:rsid w:val="005E52CF"/>
    <w:rsid w:val="005F1257"/>
    <w:rsid w:val="005F3016"/>
    <w:rsid w:val="00623670"/>
    <w:rsid w:val="006236CB"/>
    <w:rsid w:val="00634986"/>
    <w:rsid w:val="00637621"/>
    <w:rsid w:val="006407D2"/>
    <w:rsid w:val="00647673"/>
    <w:rsid w:val="006708D4"/>
    <w:rsid w:val="006B3168"/>
    <w:rsid w:val="006B6E64"/>
    <w:rsid w:val="006E679C"/>
    <w:rsid w:val="00725431"/>
    <w:rsid w:val="00752E5D"/>
    <w:rsid w:val="00753996"/>
    <w:rsid w:val="00764EA3"/>
    <w:rsid w:val="0077448A"/>
    <w:rsid w:val="00782127"/>
    <w:rsid w:val="00785FC9"/>
    <w:rsid w:val="007C5C64"/>
    <w:rsid w:val="008156A5"/>
    <w:rsid w:val="00826471"/>
    <w:rsid w:val="008525DF"/>
    <w:rsid w:val="00852DEF"/>
    <w:rsid w:val="00861E80"/>
    <w:rsid w:val="00880EFE"/>
    <w:rsid w:val="00885C00"/>
    <w:rsid w:val="0088780C"/>
    <w:rsid w:val="008911CA"/>
    <w:rsid w:val="008B0B92"/>
    <w:rsid w:val="008C15CA"/>
    <w:rsid w:val="008D3CFE"/>
    <w:rsid w:val="008F7720"/>
    <w:rsid w:val="008F7908"/>
    <w:rsid w:val="00900DA2"/>
    <w:rsid w:val="00911BD3"/>
    <w:rsid w:val="0093144A"/>
    <w:rsid w:val="00936393"/>
    <w:rsid w:val="00944FB7"/>
    <w:rsid w:val="00946C3D"/>
    <w:rsid w:val="00947FE8"/>
    <w:rsid w:val="00980196"/>
    <w:rsid w:val="00987519"/>
    <w:rsid w:val="009D511A"/>
    <w:rsid w:val="00A362F8"/>
    <w:rsid w:val="00A719CE"/>
    <w:rsid w:val="00AE29B7"/>
    <w:rsid w:val="00AF495B"/>
    <w:rsid w:val="00B12D2D"/>
    <w:rsid w:val="00B27364"/>
    <w:rsid w:val="00B478C3"/>
    <w:rsid w:val="00B72799"/>
    <w:rsid w:val="00B936B4"/>
    <w:rsid w:val="00BA4C2C"/>
    <w:rsid w:val="00BC3832"/>
    <w:rsid w:val="00BE6A7E"/>
    <w:rsid w:val="00C03A43"/>
    <w:rsid w:val="00C04E1E"/>
    <w:rsid w:val="00C04E6F"/>
    <w:rsid w:val="00C22165"/>
    <w:rsid w:val="00C232F5"/>
    <w:rsid w:val="00C5398B"/>
    <w:rsid w:val="00C56B1E"/>
    <w:rsid w:val="00C6498C"/>
    <w:rsid w:val="00C66669"/>
    <w:rsid w:val="00C67188"/>
    <w:rsid w:val="00C75D33"/>
    <w:rsid w:val="00C84826"/>
    <w:rsid w:val="00CF286B"/>
    <w:rsid w:val="00D21044"/>
    <w:rsid w:val="00D2784F"/>
    <w:rsid w:val="00D27FA3"/>
    <w:rsid w:val="00D36427"/>
    <w:rsid w:val="00D4629A"/>
    <w:rsid w:val="00D55342"/>
    <w:rsid w:val="00D557A1"/>
    <w:rsid w:val="00D62752"/>
    <w:rsid w:val="00D732F8"/>
    <w:rsid w:val="00D74DDE"/>
    <w:rsid w:val="00D948B7"/>
    <w:rsid w:val="00DA3206"/>
    <w:rsid w:val="00DB74B9"/>
    <w:rsid w:val="00DD05BC"/>
    <w:rsid w:val="00DF190D"/>
    <w:rsid w:val="00E21095"/>
    <w:rsid w:val="00E37E45"/>
    <w:rsid w:val="00E41FB6"/>
    <w:rsid w:val="00E47F86"/>
    <w:rsid w:val="00E50C69"/>
    <w:rsid w:val="00E6162A"/>
    <w:rsid w:val="00E64B32"/>
    <w:rsid w:val="00E6736F"/>
    <w:rsid w:val="00E83DC7"/>
    <w:rsid w:val="00EA48C9"/>
    <w:rsid w:val="00ED70A0"/>
    <w:rsid w:val="00EF7E03"/>
    <w:rsid w:val="00F239CC"/>
    <w:rsid w:val="00F24884"/>
    <w:rsid w:val="00F25D59"/>
    <w:rsid w:val="00F406C7"/>
    <w:rsid w:val="00F62326"/>
    <w:rsid w:val="00F70B37"/>
    <w:rsid w:val="00F803CF"/>
    <w:rsid w:val="00F85077"/>
    <w:rsid w:val="00FA6FE4"/>
    <w:rsid w:val="00FE5775"/>
    <w:rsid w:val="00FF0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CD6660"/>
  <w15:docId w15:val="{B6745DFF-5E89-4564-BE80-032D47454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7621"/>
    <w:rPr>
      <w:sz w:val="24"/>
      <w:szCs w:val="24"/>
    </w:rPr>
  </w:style>
  <w:style w:type="paragraph" w:styleId="Heading2">
    <w:name w:val="heading 2"/>
    <w:basedOn w:val="Normal"/>
    <w:next w:val="Normal"/>
    <w:qFormat/>
    <w:rsid w:val="00596FF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6">
    <w:name w:val="heading 6"/>
    <w:basedOn w:val="Normal"/>
    <w:next w:val="Normal"/>
    <w:qFormat/>
    <w:rsid w:val="00412323"/>
    <w:pPr>
      <w:keepNext/>
      <w:ind w:left="993" w:hanging="993"/>
      <w:jc w:val="both"/>
      <w:outlineLvl w:val="5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rsid w:val="006B3168"/>
    <w:rPr>
      <w:rFonts w:ascii="Courier New" w:hAnsi="Courier New" w:cs="Courier New"/>
      <w:sz w:val="20"/>
      <w:szCs w:val="20"/>
    </w:rPr>
  </w:style>
  <w:style w:type="paragraph" w:styleId="BodyTextIndent">
    <w:name w:val="Body Text Indent"/>
    <w:basedOn w:val="Normal"/>
    <w:rsid w:val="00412323"/>
    <w:pPr>
      <w:widowControl w:val="0"/>
      <w:suppressAutoHyphens/>
      <w:ind w:left="709" w:hanging="369"/>
      <w:jc w:val="both"/>
    </w:pPr>
    <w:rPr>
      <w:sz w:val="26"/>
    </w:rPr>
  </w:style>
  <w:style w:type="paragraph" w:styleId="Header">
    <w:name w:val="header"/>
    <w:basedOn w:val="Normal"/>
    <w:link w:val="HeaderChar"/>
    <w:uiPriority w:val="99"/>
    <w:rsid w:val="00ED70A0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link w:val="FooterChar"/>
    <w:uiPriority w:val="99"/>
    <w:rsid w:val="00ED70A0"/>
    <w:pPr>
      <w:tabs>
        <w:tab w:val="center" w:pos="4536"/>
        <w:tab w:val="right" w:pos="9072"/>
      </w:tabs>
    </w:pPr>
  </w:style>
  <w:style w:type="paragraph" w:customStyle="1" w:styleId="Styl1">
    <w:name w:val="Styl1"/>
    <w:basedOn w:val="Normal"/>
    <w:rsid w:val="00637621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Listownik">
    <w:name w:val="Listownik"/>
    <w:basedOn w:val="Normal"/>
    <w:rsid w:val="00596FF9"/>
    <w:rPr>
      <w:rFonts w:ascii="Arial" w:hAnsi="Arial"/>
      <w:sz w:val="22"/>
      <w:szCs w:val="20"/>
    </w:rPr>
  </w:style>
  <w:style w:type="paragraph" w:styleId="BodyText">
    <w:name w:val="Body Text"/>
    <w:basedOn w:val="Normal"/>
    <w:rsid w:val="00596FF9"/>
    <w:pPr>
      <w:spacing w:after="120"/>
    </w:pPr>
  </w:style>
  <w:style w:type="table" w:styleId="TableGrid">
    <w:name w:val="Table Grid"/>
    <w:basedOn w:val="TableNormal"/>
    <w:rsid w:val="00B727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link w:val="Header"/>
    <w:uiPriority w:val="99"/>
    <w:rsid w:val="00C04E6F"/>
    <w:rPr>
      <w:sz w:val="24"/>
      <w:szCs w:val="24"/>
    </w:rPr>
  </w:style>
  <w:style w:type="paragraph" w:styleId="BalloonText">
    <w:name w:val="Balloon Text"/>
    <w:basedOn w:val="Normal"/>
    <w:link w:val="BalloonTextChar"/>
    <w:rsid w:val="00E6736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E6736F"/>
    <w:rPr>
      <w:rFonts w:ascii="Tahoma" w:hAnsi="Tahoma" w:cs="Tahoma"/>
      <w:sz w:val="16"/>
      <w:szCs w:val="16"/>
    </w:rPr>
  </w:style>
  <w:style w:type="character" w:customStyle="1" w:styleId="FooterChar">
    <w:name w:val="Footer Char"/>
    <w:link w:val="Footer"/>
    <w:uiPriority w:val="99"/>
    <w:rsid w:val="00C232F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67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Czerniak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A98518-29AC-4FD0-A593-28FCD76C5C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272</Words>
  <Characters>2527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… do Specyfikacji</vt:lpstr>
    </vt:vector>
  </TitlesOfParts>
  <Company>Microsoft</Company>
  <LinksUpToDate>false</LinksUpToDate>
  <CharactersWithSpaces>2794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… do Specyfikacji</dc:title>
  <dc:creator>Czerniak</dc:creator>
  <cp:lastModifiedBy>Edyta Różańska</cp:lastModifiedBy>
  <cp:revision>5</cp:revision>
  <cp:lastPrinted>2014-04-14T10:06:00Z</cp:lastPrinted>
  <dcterms:created xsi:type="dcterms:W3CDTF">2025-07-03T11:53:00Z</dcterms:created>
  <dcterms:modified xsi:type="dcterms:W3CDTF">2025-07-25T09:13:00Z</dcterms:modified>
</cp:coreProperties>
</file>