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20034" w14:textId="77777777" w:rsidR="005103B9" w:rsidRPr="00B36A9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36A9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04E78" w:rsidRPr="00B36A94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B36A9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A2ED282" w14:textId="77777777" w:rsidR="00C4103F" w:rsidRPr="00B36A9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36A94">
        <w:rPr>
          <w:rFonts w:ascii="Arial Narrow" w:hAnsi="Arial Narrow" w:cs="Arial"/>
          <w:b/>
        </w:rPr>
        <w:t>Zamawiający</w:t>
      </w:r>
      <w:r w:rsidR="007936D6" w:rsidRPr="00B36A94">
        <w:rPr>
          <w:rFonts w:ascii="Arial Narrow" w:hAnsi="Arial Narrow" w:cs="Arial"/>
          <w:b/>
        </w:rPr>
        <w:t>:</w:t>
      </w:r>
    </w:p>
    <w:p w14:paraId="714EBCBC" w14:textId="77777777" w:rsidR="006676AE" w:rsidRPr="00B36A94" w:rsidRDefault="00204E7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36A9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4AB6DB5" w14:textId="77777777" w:rsidR="006676AE" w:rsidRPr="00B36A94" w:rsidRDefault="00204E7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36A94">
        <w:rPr>
          <w:rFonts w:ascii="Arial Narrow" w:hAnsi="Arial Narrow" w:cs="Arial"/>
          <w:sz w:val="22"/>
          <w:szCs w:val="22"/>
        </w:rPr>
        <w:t>ul. Powstańców Warszawy</w:t>
      </w:r>
      <w:r w:rsidR="006676AE" w:rsidRPr="00B36A94">
        <w:rPr>
          <w:rFonts w:ascii="Arial Narrow" w:hAnsi="Arial Narrow" w:cs="Arial"/>
          <w:sz w:val="22"/>
          <w:szCs w:val="22"/>
        </w:rPr>
        <w:t xml:space="preserve"> </w:t>
      </w:r>
      <w:r w:rsidRPr="00B36A94">
        <w:rPr>
          <w:rFonts w:ascii="Arial Narrow" w:hAnsi="Arial Narrow" w:cs="Arial"/>
          <w:sz w:val="22"/>
          <w:szCs w:val="22"/>
        </w:rPr>
        <w:t>5</w:t>
      </w:r>
      <w:r w:rsidR="006676AE" w:rsidRPr="00B36A94">
        <w:rPr>
          <w:rFonts w:ascii="Arial Narrow" w:hAnsi="Arial Narrow" w:cs="Arial"/>
          <w:sz w:val="22"/>
          <w:szCs w:val="22"/>
        </w:rPr>
        <w:t xml:space="preserve"> </w:t>
      </w:r>
    </w:p>
    <w:p w14:paraId="6F9CAADE" w14:textId="77777777" w:rsidR="00F90CD1" w:rsidRPr="00B36A94" w:rsidRDefault="00204E7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36A94">
        <w:rPr>
          <w:rFonts w:ascii="Arial Narrow" w:hAnsi="Arial Narrow" w:cs="Arial"/>
          <w:sz w:val="22"/>
          <w:szCs w:val="22"/>
        </w:rPr>
        <w:t>85-681</w:t>
      </w:r>
      <w:r w:rsidR="006676AE" w:rsidRPr="00B36A94">
        <w:rPr>
          <w:rFonts w:ascii="Arial Narrow" w:hAnsi="Arial Narrow" w:cs="Arial"/>
          <w:sz w:val="22"/>
          <w:szCs w:val="22"/>
        </w:rPr>
        <w:t xml:space="preserve"> </w:t>
      </w:r>
      <w:r w:rsidRPr="00B36A94">
        <w:rPr>
          <w:rFonts w:ascii="Arial Narrow" w:hAnsi="Arial Narrow" w:cs="Arial"/>
          <w:sz w:val="22"/>
          <w:szCs w:val="22"/>
        </w:rPr>
        <w:t>Bydgoszcz</w:t>
      </w:r>
    </w:p>
    <w:p w14:paraId="6853F910" w14:textId="77777777" w:rsidR="009169D4" w:rsidRPr="00B36A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36A9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886C2BC" w14:textId="77777777" w:rsidR="00C4103F" w:rsidRPr="00B36A9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B36A94">
        <w:rPr>
          <w:rFonts w:ascii="Arial Narrow" w:hAnsi="Arial Narrow" w:cs="Arial"/>
          <w:iCs/>
          <w:sz w:val="14"/>
          <w:szCs w:val="14"/>
        </w:rPr>
        <w:t>[</w:t>
      </w:r>
      <w:r w:rsidR="009169D4" w:rsidRPr="00B36A94">
        <w:rPr>
          <w:rFonts w:ascii="Arial Narrow" w:hAnsi="Arial Narrow" w:cs="Arial"/>
          <w:iCs/>
          <w:sz w:val="14"/>
          <w:szCs w:val="14"/>
        </w:rPr>
        <w:t>pełna nazwa, adres</w:t>
      </w:r>
      <w:r w:rsidRPr="00B36A94">
        <w:rPr>
          <w:rFonts w:ascii="Arial Narrow" w:hAnsi="Arial Narrow" w:cs="Arial"/>
          <w:iCs/>
          <w:sz w:val="14"/>
          <w:szCs w:val="14"/>
        </w:rPr>
        <w:t>]</w:t>
      </w:r>
    </w:p>
    <w:p w14:paraId="64E9A406" w14:textId="77777777" w:rsidR="002578E4" w:rsidRPr="00B36A94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36A94" w14:paraId="1F90FC1D" w14:textId="77777777" w:rsidTr="0018769E">
        <w:tc>
          <w:tcPr>
            <w:tcW w:w="2800" w:type="dxa"/>
          </w:tcPr>
          <w:p w14:paraId="72467296" w14:textId="77777777" w:rsidR="002578E4" w:rsidRPr="00B36A9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36A94">
              <w:rPr>
                <w:rFonts w:ascii="Arial Narrow" w:hAnsi="Arial Narrow" w:cs="Arial"/>
                <w:b/>
              </w:rPr>
              <w:t>Wykonawca</w:t>
            </w:r>
            <w:r w:rsidRPr="00B36A9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3A6E0BA" w14:textId="77777777" w:rsidR="002578E4" w:rsidRPr="00B36A9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407F958" w14:textId="77777777" w:rsidR="002578E4" w:rsidRPr="00B36A9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36A9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F55A2B" w14:textId="77777777" w:rsidR="002578E4" w:rsidRPr="00B36A9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36A9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36A9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36A9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B36A94" w14:paraId="35BC8F02" w14:textId="77777777" w:rsidTr="0018769E">
        <w:tc>
          <w:tcPr>
            <w:tcW w:w="2800" w:type="dxa"/>
          </w:tcPr>
          <w:p w14:paraId="1824ABDF" w14:textId="77777777" w:rsidR="002578E4" w:rsidRPr="00B36A9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36A9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1E23A7D" w14:textId="77777777" w:rsidR="002578E4" w:rsidRPr="00B36A9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EEABB41" w14:textId="77777777" w:rsidR="002578E4" w:rsidRPr="00B36A9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36A9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1E9164" w14:textId="77777777" w:rsidR="002578E4" w:rsidRPr="00B36A9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36A9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36A9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36A9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DC705DD" w14:textId="77777777" w:rsidR="002578E4" w:rsidRPr="00B36A94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4E78" w:rsidRPr="00B36A94" w14:paraId="41AC4EEE" w14:textId="77777777" w:rsidTr="009E2D26">
        <w:tc>
          <w:tcPr>
            <w:tcW w:w="9104" w:type="dxa"/>
            <w:shd w:val="clear" w:color="auto" w:fill="D9D9D9"/>
          </w:tcPr>
          <w:p w14:paraId="7738A35B" w14:textId="77777777" w:rsidR="00204E78" w:rsidRPr="00B36A94" w:rsidRDefault="00204E78" w:rsidP="009E2D2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36A9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2DFE37A" w14:textId="77777777" w:rsidR="00204E78" w:rsidRPr="00B36A94" w:rsidRDefault="00204E78" w:rsidP="009E2D26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B36A94">
              <w:rPr>
                <w:rFonts w:ascii="Arial Narrow" w:hAnsi="Arial Narrow" w:cs="Arial"/>
              </w:rPr>
              <w:t>(t.j. Dz. U. z 2024 poz. 1320)</w:t>
            </w:r>
            <w:r w:rsidRPr="00B36A94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72269E40" w14:textId="77777777" w:rsidR="00204E78" w:rsidRPr="00B36A94" w:rsidRDefault="00204E78" w:rsidP="009E2D2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B36A94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4E9202C6" w14:textId="77777777" w:rsidR="00204E78" w:rsidRPr="00B36A94" w:rsidRDefault="00204E78" w:rsidP="009E2D2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B36A94">
              <w:rPr>
                <w:rFonts w:ascii="Arial Narrow" w:hAnsi="Arial Narrow" w:cs="Arial"/>
                <w:b/>
              </w:rPr>
              <w:t>ORAZ</w:t>
            </w:r>
          </w:p>
          <w:p w14:paraId="528133C8" w14:textId="77777777" w:rsidR="00204E78" w:rsidRPr="00B36A94" w:rsidRDefault="00204E78" w:rsidP="009E2D26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6A94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A5CE10C" w14:textId="77777777" w:rsidR="00E50194" w:rsidRPr="00B36A94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Na potrzeby postę</w:t>
      </w:r>
      <w:r w:rsidR="008D0487" w:rsidRPr="00B36A94">
        <w:rPr>
          <w:rFonts w:ascii="Arial Narrow" w:hAnsi="Arial Narrow" w:cs="Arial"/>
        </w:rPr>
        <w:t xml:space="preserve">powania o udzielenie </w:t>
      </w:r>
      <w:r w:rsidR="007936D6" w:rsidRPr="00B36A94">
        <w:rPr>
          <w:rFonts w:ascii="Arial Narrow" w:hAnsi="Arial Narrow" w:cs="Arial"/>
        </w:rPr>
        <w:t>zamówienia publicznego</w:t>
      </w:r>
      <w:r w:rsidR="00E50194" w:rsidRPr="00B36A94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36A94" w14:paraId="46D4D95A" w14:textId="77777777" w:rsidTr="0018769E">
        <w:tc>
          <w:tcPr>
            <w:tcW w:w="2269" w:type="dxa"/>
          </w:tcPr>
          <w:p w14:paraId="28324202" w14:textId="77777777" w:rsidR="002578E4" w:rsidRPr="00B36A9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36A9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B1B067E" w14:textId="77777777" w:rsidR="002578E4" w:rsidRPr="00B36A94" w:rsidRDefault="00204E7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36A94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2578E4" w:rsidRPr="00B36A9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04E78" w:rsidRPr="00B36A94" w14:paraId="2B8F77AB" w14:textId="77777777" w:rsidTr="009E2D26">
        <w:tc>
          <w:tcPr>
            <w:tcW w:w="2269" w:type="dxa"/>
          </w:tcPr>
          <w:p w14:paraId="6EA339C5" w14:textId="77777777" w:rsidR="00204E78" w:rsidRPr="00B36A94" w:rsidRDefault="00204E78" w:rsidP="009E2D2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36A9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6EC1FE0" w14:textId="77777777" w:rsidR="00204E78" w:rsidRPr="00B36A94" w:rsidRDefault="00204E78" w:rsidP="009E2D2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36A94">
              <w:rPr>
                <w:rFonts w:ascii="Arial Narrow" w:eastAsia="Times New Roman" w:hAnsi="Arial Narrow" w:cs="Arial"/>
                <w:bCs/>
                <w:lang w:eastAsia="pl-PL"/>
              </w:rPr>
              <w:t>81/2025</w:t>
            </w:r>
          </w:p>
        </w:tc>
      </w:tr>
    </w:tbl>
    <w:p w14:paraId="39EEA3CD" w14:textId="77777777" w:rsidR="002578E4" w:rsidRPr="00B36A94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30ED0A8" w14:textId="77777777" w:rsidR="00F90CD1" w:rsidRPr="00B36A9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 xml:space="preserve">prowadzonego przez </w:t>
      </w:r>
      <w:r w:rsidR="00204E78" w:rsidRPr="00B36A9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B36A94">
        <w:rPr>
          <w:rFonts w:ascii="Arial Narrow" w:hAnsi="Arial Narrow" w:cs="Arial"/>
          <w:b/>
        </w:rPr>
        <w:t>,</w:t>
      </w:r>
      <w:r w:rsidR="002B2AD9" w:rsidRPr="00B36A94">
        <w:rPr>
          <w:rFonts w:ascii="Arial Narrow" w:hAnsi="Arial Narrow" w:cs="Arial"/>
        </w:rPr>
        <w:t xml:space="preserve"> </w:t>
      </w:r>
      <w:r w:rsidR="00E65685" w:rsidRPr="00B36A94">
        <w:rPr>
          <w:rFonts w:ascii="Arial Narrow" w:hAnsi="Arial Narrow" w:cs="Arial"/>
        </w:rPr>
        <w:t>oświa</w:t>
      </w:r>
      <w:r w:rsidR="00825A09" w:rsidRPr="00B36A94">
        <w:rPr>
          <w:rFonts w:ascii="Arial Narrow" w:hAnsi="Arial Narrow" w:cs="Arial"/>
        </w:rPr>
        <w:t>dczam</w:t>
      </w:r>
      <w:r w:rsidR="00E65685" w:rsidRPr="00B36A94">
        <w:rPr>
          <w:rFonts w:ascii="Arial Narrow" w:hAnsi="Arial Narrow" w:cs="Arial"/>
        </w:rPr>
        <w:t>,</w:t>
      </w:r>
      <w:r w:rsidR="002B2AD9" w:rsidRPr="00B36A9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36A94" w14:paraId="30B535F9" w14:textId="77777777" w:rsidTr="00650D6C">
        <w:tc>
          <w:tcPr>
            <w:tcW w:w="9104" w:type="dxa"/>
            <w:shd w:val="clear" w:color="auto" w:fill="D9D9D9"/>
          </w:tcPr>
          <w:p w14:paraId="3A678710" w14:textId="77777777" w:rsidR="00E50194" w:rsidRPr="00B36A9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32E45E09" w14:textId="4D3B7F74" w:rsidR="00C113BF" w:rsidRPr="00B36A94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Oświadczam, że nie podlegam wykluczeniu z postępowania na po</w:t>
      </w:r>
      <w:r w:rsidR="002C4137" w:rsidRPr="00B36A94">
        <w:rPr>
          <w:rFonts w:ascii="Arial Narrow" w:hAnsi="Arial Narrow" w:cs="Arial"/>
        </w:rPr>
        <w:t xml:space="preserve">dstawie art. </w:t>
      </w:r>
      <w:r w:rsidR="00232DF0" w:rsidRPr="00B36A94">
        <w:rPr>
          <w:rFonts w:ascii="Arial Narrow" w:hAnsi="Arial Narrow" w:cs="Arial"/>
        </w:rPr>
        <w:t>108</w:t>
      </w:r>
      <w:r w:rsidR="002C4137" w:rsidRPr="00B36A94">
        <w:rPr>
          <w:rFonts w:ascii="Arial Narrow" w:hAnsi="Arial Narrow" w:cs="Arial"/>
        </w:rPr>
        <w:t xml:space="preserve"> ust 1 </w:t>
      </w:r>
      <w:r w:rsidRPr="00B36A94">
        <w:rPr>
          <w:rFonts w:ascii="Arial Narrow" w:hAnsi="Arial Narrow" w:cs="Arial"/>
        </w:rPr>
        <w:t>ustawy Pzp</w:t>
      </w:r>
      <w:r w:rsidR="00641874" w:rsidRPr="00B36A94">
        <w:rPr>
          <w:rFonts w:ascii="Arial Narrow" w:hAnsi="Arial Narrow" w:cs="Arial"/>
        </w:rPr>
        <w:t>.</w:t>
      </w:r>
    </w:p>
    <w:p w14:paraId="7DF84B2B" w14:textId="77777777" w:rsidR="00204E78" w:rsidRPr="00B36A94" w:rsidRDefault="00204E78" w:rsidP="00204E78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3968B0E6" w14:textId="7E955A8E" w:rsidR="002426FF" w:rsidRPr="00B36A94" w:rsidRDefault="00204E78" w:rsidP="00204E78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B36A94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00574033" w14:textId="77777777" w:rsidR="00204E78" w:rsidRPr="00B36A94" w:rsidRDefault="00204E78" w:rsidP="00204E78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E46936F" w14:textId="77777777" w:rsidR="00204E78" w:rsidRPr="00B36A94" w:rsidRDefault="00204E78" w:rsidP="00204E78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B36A94">
        <w:rPr>
          <w:rFonts w:ascii="Arial Narrow" w:hAnsi="Arial Narrow" w:cs="Arial"/>
          <w:b/>
        </w:rPr>
        <w:t>Art. 109 ust. 1 pkt 1</w:t>
      </w:r>
    </w:p>
    <w:p w14:paraId="6492D7EC" w14:textId="77777777" w:rsidR="00204E78" w:rsidRPr="00B36A94" w:rsidRDefault="00204E78" w:rsidP="00204E78">
      <w:pPr>
        <w:spacing w:after="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07275B6" w14:textId="77777777" w:rsidR="00204E78" w:rsidRPr="00B36A94" w:rsidRDefault="00204E78" w:rsidP="00204E78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21AC66B" w14:textId="77777777" w:rsidR="00204E78" w:rsidRPr="00B36A94" w:rsidRDefault="00204E78" w:rsidP="00204E78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B36A94">
        <w:rPr>
          <w:rFonts w:ascii="Arial Narrow" w:hAnsi="Arial Narrow" w:cs="Arial"/>
          <w:b/>
        </w:rPr>
        <w:t>Art. 109 ust. 1 pkt 4</w:t>
      </w:r>
    </w:p>
    <w:p w14:paraId="083AE817" w14:textId="77777777" w:rsidR="00204E78" w:rsidRPr="00B36A94" w:rsidRDefault="00204E78" w:rsidP="00204E7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B36A94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6E67F83" w14:textId="77777777" w:rsidR="00023477" w:rsidRPr="00B36A94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63B6B787" w14:textId="77777777" w:rsidR="00023477" w:rsidRPr="00B36A9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___________________________________________________________________</w:t>
      </w:r>
    </w:p>
    <w:p w14:paraId="73ABA84E" w14:textId="77777777" w:rsidR="00992BD8" w:rsidRPr="00B36A9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B36A94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B36A94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B36A94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B64B89E" w14:textId="77777777" w:rsidR="00023477" w:rsidRPr="00B36A94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B36A94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B36A94">
        <w:rPr>
          <w:rFonts w:ascii="Arial Narrow" w:hAnsi="Arial Narrow" w:cs="Arial"/>
          <w:i/>
        </w:rPr>
        <w:t>.</w:t>
      </w:r>
      <w:r w:rsidRPr="00B36A94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B36A94">
        <w:rPr>
          <w:rFonts w:ascii="Arial Narrow" w:hAnsi="Arial Narrow" w:cs="Arial"/>
        </w:rPr>
        <w:t>110</w:t>
      </w:r>
      <w:r w:rsidRPr="00B36A94">
        <w:rPr>
          <w:rFonts w:ascii="Arial Narrow" w:hAnsi="Arial Narrow" w:cs="Arial"/>
        </w:rPr>
        <w:t xml:space="preserve"> ust. </w:t>
      </w:r>
      <w:r w:rsidR="00710937" w:rsidRPr="00B36A94">
        <w:rPr>
          <w:rFonts w:ascii="Arial Narrow" w:hAnsi="Arial Narrow" w:cs="Arial"/>
        </w:rPr>
        <w:t>2</w:t>
      </w:r>
      <w:r w:rsidRPr="00B36A94">
        <w:rPr>
          <w:rFonts w:ascii="Arial Narrow" w:hAnsi="Arial Narrow" w:cs="Arial"/>
        </w:rPr>
        <w:t xml:space="preserve"> ustawy Pzp podjąłem następujące środki naprawcze</w:t>
      </w:r>
      <w:r w:rsidR="007A2BCB" w:rsidRPr="00B36A94">
        <w:rPr>
          <w:rFonts w:ascii="Arial Narrow" w:hAnsi="Arial Narrow" w:cs="Arial"/>
        </w:rPr>
        <w:t xml:space="preserve"> i zapobiegawcze</w:t>
      </w:r>
      <w:r w:rsidRPr="00B36A94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B36A94">
        <w:rPr>
          <w:rFonts w:ascii="Arial Narrow" w:hAnsi="Arial Narrow" w:cs="Arial"/>
        </w:rPr>
        <w:t>..</w:t>
      </w:r>
      <w:r w:rsidRPr="00B36A94">
        <w:rPr>
          <w:rFonts w:ascii="Arial Narrow" w:hAnsi="Arial Narrow" w:cs="Arial"/>
        </w:rPr>
        <w:t>……………</w:t>
      </w:r>
      <w:r w:rsidR="00023477" w:rsidRPr="00B36A94">
        <w:rPr>
          <w:rFonts w:ascii="Arial Narrow" w:hAnsi="Arial Narrow" w:cs="Arial"/>
        </w:rPr>
        <w:t>…</w:t>
      </w:r>
      <w:r w:rsidRPr="00B36A94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B36A94">
        <w:rPr>
          <w:rFonts w:ascii="Arial Narrow" w:hAnsi="Arial Narrow" w:cs="Arial"/>
        </w:rPr>
        <w:t>.</w:t>
      </w:r>
      <w:r w:rsidRPr="00B36A94">
        <w:rPr>
          <w:rFonts w:ascii="Arial Narrow" w:hAnsi="Arial Narrow" w:cs="Arial"/>
        </w:rPr>
        <w:t>…</w:t>
      </w:r>
      <w:r w:rsidR="007A2BCB" w:rsidRPr="00B36A94">
        <w:rPr>
          <w:rFonts w:ascii="Arial Narrow" w:hAnsi="Arial Narrow" w:cs="Arial"/>
        </w:rPr>
        <w:t>.</w:t>
      </w:r>
    </w:p>
    <w:p w14:paraId="020B37AE" w14:textId="77777777" w:rsidR="007A2BCB" w:rsidRPr="00B36A94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___________________________________________________________________</w:t>
      </w:r>
    </w:p>
    <w:p w14:paraId="0363BD1F" w14:textId="77777777" w:rsidR="0011306C" w:rsidRPr="00B36A94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36A94">
        <w:rPr>
          <w:rFonts w:ascii="Arial Narrow" w:hAnsi="Arial Narrow" w:cs="Arial"/>
        </w:rPr>
        <w:t>t.j. Dz.U. z 2024r. poz. 507 z późn. zm.</w:t>
      </w:r>
      <w:r w:rsidRPr="00B36A94">
        <w:rPr>
          <w:rFonts w:ascii="Arial Narrow" w:hAnsi="Arial Narrow" w:cs="Arial"/>
        </w:rPr>
        <w:t>)</w:t>
      </w:r>
      <w:r w:rsidR="0011306C" w:rsidRPr="00B36A94">
        <w:rPr>
          <w:rStyle w:val="Odwoanieprzypisudolnego"/>
          <w:rFonts w:ascii="Arial Narrow" w:hAnsi="Arial Narrow" w:cs="Arial"/>
        </w:rPr>
        <w:footnoteReference w:id="1"/>
      </w:r>
      <w:r w:rsidRPr="00B36A9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36A94" w14:paraId="50AF6BB9" w14:textId="77777777" w:rsidTr="00CD4DD1">
        <w:tc>
          <w:tcPr>
            <w:tcW w:w="9104" w:type="dxa"/>
            <w:shd w:val="clear" w:color="auto" w:fill="D9D9D9"/>
          </w:tcPr>
          <w:p w14:paraId="245AF681" w14:textId="77777777" w:rsidR="0011306C" w:rsidRPr="00B36A94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B36A94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4C483FD" w14:textId="77777777" w:rsidR="00D2702A" w:rsidRPr="00B36A94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Oświadczam,</w:t>
      </w:r>
      <w:r w:rsidR="00313417" w:rsidRPr="00B36A94">
        <w:rPr>
          <w:rFonts w:ascii="Arial Narrow" w:hAnsi="Arial Narrow" w:cs="Arial"/>
        </w:rPr>
        <w:t xml:space="preserve"> że spełniam</w:t>
      </w:r>
      <w:r w:rsidR="004541F9" w:rsidRPr="00B36A94">
        <w:rPr>
          <w:rFonts w:ascii="Arial Narrow" w:hAnsi="Arial Narrow" w:cs="Arial"/>
        </w:rPr>
        <w:t>, określone przez Zamawiającego,</w:t>
      </w:r>
      <w:r w:rsidR="00313417" w:rsidRPr="00B36A94">
        <w:rPr>
          <w:rFonts w:ascii="Arial Narrow" w:hAnsi="Arial Narrow" w:cs="Arial"/>
        </w:rPr>
        <w:t xml:space="preserve"> warunki udziału </w:t>
      </w:r>
      <w:r w:rsidR="004541F9" w:rsidRPr="00B36A94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36A94" w14:paraId="3409135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7919" w14:textId="77777777" w:rsidR="00D2702A" w:rsidRPr="00B36A9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B36A94">
              <w:rPr>
                <w:rFonts w:ascii="Arial Narrow" w:hAnsi="Arial Narrow" w:cs="Arial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750C" w14:textId="77777777" w:rsidR="00D2702A" w:rsidRPr="00B36A9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204E78" w:rsidRPr="00B36A94" w14:paraId="57C71698" w14:textId="77777777" w:rsidTr="009E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E378" w14:textId="77777777" w:rsidR="00204E78" w:rsidRPr="00B36A94" w:rsidRDefault="00204E78" w:rsidP="009E2D2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E5DE5" w14:textId="77777777" w:rsidR="00204E78" w:rsidRPr="00B36A94" w:rsidRDefault="00204E78" w:rsidP="009E2D2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36A9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A04D1DD" w14:textId="77777777" w:rsidR="00204E78" w:rsidRPr="00B36A94" w:rsidRDefault="00204E78" w:rsidP="009E2D2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5F3E38D" w14:textId="77777777" w:rsidR="00204E78" w:rsidRPr="00B36A94" w:rsidRDefault="00204E78" w:rsidP="009E2D2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1) wykaz min. 1 zrealizowanej usługi (załącznik nr 2 do SWZ) odpowiadającej przedmiotowi zamówienia wraz z dokumentami wskazanymi w pkt. 9.2 ppkt. 1 SWZ, z zastrzeżeniem, że co najmniej jedna ze wskazanych usług będzie wynosiła wartość brutto min. 350.000,00 zł.</w:t>
            </w:r>
          </w:p>
          <w:p w14:paraId="686D7103" w14:textId="77777777" w:rsidR="00204E78" w:rsidRPr="00B36A94" w:rsidRDefault="00204E78" w:rsidP="009E2D2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2) wykaz min. 2 osób ( załącznik nr 3) realizujących usługi serwisowe oraz naprawy, z zastrzeżeniem iż:</w:t>
            </w:r>
          </w:p>
          <w:p w14:paraId="4995634B" w14:textId="77777777" w:rsidR="00204E78" w:rsidRPr="00B36A94" w:rsidRDefault="00204E78" w:rsidP="009E2D2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- wszystkie osoby wskazane w wykazie osób wyznaczone do realizacji usługi w zakresie obsługi, konserwacji, remontów, montażu, kontrolno - pomiarowym posiadają uprawnienia grupy G1 "E", G2 "E"</w:t>
            </w:r>
          </w:p>
          <w:p w14:paraId="030F20F9" w14:textId="77777777" w:rsidR="00204E78" w:rsidRPr="00B36A94" w:rsidRDefault="00204E78" w:rsidP="009E2D2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- min. 1 osoba z wyznaczonych do realizacji usługi w zakresie obsługi, konserwacji, remontów, montażu, kontrolno - pomiarowym muszą posiadać uprawnienia grupy G1 "D" i G2 "D"</w:t>
            </w:r>
          </w:p>
          <w:p w14:paraId="76709312" w14:textId="77777777" w:rsidR="00204E78" w:rsidRPr="00B36A94" w:rsidRDefault="00204E78" w:rsidP="009E2D2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3) oświadczenie o posiadaniu certyfikatu dla Przedsiębiorcy i personelu ( F-Gazy) przez przynajmniej 1 osobę, zgodnie z art. 20 i 29 ustawy z dnia 15 maja 2015 r. o substancjach zubożających warstwę ozonową oraz o niektórych fluorowanych gazach cieplarnianych</w:t>
            </w:r>
          </w:p>
        </w:tc>
      </w:tr>
      <w:tr w:rsidR="00204E78" w:rsidRPr="00B36A94" w14:paraId="26D59E1E" w14:textId="77777777" w:rsidTr="009E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ABC22" w14:textId="77777777" w:rsidR="00204E78" w:rsidRPr="00B36A94" w:rsidRDefault="00204E78" w:rsidP="009E2D2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021F2" w14:textId="77777777" w:rsidR="00204E78" w:rsidRPr="00B36A94" w:rsidRDefault="00204E78" w:rsidP="009E2D2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36A94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6CB3003A" w14:textId="77777777" w:rsidR="00204E78" w:rsidRPr="00B36A94" w:rsidRDefault="00204E78" w:rsidP="009E2D2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2A1C9D91" w14:textId="77777777" w:rsidR="00204E78" w:rsidRPr="00B36A94" w:rsidRDefault="00204E78" w:rsidP="009E2D2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</w:rPr>
              <w:t>Dokument potwierdzający, że Wykonawca jest ubezpieczony od odpowiedzialności cywilnej w zakresie prowadzonej działalności związanej z przedmiotem zamówienia ze wskazaniem sumy gwarancyjnej tego ubezpieczenia - na kwotę min. 200 000,00 PLN brutto wraz z potwierdzeniem jej opłacenia.</w:t>
            </w:r>
          </w:p>
        </w:tc>
      </w:tr>
    </w:tbl>
    <w:p w14:paraId="6C1FA197" w14:textId="77777777" w:rsidR="00E21BB4" w:rsidRPr="00B36A9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6A94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1486FCA5" w14:textId="77777777" w:rsidR="00E21BB4" w:rsidRPr="00B36A9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B36A94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B36A94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B36A94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B36A94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B36A94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996F0E1" w14:textId="77777777" w:rsidR="00C62F57" w:rsidRPr="00B36A94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4EA39E49" w14:textId="77777777" w:rsidR="00C62F57" w:rsidRPr="00B36A94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75FC3959" w14:textId="77777777" w:rsidR="00721D87" w:rsidRPr="00B36A94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36A94">
        <w:rPr>
          <w:rFonts w:ascii="Arial Narrow" w:hAnsi="Arial Narrow" w:cs="Arial"/>
        </w:rPr>
        <w:t>ego/</w:t>
      </w:r>
      <w:r w:rsidRPr="00B36A94">
        <w:rPr>
          <w:rFonts w:ascii="Arial Narrow" w:hAnsi="Arial Narrow" w:cs="Arial"/>
        </w:rPr>
        <w:t xml:space="preserve">ych zasoby: </w:t>
      </w:r>
    </w:p>
    <w:p w14:paraId="6830FB93" w14:textId="77777777" w:rsidR="00721D87" w:rsidRPr="00B36A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……………</w:t>
      </w:r>
      <w:r w:rsidR="00721D87" w:rsidRPr="00B36A9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3A301423" w14:textId="77777777" w:rsidR="00721D87" w:rsidRPr="00B36A9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36A94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61816578" w14:textId="77777777" w:rsidR="00721D87" w:rsidRPr="00B36A9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 xml:space="preserve">w następującym zakresie: </w:t>
      </w:r>
    </w:p>
    <w:p w14:paraId="3C1E95DE" w14:textId="77777777" w:rsidR="00E21BB4" w:rsidRPr="00B36A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……………</w:t>
      </w:r>
      <w:r w:rsidR="00721D87" w:rsidRPr="00B36A94">
        <w:rPr>
          <w:rFonts w:ascii="Arial Narrow" w:hAnsi="Arial Narrow" w:cs="Arial"/>
        </w:rPr>
        <w:t>………………………………………………………….</w:t>
      </w:r>
      <w:r w:rsidRPr="00B36A94">
        <w:rPr>
          <w:rFonts w:ascii="Arial Narrow" w:hAnsi="Arial Narrow" w:cs="Arial"/>
        </w:rPr>
        <w:t>………………………….</w:t>
      </w:r>
    </w:p>
    <w:p w14:paraId="7C68475A" w14:textId="77777777" w:rsidR="00E21BB4" w:rsidRPr="00B36A9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36A94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47864281" w14:textId="77777777" w:rsidR="00C62F57" w:rsidRPr="00B36A9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36A94" w14:paraId="4026E634" w14:textId="77777777" w:rsidTr="00CD4DD1">
        <w:tc>
          <w:tcPr>
            <w:tcW w:w="9104" w:type="dxa"/>
            <w:shd w:val="clear" w:color="auto" w:fill="D9D9D9"/>
          </w:tcPr>
          <w:p w14:paraId="04B21D9E" w14:textId="77777777" w:rsidR="00BE6F04" w:rsidRPr="00B36A9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F5A2E63" w14:textId="77777777" w:rsidR="00FE4E2B" w:rsidRPr="00B36A94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36A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36A94" w14:paraId="1FAB730B" w14:textId="77777777" w:rsidTr="00847232">
        <w:tc>
          <w:tcPr>
            <w:tcW w:w="9104" w:type="dxa"/>
            <w:shd w:val="clear" w:color="auto" w:fill="D9D9D9"/>
          </w:tcPr>
          <w:p w14:paraId="31B2491C" w14:textId="77777777" w:rsidR="00E426EB" w:rsidRPr="00B36A9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B36A9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F69257F" w14:textId="77777777" w:rsidR="00E426EB" w:rsidRPr="00B36A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FD02AF7" w14:textId="77777777" w:rsidR="00E426EB" w:rsidRPr="00B36A9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00D178E" w14:textId="77777777" w:rsidR="00E426EB" w:rsidRPr="00B36A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14D638D" w14:textId="77777777" w:rsidR="00E426EB" w:rsidRPr="00B36A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36A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0F0DE35" w14:textId="77777777" w:rsidR="00E426EB" w:rsidRPr="00B36A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36A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389716A" w14:textId="77777777" w:rsidR="00E426EB" w:rsidRPr="00B36A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36A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AD0AED3" w14:textId="77777777" w:rsidR="00E426EB" w:rsidRPr="00B36A94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2CF9AC9" w14:textId="77777777" w:rsidR="0012157F" w:rsidRPr="00B36A9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171EB76" w14:textId="77777777" w:rsidR="00524951" w:rsidRPr="00B36A9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B36A94">
        <w:rPr>
          <w:rFonts w:ascii="Arial Narrow" w:hAnsi="Arial Narrow" w:cs="Arial"/>
          <w:sz w:val="18"/>
          <w:szCs w:val="18"/>
        </w:rPr>
        <w:tab/>
      </w:r>
      <w:r w:rsidRPr="00B36A94">
        <w:rPr>
          <w:rFonts w:ascii="Arial Narrow" w:hAnsi="Arial Narrow" w:cs="Arial"/>
          <w:sz w:val="18"/>
          <w:szCs w:val="18"/>
        </w:rPr>
        <w:tab/>
      </w:r>
      <w:r w:rsidRPr="00B36A94">
        <w:rPr>
          <w:rFonts w:ascii="Arial Narrow" w:hAnsi="Arial Narrow" w:cs="Arial"/>
          <w:sz w:val="18"/>
          <w:szCs w:val="18"/>
        </w:rPr>
        <w:tab/>
      </w:r>
      <w:r w:rsidRPr="00B36A94">
        <w:rPr>
          <w:rFonts w:ascii="Arial Narrow" w:hAnsi="Arial Narrow" w:cs="Arial"/>
          <w:sz w:val="18"/>
          <w:szCs w:val="18"/>
        </w:rPr>
        <w:tab/>
      </w:r>
      <w:r w:rsidRPr="00B36A94">
        <w:rPr>
          <w:rFonts w:ascii="Arial Narrow" w:hAnsi="Arial Narrow" w:cs="Arial"/>
          <w:sz w:val="18"/>
          <w:szCs w:val="18"/>
        </w:rPr>
        <w:tab/>
      </w:r>
      <w:r w:rsidRPr="00B36A94">
        <w:rPr>
          <w:rFonts w:ascii="Arial Narrow" w:hAnsi="Arial Narrow" w:cs="Arial"/>
          <w:sz w:val="18"/>
          <w:szCs w:val="18"/>
        </w:rPr>
        <w:tab/>
      </w:r>
      <w:r w:rsidRPr="00B36A94">
        <w:rPr>
          <w:rFonts w:ascii="Arial Narrow" w:hAnsi="Arial Narrow" w:cs="Arial"/>
          <w:sz w:val="18"/>
          <w:szCs w:val="18"/>
        </w:rPr>
        <w:tab/>
      </w:r>
    </w:p>
    <w:p w14:paraId="0A62CA90" w14:textId="77777777" w:rsidR="00524951" w:rsidRPr="00B36A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B01AEBD" w14:textId="77777777" w:rsidR="00FE4E2B" w:rsidRPr="00B36A9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B36A94">
        <w:rPr>
          <w:rFonts w:ascii="Arial Narrow" w:hAnsi="Arial Narrow" w:cs="Arial"/>
          <w:sz w:val="18"/>
          <w:szCs w:val="18"/>
        </w:rPr>
        <w:t xml:space="preserve">  </w:t>
      </w:r>
      <w:r w:rsidR="006D536F" w:rsidRPr="00B36A94">
        <w:rPr>
          <w:rFonts w:ascii="Arial Narrow" w:hAnsi="Arial Narrow" w:cs="Arial"/>
          <w:sz w:val="18"/>
          <w:szCs w:val="18"/>
        </w:rPr>
        <w:t>………..</w:t>
      </w:r>
      <w:r w:rsidR="00FE4E2B" w:rsidRPr="00B36A94">
        <w:rPr>
          <w:rFonts w:ascii="Arial Narrow" w:hAnsi="Arial Narrow" w:cs="Arial"/>
          <w:sz w:val="18"/>
          <w:szCs w:val="18"/>
        </w:rPr>
        <w:t>…</w:t>
      </w:r>
      <w:r w:rsidR="006D536F" w:rsidRPr="00B36A94">
        <w:rPr>
          <w:rFonts w:ascii="Arial Narrow" w:hAnsi="Arial Narrow" w:cs="Arial"/>
          <w:sz w:val="18"/>
          <w:szCs w:val="18"/>
        </w:rPr>
        <w:t>………..</w:t>
      </w:r>
      <w:r w:rsidR="00FE4E2B" w:rsidRPr="00B36A94">
        <w:rPr>
          <w:rFonts w:ascii="Arial Narrow" w:hAnsi="Arial Narrow" w:cs="Arial"/>
          <w:sz w:val="18"/>
          <w:szCs w:val="18"/>
        </w:rPr>
        <w:t>……</w:t>
      </w:r>
      <w:r w:rsidR="006D536F" w:rsidRPr="00B36A94">
        <w:rPr>
          <w:rFonts w:ascii="Arial Narrow" w:hAnsi="Arial Narrow" w:cs="Arial"/>
          <w:sz w:val="18"/>
          <w:szCs w:val="18"/>
        </w:rPr>
        <w:t>………….</w:t>
      </w:r>
      <w:r w:rsidR="00FE4E2B" w:rsidRPr="00B36A94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5A993F05" w14:textId="77777777" w:rsidR="00484F88" w:rsidRPr="00B36A9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36A94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B36A94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B36A9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813F7" w14:textId="77777777" w:rsidR="000E1DB8" w:rsidRDefault="000E1DB8" w:rsidP="0038231F">
      <w:pPr>
        <w:spacing w:after="0" w:line="240" w:lineRule="auto"/>
      </w:pPr>
      <w:r>
        <w:separator/>
      </w:r>
    </w:p>
  </w:endnote>
  <w:endnote w:type="continuationSeparator" w:id="0">
    <w:p w14:paraId="52D43FDB" w14:textId="77777777" w:rsidR="000E1DB8" w:rsidRDefault="000E1D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22874" w14:textId="77777777" w:rsidR="00204E78" w:rsidRDefault="00204E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3291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4C4E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1CAB9" w14:textId="77777777" w:rsidR="00204E78" w:rsidRDefault="00204E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84518" w14:textId="77777777" w:rsidR="000E1DB8" w:rsidRDefault="000E1DB8" w:rsidP="0038231F">
      <w:pPr>
        <w:spacing w:after="0" w:line="240" w:lineRule="auto"/>
      </w:pPr>
      <w:r>
        <w:separator/>
      </w:r>
    </w:p>
  </w:footnote>
  <w:footnote w:type="continuationSeparator" w:id="0">
    <w:p w14:paraId="09ECFDF1" w14:textId="77777777" w:rsidR="000E1DB8" w:rsidRDefault="000E1DB8" w:rsidP="0038231F">
      <w:pPr>
        <w:spacing w:after="0" w:line="240" w:lineRule="auto"/>
      </w:pPr>
      <w:r>
        <w:continuationSeparator/>
      </w:r>
    </w:p>
  </w:footnote>
  <w:footnote w:id="1">
    <w:p w14:paraId="7D3A8E0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A68A28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B30D19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E65E7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FBD32" w14:textId="77777777" w:rsidR="00204E78" w:rsidRDefault="00204E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F0235" w14:textId="77777777" w:rsidR="00204E78" w:rsidRDefault="00204E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EEA90" w14:textId="77777777" w:rsidR="00204E78" w:rsidRDefault="00204E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07033">
    <w:abstractNumId w:val="11"/>
  </w:num>
  <w:num w:numId="2" w16cid:durableId="2136898212">
    <w:abstractNumId w:val="0"/>
  </w:num>
  <w:num w:numId="3" w16cid:durableId="705983346">
    <w:abstractNumId w:val="10"/>
  </w:num>
  <w:num w:numId="4" w16cid:durableId="845368973">
    <w:abstractNumId w:val="13"/>
  </w:num>
  <w:num w:numId="5" w16cid:durableId="954218253">
    <w:abstractNumId w:val="12"/>
  </w:num>
  <w:num w:numId="6" w16cid:durableId="902985797">
    <w:abstractNumId w:val="9"/>
  </w:num>
  <w:num w:numId="7" w16cid:durableId="1259408394">
    <w:abstractNumId w:val="1"/>
  </w:num>
  <w:num w:numId="8" w16cid:durableId="109519219">
    <w:abstractNumId w:val="6"/>
  </w:num>
  <w:num w:numId="9" w16cid:durableId="1908344624">
    <w:abstractNumId w:val="4"/>
  </w:num>
  <w:num w:numId="10" w16cid:durableId="1610352504">
    <w:abstractNumId w:val="7"/>
  </w:num>
  <w:num w:numId="11" w16cid:durableId="802038524">
    <w:abstractNumId w:val="5"/>
  </w:num>
  <w:num w:numId="12" w16cid:durableId="1680278412">
    <w:abstractNumId w:val="8"/>
  </w:num>
  <w:num w:numId="13" w16cid:durableId="786197162">
    <w:abstractNumId w:val="3"/>
  </w:num>
  <w:num w:numId="14" w16cid:durableId="1396397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DB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1DB8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4E78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94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A4FB4"/>
  <w15:docId w15:val="{238CE74E-31BC-4E7C-9919-143364D5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1103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2025-07-25T08:40:00Z</dcterms:created>
  <dcterms:modified xsi:type="dcterms:W3CDTF">2025-07-25T08:40:00Z</dcterms:modified>
</cp:coreProperties>
</file>