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67286" w14:textId="11B0602D" w:rsidR="00821C80" w:rsidRPr="00AF5712" w:rsidRDefault="00821C80" w:rsidP="00AF5712">
      <w:pPr>
        <w:pStyle w:val="Nagwek3"/>
        <w:spacing w:before="0"/>
        <w:rPr>
          <w:rFonts w:ascii="Arial Narrow" w:hAnsi="Arial Narrow" w:cs="Arial"/>
          <w:b w:val="0"/>
          <w:bCs/>
          <w:szCs w:val="22"/>
        </w:rPr>
      </w:pPr>
      <w:r w:rsidRPr="00AF5712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AF5712" w:rsidRPr="00AF5712">
        <w:rPr>
          <w:rFonts w:ascii="Arial Narrow" w:hAnsi="Arial Narrow" w:cs="Arial"/>
          <w:b w:val="0"/>
          <w:bCs/>
          <w:szCs w:val="18"/>
        </w:rPr>
        <w:t>3</w:t>
      </w:r>
      <w:r w:rsidR="00F83B51" w:rsidRPr="00AF5712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268"/>
        <w:gridCol w:w="424"/>
        <w:gridCol w:w="11342"/>
      </w:tblGrid>
      <w:tr w:rsidR="007524A3" w:rsidRPr="00AF5712" w14:paraId="435EEDA6" w14:textId="77777777" w:rsidTr="00AF5712">
        <w:tc>
          <w:tcPr>
            <w:tcW w:w="2800" w:type="dxa"/>
            <w:gridSpan w:val="3"/>
          </w:tcPr>
          <w:p w14:paraId="54245898" w14:textId="77777777" w:rsidR="007524A3" w:rsidRPr="00AF571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F5712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AF5712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116797DD" w14:textId="77777777" w:rsidR="007524A3" w:rsidRPr="00AF5712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E39A831" w14:textId="77777777" w:rsidR="007524A3" w:rsidRPr="00AF5712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AF571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4F62E67" w14:textId="77777777" w:rsidR="007524A3" w:rsidRPr="00AF571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AF5712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AF5712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F5712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AF5712" w14:paraId="4ABF5218" w14:textId="77777777" w:rsidTr="00AF5712">
        <w:tc>
          <w:tcPr>
            <w:tcW w:w="2800" w:type="dxa"/>
            <w:gridSpan w:val="3"/>
          </w:tcPr>
          <w:p w14:paraId="2BCFD70B" w14:textId="77777777" w:rsidR="007524A3" w:rsidRPr="00AF571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F5712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5F797D63" w14:textId="77777777" w:rsidR="00CA5E56" w:rsidRPr="00AF5712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2CC283D" w14:textId="77777777" w:rsidR="00CA5E56" w:rsidRPr="00AF5712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AF571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D308DDD" w14:textId="77777777" w:rsidR="007524A3" w:rsidRPr="00AF571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AF5712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AF5712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AF5712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AF5712" w14:paraId="411A7455" w14:textId="77777777" w:rsidTr="00AF57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3"/>
            <w:shd w:val="clear" w:color="auto" w:fill="F2F2F2"/>
          </w:tcPr>
          <w:p w14:paraId="7D1F9EC2" w14:textId="77777777" w:rsidR="00CA5E56" w:rsidRPr="00AF571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AF5712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  <w:tr w:rsidR="00CA5E56" w:rsidRPr="00AF5712" w14:paraId="2D1A5BA1" w14:textId="77777777" w:rsidTr="00AF5712">
        <w:trPr>
          <w:gridBefore w:val="1"/>
          <w:wBefore w:w="108" w:type="dxa"/>
        </w:trPr>
        <w:tc>
          <w:tcPr>
            <w:tcW w:w="2268" w:type="dxa"/>
          </w:tcPr>
          <w:p w14:paraId="7296A5B3" w14:textId="5757FDF4" w:rsidR="00CA5E56" w:rsidRPr="00AF5712" w:rsidRDefault="00AF5712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="00CA5E56" w:rsidRPr="00AF57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  <w:gridSpan w:val="2"/>
          </w:tcPr>
          <w:p w14:paraId="1F9EDC7F" w14:textId="77777777" w:rsidR="00AF5712" w:rsidRDefault="00AF571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85FC522" w14:textId="65B659C6" w:rsidR="00CA5E56" w:rsidRPr="00AF5712" w:rsidRDefault="0002348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5712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CA5E56" w:rsidRPr="00AF57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23480" w:rsidRPr="00AF5712" w14:paraId="0E2DA880" w14:textId="77777777" w:rsidTr="00AF5712">
        <w:trPr>
          <w:gridBefore w:val="1"/>
          <w:wBefore w:w="108" w:type="dxa"/>
        </w:trPr>
        <w:tc>
          <w:tcPr>
            <w:tcW w:w="2268" w:type="dxa"/>
          </w:tcPr>
          <w:p w14:paraId="673A04C1" w14:textId="77777777" w:rsidR="00023480" w:rsidRPr="00AF5712" w:rsidRDefault="00023480" w:rsidP="009E2D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57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  <w:gridSpan w:val="2"/>
          </w:tcPr>
          <w:p w14:paraId="37D55514" w14:textId="77777777" w:rsidR="00023480" w:rsidRPr="00AF5712" w:rsidRDefault="00023480" w:rsidP="009E2D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5712">
              <w:rPr>
                <w:rFonts w:ascii="Arial Narrow" w:hAnsi="Arial Narrow" w:cs="Arial"/>
                <w:bCs/>
                <w:sz w:val="22"/>
                <w:szCs w:val="22"/>
              </w:rPr>
              <w:t>81/2025</w:t>
            </w:r>
          </w:p>
        </w:tc>
      </w:tr>
    </w:tbl>
    <w:p w14:paraId="08A5EDE0" w14:textId="77777777" w:rsidR="0060654D" w:rsidRPr="00AF5712" w:rsidRDefault="0002348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AF5712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</w:t>
      </w:r>
      <w:r w:rsidR="00CA5E56" w:rsidRPr="00AF5712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AF5712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AF5712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AF5712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AF5712" w14:paraId="193B09D8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60A366C4" w14:textId="77777777" w:rsidR="00173417" w:rsidRPr="00AF571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F5712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7AA5679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F5712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CC46806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F5712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5D7A8FC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F5712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D7AC095" w14:textId="77777777" w:rsidR="00173417" w:rsidRPr="00AF571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F5712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AF5712" w14:paraId="685341D4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8F564BC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9263BCA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5AD096C3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F34A3A4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1767429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AF5712" w14:paraId="498F7C4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D114272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A2F06D9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926A133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A0310CB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2A831E8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AF5712" w14:paraId="568891A4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09F9852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25A3442D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037B49A5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2BC4E382" w14:textId="77777777" w:rsidR="00173417" w:rsidRPr="00AF571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B58BE48" w14:textId="77777777" w:rsidR="00173417" w:rsidRPr="00AF571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AF5712" w14:paraId="1951C4A7" w14:textId="77777777" w:rsidTr="009160CE">
        <w:tc>
          <w:tcPr>
            <w:tcW w:w="6237" w:type="dxa"/>
          </w:tcPr>
          <w:p w14:paraId="7D7FDA9F" w14:textId="77777777" w:rsidR="00121B8A" w:rsidRPr="00AF571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CF2F3AF" w14:textId="77777777" w:rsidR="00121B8A" w:rsidRPr="00AF571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7F7B4607" w14:textId="77777777" w:rsidR="00121B8A" w:rsidRPr="00AF5712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F5712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AF5712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</w:tcPr>
          <w:p w14:paraId="373A895B" w14:textId="77777777" w:rsidR="00121B8A" w:rsidRPr="00AF571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5BB449FD" w14:textId="77777777" w:rsidR="00121B8A" w:rsidRPr="00AF571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AF571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2E875843" w14:textId="77777777" w:rsidR="00121B8A" w:rsidRPr="00AF5712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F5712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023480" w:rsidRPr="00AF5712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AF5712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70F20AFD" w14:textId="77777777" w:rsidR="00821C80" w:rsidRPr="00AF571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AF5712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34F16" w14:textId="77777777" w:rsidR="006C3C58" w:rsidRDefault="006C3C58">
      <w:r>
        <w:separator/>
      </w:r>
    </w:p>
  </w:endnote>
  <w:endnote w:type="continuationSeparator" w:id="0">
    <w:p w14:paraId="3489DFFD" w14:textId="77777777" w:rsidR="006C3C58" w:rsidRDefault="006C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ED94D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9325C8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A7F5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84428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4F4F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6A709" w14:textId="77777777" w:rsidR="00821C80" w:rsidRDefault="00821C80">
    <w:pPr>
      <w:pStyle w:val="Stopka"/>
      <w:tabs>
        <w:tab w:val="clear" w:pos="4536"/>
      </w:tabs>
      <w:jc w:val="center"/>
    </w:pPr>
  </w:p>
  <w:p w14:paraId="2EF2CF0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F73BD" w14:textId="77777777" w:rsidR="006C3C58" w:rsidRDefault="006C3C58">
      <w:r>
        <w:separator/>
      </w:r>
    </w:p>
  </w:footnote>
  <w:footnote w:type="continuationSeparator" w:id="0">
    <w:p w14:paraId="469AC4C6" w14:textId="77777777" w:rsidR="006C3C58" w:rsidRDefault="006C3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FDC70" w14:textId="77777777" w:rsidR="00023480" w:rsidRDefault="00023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15955" w14:textId="77777777" w:rsidR="00CA5E56" w:rsidRPr="00AF5712" w:rsidRDefault="00CA5E56" w:rsidP="009160CE">
    <w:pPr>
      <w:tabs>
        <w:tab w:val="center" w:pos="4536"/>
        <w:tab w:val="right" w:pos="9072"/>
      </w:tabs>
      <w:rPr>
        <w:rFonts w:ascii="Arial Narrow" w:hAnsi="Arial Narrow" w:cs="Arial"/>
      </w:rPr>
    </w:pPr>
    <w:r w:rsidRPr="00AF5712">
      <w:rPr>
        <w:rFonts w:ascii="Arial Narrow" w:hAnsi="Arial Narrow" w:cs="Arial"/>
      </w:rPr>
      <w:t xml:space="preserve">Numer referencyjny postępowania: </w:t>
    </w:r>
    <w:r w:rsidR="00023480" w:rsidRPr="00AF5712">
      <w:rPr>
        <w:rFonts w:ascii="Arial Narrow" w:hAnsi="Arial Narrow" w:cs="Arial"/>
      </w:rPr>
      <w:t>81/2025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EB6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C58"/>
    <w:rsid w:val="00023480"/>
    <w:rsid w:val="001174D3"/>
    <w:rsid w:val="00121B8A"/>
    <w:rsid w:val="00150D7E"/>
    <w:rsid w:val="00167DCC"/>
    <w:rsid w:val="00173417"/>
    <w:rsid w:val="004E070D"/>
    <w:rsid w:val="0060654D"/>
    <w:rsid w:val="00691359"/>
    <w:rsid w:val="006C3C58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AF5712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99F0"/>
  <w15:chartTrackingRefBased/>
  <w15:docId w15:val="{8BBE1330-6717-4A68-A628-94025A3C7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133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2025-07-25T08:41:00Z</dcterms:created>
  <dcterms:modified xsi:type="dcterms:W3CDTF">2025-07-25T08:52:00Z</dcterms:modified>
</cp:coreProperties>
</file>