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12BD2" w14:textId="5A0FAD04" w:rsidR="00D62E6E" w:rsidRPr="0094737E" w:rsidRDefault="00D62E6E" w:rsidP="0094737E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94737E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94737E">
        <w:rPr>
          <w:rFonts w:ascii="Arial Narrow" w:eastAsia="Times New Roman" w:hAnsi="Arial Narrow" w:cs="Arial"/>
          <w:bCs/>
          <w:szCs w:val="18"/>
          <w:lang w:eastAsia="pl-PL"/>
        </w:rPr>
        <w:t xml:space="preserve">4 </w:t>
      </w:r>
      <w:r w:rsidRPr="0094737E">
        <w:rPr>
          <w:rFonts w:ascii="Arial Narrow" w:eastAsia="Times New Roman" w:hAnsi="Arial Narrow" w:cs="Arial"/>
          <w:bCs/>
          <w:lang w:eastAsia="pl-PL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4737E" w14:paraId="5F19BBE9" w14:textId="77777777" w:rsidTr="00D62E6E">
        <w:tc>
          <w:tcPr>
            <w:tcW w:w="2800" w:type="dxa"/>
          </w:tcPr>
          <w:p w14:paraId="494B06B5" w14:textId="77777777" w:rsidR="00D62E6E" w:rsidRPr="0094737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4737E">
              <w:rPr>
                <w:rFonts w:ascii="Arial Narrow" w:hAnsi="Arial Narrow" w:cs="Arial"/>
                <w:b/>
              </w:rPr>
              <w:t>Wykonawca</w:t>
            </w:r>
            <w:r w:rsidRPr="0094737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E4D2B6A" w14:textId="77777777" w:rsidR="00D62E6E" w:rsidRPr="0094737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1875D4B" w14:textId="77777777" w:rsidR="00D62E6E" w:rsidRPr="0094737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4737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12F3A4" w14:textId="77777777" w:rsidR="00D62E6E" w:rsidRPr="0094737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94737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94737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94737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94737E" w14:paraId="4A991C99" w14:textId="77777777" w:rsidTr="00D62E6E">
        <w:tc>
          <w:tcPr>
            <w:tcW w:w="2800" w:type="dxa"/>
          </w:tcPr>
          <w:p w14:paraId="794AB19B" w14:textId="77777777" w:rsidR="00D62E6E" w:rsidRPr="0094737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4737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418C90F4" w14:textId="77777777" w:rsidR="00D62E6E" w:rsidRPr="0094737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8A1AE0B" w14:textId="77777777" w:rsidR="00D62E6E" w:rsidRPr="0094737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4737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9EA7D2" w14:textId="77777777" w:rsidR="00D62E6E" w:rsidRPr="0094737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94737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94737E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94737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EEAF66A" w14:textId="77777777" w:rsidR="00BC121E" w:rsidRPr="0094737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467AF" w:rsidRPr="0094737E" w14:paraId="4D9DB4A7" w14:textId="77777777" w:rsidTr="009E2D2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FC42BC" w14:textId="77777777" w:rsidR="00B467AF" w:rsidRPr="0094737E" w:rsidRDefault="00B467AF" w:rsidP="009E2D2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94737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5698F472" w14:textId="77777777" w:rsidR="00B467AF" w:rsidRPr="0094737E" w:rsidRDefault="00B467AF" w:rsidP="009E2D2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4737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94737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poz. 1320)</w:t>
            </w:r>
            <w:r w:rsidRPr="0094737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94737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94737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44E6A490" w14:textId="77777777" w:rsidR="00B467AF" w:rsidRPr="0094737E" w:rsidRDefault="00B467AF" w:rsidP="009E2D2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4737E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F43F869" w14:textId="77777777" w:rsidR="00B467AF" w:rsidRPr="0094737E" w:rsidRDefault="00B467AF" w:rsidP="009E2D2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362842B6" w14:textId="77777777" w:rsidR="00BC121E" w:rsidRPr="0094737E" w:rsidRDefault="00B467A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4737E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94737E">
        <w:rPr>
          <w:rFonts w:ascii="Arial Narrow" w:eastAsia="Times New Roman" w:hAnsi="Arial Narrow" w:cs="Arial"/>
          <w:lang w:eastAsia="pl-PL"/>
        </w:rPr>
        <w:t>N</w:t>
      </w:r>
      <w:r w:rsidR="00BC121E" w:rsidRPr="0094737E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4737E" w14:paraId="1A7A9D47" w14:textId="77777777" w:rsidTr="00D62E6E">
        <w:tc>
          <w:tcPr>
            <w:tcW w:w="2269" w:type="dxa"/>
          </w:tcPr>
          <w:p w14:paraId="41940401" w14:textId="77777777" w:rsidR="00D62E6E" w:rsidRPr="0094737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4737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66A6391" w14:textId="77777777" w:rsidR="00D62E6E" w:rsidRPr="0094737E" w:rsidRDefault="00B467A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4737E">
              <w:rPr>
                <w:rFonts w:ascii="Arial Narrow" w:eastAsia="Times New Roman" w:hAnsi="Arial Narrow" w:cs="Arial"/>
                <w:bCs/>
                <w:lang w:eastAsia="pl-PL"/>
              </w:rPr>
              <w:t>Wykonywanie nadzoru, konserwacji i dokonywanie napraw oraz usuwanie awarii systemów wentylacji mechanicznej, klimatyzacji oraz agregatów chłodniczych w budynkach 10 Wojskowego Szpitala Klinicznego z Polikliniką - SPZOZ w Bydgoszczy</w:t>
            </w:r>
            <w:r w:rsidR="00D62E6E" w:rsidRPr="0094737E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B467AF" w:rsidRPr="0094737E" w14:paraId="53035562" w14:textId="77777777" w:rsidTr="009E2D26">
        <w:tc>
          <w:tcPr>
            <w:tcW w:w="2269" w:type="dxa"/>
          </w:tcPr>
          <w:p w14:paraId="6CF059F9" w14:textId="77777777" w:rsidR="00B467AF" w:rsidRPr="0094737E" w:rsidRDefault="00B467AF" w:rsidP="009E2D2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4737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BB8939A" w14:textId="77777777" w:rsidR="00B467AF" w:rsidRPr="0094737E" w:rsidRDefault="00B467AF" w:rsidP="009E2D2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4737E">
              <w:rPr>
                <w:rFonts w:ascii="Arial Narrow" w:eastAsia="Times New Roman" w:hAnsi="Arial Narrow" w:cs="Arial"/>
                <w:bCs/>
                <w:lang w:eastAsia="pl-PL"/>
              </w:rPr>
              <w:t>81/2025</w:t>
            </w:r>
          </w:p>
        </w:tc>
      </w:tr>
    </w:tbl>
    <w:p w14:paraId="41EF73A8" w14:textId="77777777" w:rsidR="00BC121E" w:rsidRPr="0094737E" w:rsidRDefault="00B467A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94737E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94737E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94737E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94737E">
        <w:rPr>
          <w:rFonts w:ascii="Arial Narrow" w:eastAsia="Times New Roman" w:hAnsi="Arial Narrow" w:cs="Arial"/>
          <w:b/>
          <w:lang w:eastAsia="pl-PL"/>
        </w:rPr>
        <w:t>,</w:t>
      </w:r>
      <w:r w:rsidR="00BC121E" w:rsidRPr="0094737E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94737E">
        <w:rPr>
          <w:rFonts w:ascii="Arial Narrow" w:eastAsia="Times New Roman" w:hAnsi="Arial Narrow" w:cs="Arial"/>
          <w:bCs/>
          <w:lang w:eastAsia="pl-PL"/>
        </w:rPr>
        <w:t>, że:</w:t>
      </w:r>
    </w:p>
    <w:p w14:paraId="1A34D2D1" w14:textId="77777777" w:rsidR="00BC121E" w:rsidRPr="0094737E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94737E">
        <w:rPr>
          <w:rFonts w:ascii="Arial Narrow" w:eastAsia="Times New Roman" w:hAnsi="Arial Narrow" w:cs="Arial"/>
          <w:b/>
          <w:bCs/>
        </w:rPr>
        <w:object w:dxaOrig="0" w:dyaOrig="0" w14:anchorId="71C337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4737E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94737E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94737E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94737E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94737E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94737E">
        <w:rPr>
          <w:rFonts w:ascii="Arial Narrow" w:eastAsia="Times New Roman" w:hAnsi="Arial Narrow" w:cs="Arial"/>
          <w:lang w:eastAsia="pl-PL"/>
        </w:rPr>
        <w:t>.</w:t>
      </w:r>
    </w:p>
    <w:p w14:paraId="77886D25" w14:textId="77777777" w:rsidR="00BC121E" w:rsidRPr="0094737E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4737E">
        <w:rPr>
          <w:rFonts w:ascii="Arial Narrow" w:eastAsia="Times New Roman" w:hAnsi="Arial Narrow" w:cs="Arial"/>
          <w:b/>
          <w:bCs/>
        </w:rPr>
        <w:object w:dxaOrig="0" w:dyaOrig="0" w14:anchorId="693D2F2F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94737E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94737E">
        <w:rPr>
          <w:rFonts w:ascii="Arial Narrow" w:eastAsia="Times New Roman" w:hAnsi="Arial Narrow" w:cs="Arial"/>
          <w:lang w:eastAsia="pl-PL"/>
        </w:rPr>
        <w:t xml:space="preserve">            </w:t>
      </w:r>
      <w:r w:rsidRPr="0094737E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94737E">
        <w:rPr>
          <w:rFonts w:ascii="Arial Narrow" w:eastAsia="Times New Roman" w:hAnsi="Arial Narrow" w:cs="Arial"/>
          <w:lang w:eastAsia="pl-PL"/>
        </w:rPr>
        <w:t>t.j. Dz.U. 2024 poz. 1616</w:t>
      </w:r>
      <w:r w:rsidRPr="0094737E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47D020BF" w14:textId="77777777" w:rsidR="00BF69A4" w:rsidRPr="0094737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4737E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4737E" w14:paraId="09C12D6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5266A" w14:textId="77777777" w:rsidR="00BC121E" w:rsidRPr="0094737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4737E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F80FC" w14:textId="77777777" w:rsidR="00BC121E" w:rsidRPr="0094737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4737E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3FA2C" w14:textId="77777777" w:rsidR="00BC121E" w:rsidRPr="0094737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4737E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94737E" w14:paraId="476B07A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84DFE" w14:textId="77777777" w:rsidR="00BC121E" w:rsidRPr="0094737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4737E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E73C" w14:textId="77777777" w:rsidR="00BC121E" w:rsidRPr="0094737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BA17" w14:textId="77777777" w:rsidR="00BC121E" w:rsidRPr="0094737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94737E" w14:paraId="4EB0CE5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08E51" w14:textId="77777777" w:rsidR="00BC121E" w:rsidRPr="0094737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4737E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A9AB" w14:textId="77777777" w:rsidR="00BC121E" w:rsidRPr="0094737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E2DB" w14:textId="77777777" w:rsidR="00BC121E" w:rsidRPr="0094737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6FE7BC56" w14:textId="77777777" w:rsidR="00BC121E" w:rsidRPr="0094737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94737E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283110F3" w14:textId="77777777" w:rsidR="00BC121E" w:rsidRPr="0094737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94737E">
        <w:rPr>
          <w:rFonts w:ascii="Arial Narrow" w:eastAsia="Times New Roman" w:hAnsi="Arial Narrow" w:cs="Arial"/>
          <w:iCs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7D640EB8" w14:textId="77777777" w:rsidR="00067B62" w:rsidRPr="0094737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94737E">
        <w:rPr>
          <w:rFonts w:ascii="Arial Narrow" w:eastAsia="Times New Roman" w:hAnsi="Arial Narrow" w:cs="Arial"/>
          <w:color w:val="0070C0"/>
          <w:lang w:eastAsia="pl-PL"/>
        </w:rPr>
        <w:t>*</w:t>
      </w:r>
      <w:r w:rsidRPr="0094737E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94737E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02959DE3" w14:textId="77777777" w:rsidR="00067B62" w:rsidRPr="0094737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4737E" w14:paraId="6A4DE070" w14:textId="77777777" w:rsidTr="00620E37">
        <w:tc>
          <w:tcPr>
            <w:tcW w:w="2660" w:type="dxa"/>
          </w:tcPr>
          <w:p w14:paraId="40D6B673" w14:textId="77777777" w:rsidR="00BC121E" w:rsidRPr="0094737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8224156" w14:textId="77777777" w:rsidR="00BC121E" w:rsidRPr="0094737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4737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5312569" w14:textId="77777777" w:rsidR="00BC121E" w:rsidRPr="0094737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4737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94737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94737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6974E437" w14:textId="77777777" w:rsidR="00BC121E" w:rsidRPr="0094737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463FF3A" w14:textId="77777777" w:rsidR="00BC121E" w:rsidRPr="0094737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94737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B432777" w14:textId="77777777" w:rsidR="00BC121E" w:rsidRPr="0094737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4737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467AF" w:rsidRPr="0094737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94737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94737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48A80B38" w14:textId="77777777" w:rsidR="00106AC7" w:rsidRPr="0094737E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94737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DBA21" w14:textId="77777777" w:rsidR="00684A19" w:rsidRDefault="00684A19">
      <w:r>
        <w:separator/>
      </w:r>
    </w:p>
  </w:endnote>
  <w:endnote w:type="continuationSeparator" w:id="0">
    <w:p w14:paraId="3BFE959A" w14:textId="77777777" w:rsidR="00684A19" w:rsidRDefault="00684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4FBC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9CAAF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9214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A5E25D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07B5108">
        <v:line id="_x0000_s1025" style="position:absolute;left:0;text-align:left;z-index:251657728" from="-3.85pt,8.7pt" to="455.15pt,8.7pt"/>
      </w:pict>
    </w:r>
  </w:p>
  <w:p w14:paraId="18DD7CE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E9AE3" w14:textId="77777777" w:rsidR="00B467AF" w:rsidRDefault="00B467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37756" w14:textId="77777777" w:rsidR="00684A19" w:rsidRDefault="00684A19">
      <w:r>
        <w:separator/>
      </w:r>
    </w:p>
  </w:footnote>
  <w:footnote w:type="continuationSeparator" w:id="0">
    <w:p w14:paraId="0C341057" w14:textId="77777777" w:rsidR="00684A19" w:rsidRDefault="00684A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B208F" w14:textId="77777777" w:rsidR="00B467AF" w:rsidRDefault="00B467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CE4F9" w14:textId="77777777" w:rsidR="00B467AF" w:rsidRDefault="00B467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78B3C" w14:textId="77777777" w:rsidR="00B467AF" w:rsidRDefault="00B467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38133927">
    <w:abstractNumId w:val="13"/>
  </w:num>
  <w:num w:numId="2" w16cid:durableId="557129405">
    <w:abstractNumId w:val="0"/>
  </w:num>
  <w:num w:numId="3" w16cid:durableId="1568568885">
    <w:abstractNumId w:val="11"/>
  </w:num>
  <w:num w:numId="4" w16cid:durableId="468593318">
    <w:abstractNumId w:val="8"/>
  </w:num>
  <w:num w:numId="5" w16cid:durableId="1719626880">
    <w:abstractNumId w:val="7"/>
  </w:num>
  <w:num w:numId="6" w16cid:durableId="985403709">
    <w:abstractNumId w:val="1"/>
  </w:num>
  <w:num w:numId="7" w16cid:durableId="341784808">
    <w:abstractNumId w:val="6"/>
  </w:num>
  <w:num w:numId="8" w16cid:durableId="1224178738">
    <w:abstractNumId w:val="3"/>
  </w:num>
  <w:num w:numId="9" w16cid:durableId="1873953061">
    <w:abstractNumId w:val="2"/>
  </w:num>
  <w:num w:numId="10" w16cid:durableId="1747992437">
    <w:abstractNumId w:val="5"/>
  </w:num>
  <w:num w:numId="11" w16cid:durableId="547305892">
    <w:abstractNumId w:val="10"/>
  </w:num>
  <w:num w:numId="12" w16cid:durableId="83383050">
    <w:abstractNumId w:val="4"/>
  </w:num>
  <w:num w:numId="13" w16cid:durableId="2117286650">
    <w:abstractNumId w:val="9"/>
  </w:num>
  <w:num w:numId="14" w16cid:durableId="14647310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4A19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3D69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4A19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4737E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467AF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7734A3"/>
  <w15:chartTrackingRefBased/>
  <w15:docId w15:val="{6F8DE716-16A4-49ED-B767-C7C018220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2025-07-25T08:52:00Z</dcterms:created>
  <dcterms:modified xsi:type="dcterms:W3CDTF">2025-07-25T08:52:00Z</dcterms:modified>
</cp:coreProperties>
</file>