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1F048" w14:textId="77777777" w:rsidR="00903B39" w:rsidRPr="00A46F7E" w:rsidRDefault="00B11240" w:rsidP="008E34F8">
      <w:pPr>
        <w:jc w:val="right"/>
        <w:rPr>
          <w:rFonts w:ascii="Arial" w:hAnsi="Arial" w:cs="Arial"/>
        </w:rPr>
      </w:pPr>
      <w:r w:rsidRPr="00B11240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B11240">
        <w:rPr>
          <w:rFonts w:ascii="Arial" w:hAnsi="Arial" w:cs="Arial"/>
        </w:rPr>
        <w:t>2025-07-28</w:t>
      </w:r>
    </w:p>
    <w:p w14:paraId="053BAD7C" w14:textId="77777777" w:rsidR="00B11240" w:rsidRPr="00B11240" w:rsidRDefault="00B11240" w:rsidP="008E34F8">
      <w:pPr>
        <w:rPr>
          <w:rFonts w:ascii="Arial" w:hAnsi="Arial" w:cs="Arial"/>
          <w:b/>
          <w:bCs/>
        </w:rPr>
      </w:pPr>
      <w:r w:rsidRPr="00B11240">
        <w:rPr>
          <w:rFonts w:ascii="Arial" w:hAnsi="Arial" w:cs="Arial"/>
          <w:b/>
          <w:bCs/>
        </w:rPr>
        <w:t>Szpital Wojewódzki w Poznaniu</w:t>
      </w:r>
    </w:p>
    <w:p w14:paraId="5D7B31C8" w14:textId="77777777" w:rsidR="00903B39" w:rsidRPr="00A46F7E" w:rsidRDefault="00B11240" w:rsidP="008E34F8">
      <w:pPr>
        <w:rPr>
          <w:rFonts w:ascii="Arial" w:hAnsi="Arial" w:cs="Arial"/>
          <w:b/>
          <w:bCs/>
        </w:rPr>
      </w:pPr>
      <w:r w:rsidRPr="00B11240">
        <w:rPr>
          <w:rFonts w:ascii="Arial" w:hAnsi="Arial" w:cs="Arial"/>
          <w:b/>
          <w:bCs/>
        </w:rPr>
        <w:t>Dział Zamówień Publicznych</w:t>
      </w:r>
    </w:p>
    <w:p w14:paraId="5A31BE48" w14:textId="77777777" w:rsidR="00903B39" w:rsidRPr="00A46F7E" w:rsidRDefault="00B11240" w:rsidP="008E34F8">
      <w:pPr>
        <w:rPr>
          <w:rFonts w:ascii="Arial" w:hAnsi="Arial" w:cs="Arial"/>
        </w:rPr>
      </w:pPr>
      <w:r w:rsidRPr="00B11240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B11240">
        <w:rPr>
          <w:rFonts w:ascii="Arial" w:hAnsi="Arial" w:cs="Arial"/>
        </w:rPr>
        <w:t>7/19</w:t>
      </w:r>
    </w:p>
    <w:p w14:paraId="415DABA5" w14:textId="77777777" w:rsidR="00903B39" w:rsidRPr="00A46F7E" w:rsidRDefault="00B11240" w:rsidP="008E34F8">
      <w:pPr>
        <w:rPr>
          <w:rFonts w:ascii="Arial" w:hAnsi="Arial" w:cs="Arial"/>
        </w:rPr>
      </w:pPr>
      <w:r w:rsidRPr="00B11240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B11240">
        <w:rPr>
          <w:rFonts w:ascii="Arial" w:hAnsi="Arial" w:cs="Arial"/>
        </w:rPr>
        <w:t>Poznań</w:t>
      </w:r>
    </w:p>
    <w:p w14:paraId="6F3067FB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F6BABA5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38CAA0B" w14:textId="2F11F834" w:rsidR="00903B39" w:rsidRPr="00A46F7E" w:rsidRDefault="00903B39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666432FF" w14:textId="77777777" w:rsidR="00903B39" w:rsidRDefault="00903B39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1A27E7E2" w14:textId="77777777" w:rsidR="008E34F8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C592C9A" w14:textId="77777777" w:rsidR="008E34F8" w:rsidRPr="00A46F7E" w:rsidRDefault="008E34F8" w:rsidP="008E34F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7EDACA1" w14:textId="77777777" w:rsidTr="006E6056">
        <w:tc>
          <w:tcPr>
            <w:tcW w:w="9330" w:type="dxa"/>
            <w:shd w:val="clear" w:color="auto" w:fill="F2F2F2"/>
            <w:hideMark/>
          </w:tcPr>
          <w:p w14:paraId="2D055A06" w14:textId="77777777" w:rsidR="00903B39" w:rsidRPr="00A46F7E" w:rsidRDefault="00903B39" w:rsidP="008E34F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15B558C" w14:textId="77777777" w:rsidR="00903B39" w:rsidRPr="00A46F7E" w:rsidRDefault="00903B39" w:rsidP="008E34F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404955A" w14:textId="77777777" w:rsidR="00903B39" w:rsidRPr="00A46F7E" w:rsidRDefault="00903B39" w:rsidP="008E34F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535ADF2F" w14:textId="77777777" w:rsidTr="006E6056">
        <w:tc>
          <w:tcPr>
            <w:tcW w:w="2268" w:type="dxa"/>
          </w:tcPr>
          <w:p w14:paraId="3B21FD3D" w14:textId="77777777" w:rsidR="008E34F8" w:rsidRDefault="008E34F8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EE250A5" w14:textId="5D5FB14F" w:rsidR="00903B39" w:rsidRPr="00A46F7E" w:rsidRDefault="00903B39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E8FD8A9" w14:textId="77777777" w:rsidR="008E34F8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B3CB790" w14:textId="51FF45EC" w:rsidR="00903B39" w:rsidRPr="00A46F7E" w:rsidRDefault="00903B39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B11240" w:rsidRPr="00B11240">
              <w:rPr>
                <w:rFonts w:ascii="Arial" w:hAnsi="Arial" w:cs="Arial"/>
              </w:rPr>
              <w:t>przetarg</w:t>
            </w:r>
            <w:r w:rsidR="008E34F8">
              <w:rPr>
                <w:rFonts w:ascii="Arial" w:hAnsi="Arial" w:cs="Arial"/>
              </w:rPr>
              <w:t>u</w:t>
            </w:r>
            <w:r w:rsidR="00B11240" w:rsidRPr="00B11240">
              <w:rPr>
                <w:rFonts w:ascii="Arial" w:hAnsi="Arial" w:cs="Arial"/>
              </w:rPr>
              <w:t xml:space="preserve"> nieograniczon</w:t>
            </w:r>
            <w:r w:rsidR="008E34F8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5999665" w14:textId="77777777" w:rsidTr="006E6056">
        <w:tc>
          <w:tcPr>
            <w:tcW w:w="2268" w:type="dxa"/>
          </w:tcPr>
          <w:p w14:paraId="6031000A" w14:textId="77777777" w:rsidR="00903B39" w:rsidRPr="00A46F7E" w:rsidRDefault="00903B39" w:rsidP="008E34F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2DB6409" w14:textId="77777777" w:rsidR="00903B39" w:rsidRPr="00A46F7E" w:rsidRDefault="00B11240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1240">
              <w:rPr>
                <w:rFonts w:ascii="Arial" w:hAnsi="Arial" w:cs="Arial"/>
                <w:bCs/>
              </w:rPr>
              <w:t>Zakup mammografu cyfrowego na potrzeby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B11240" w:rsidRPr="00A46F7E" w14:paraId="709EA882" w14:textId="77777777" w:rsidTr="007F2925">
        <w:tc>
          <w:tcPr>
            <w:tcW w:w="2268" w:type="dxa"/>
          </w:tcPr>
          <w:p w14:paraId="302B7476" w14:textId="77777777" w:rsidR="00B11240" w:rsidRPr="00A46F7E" w:rsidRDefault="00B11240" w:rsidP="008E34F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7A378AA" w14:textId="77777777" w:rsidR="00B11240" w:rsidRDefault="00B11240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1240">
              <w:rPr>
                <w:rFonts w:ascii="Arial" w:hAnsi="Arial" w:cs="Arial"/>
                <w:bCs/>
              </w:rPr>
              <w:t>SZW/DZP/78/2025</w:t>
            </w:r>
          </w:p>
          <w:p w14:paraId="31F69FDD" w14:textId="77777777" w:rsidR="008E34F8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E1FAF8F" w14:textId="77777777" w:rsidR="008E34F8" w:rsidRPr="00A46F7E" w:rsidRDefault="008E34F8" w:rsidP="008E34F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E3BEAEB" w14:textId="6A715426" w:rsidR="004F079B" w:rsidRDefault="004F079B" w:rsidP="008E34F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B11240" w:rsidRPr="00B11240">
        <w:rPr>
          <w:rFonts w:cs="Arial"/>
          <w:b/>
          <w:sz w:val="24"/>
        </w:rPr>
        <w:t>Szpital Wojewódzki w Poznaniu</w:t>
      </w:r>
      <w:r w:rsidR="008E34F8">
        <w:rPr>
          <w:rFonts w:cs="Arial"/>
          <w:b/>
          <w:sz w:val="24"/>
        </w:rPr>
        <w:t xml:space="preserve">, </w:t>
      </w:r>
      <w:r w:rsidR="00B11240" w:rsidRPr="00B11240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sz w:val="24"/>
        </w:rPr>
        <w:t>(</w:t>
      </w:r>
      <w:proofErr w:type="spellStart"/>
      <w:r w:rsidR="00B11240" w:rsidRPr="00B11240">
        <w:rPr>
          <w:rFonts w:cs="Arial"/>
          <w:sz w:val="24"/>
        </w:rPr>
        <w:t>t.j</w:t>
      </w:r>
      <w:proofErr w:type="spellEnd"/>
      <w:r w:rsidR="00B11240" w:rsidRPr="00B11240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07A73BDB" w14:textId="77777777" w:rsidR="008E34F8" w:rsidRPr="00903B39" w:rsidRDefault="008E34F8" w:rsidP="008E34F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BAFF95C" w14:textId="77777777" w:rsidR="004F079B" w:rsidRPr="00903B39" w:rsidRDefault="004F079B" w:rsidP="008E34F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B11240" w:rsidRPr="00B11240">
        <w:rPr>
          <w:rFonts w:cs="Arial"/>
          <w:b/>
          <w:sz w:val="24"/>
        </w:rPr>
        <w:t>2025-07-31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B11240" w:rsidRPr="00B11240">
        <w:rPr>
          <w:rFonts w:cs="Arial"/>
          <w:b/>
          <w:sz w:val="24"/>
        </w:rPr>
        <w:t>2025-08-07</w:t>
      </w:r>
      <w:r w:rsidR="008365E9" w:rsidRPr="00903B39">
        <w:rPr>
          <w:rFonts w:cs="Arial"/>
          <w:sz w:val="24"/>
        </w:rPr>
        <w:t xml:space="preserve"> godz. </w:t>
      </w:r>
      <w:r w:rsidR="00B11240" w:rsidRPr="00B11240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38FE1CE8" w14:textId="77777777" w:rsidR="004F079B" w:rsidRPr="00903B39" w:rsidRDefault="004F079B" w:rsidP="008E34F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2025-07-31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B11240" w:rsidRPr="00B11240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B11240" w:rsidRPr="00B11240">
        <w:rPr>
          <w:rFonts w:cs="Arial"/>
          <w:b/>
          <w:sz w:val="24"/>
        </w:rPr>
        <w:t>2025-08-07</w:t>
      </w:r>
      <w:r w:rsidR="008365E9" w:rsidRPr="00903B39">
        <w:rPr>
          <w:rFonts w:cs="Arial"/>
          <w:sz w:val="24"/>
        </w:rPr>
        <w:t xml:space="preserve"> godz. </w:t>
      </w:r>
      <w:r w:rsidR="00B11240" w:rsidRPr="00B11240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346B5527" w14:textId="77777777" w:rsidR="008E34F8" w:rsidRDefault="008E34F8" w:rsidP="008E34F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07A7CBFF" w14:textId="644E8C5A" w:rsidR="00F16C50" w:rsidRPr="00903B39" w:rsidRDefault="00F16C50" w:rsidP="008E34F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658A68A7" w14:textId="77777777" w:rsidR="008E34F8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B49B5B3" w14:textId="78DD86D4" w:rsidR="00F16C50" w:rsidRDefault="00F16C50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4EAA5DCE" w14:textId="77777777" w:rsidR="008E34F8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95FF23E" w14:textId="5DB9E8CB" w:rsidR="008E34F8" w:rsidRPr="00756533" w:rsidRDefault="008E34F8" w:rsidP="008E34F8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0DD2AE0" w14:textId="77777777" w:rsidR="008E34F8" w:rsidRPr="002C70B2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302A7F3C" w14:textId="77777777" w:rsidR="008E34F8" w:rsidRPr="00903B39" w:rsidRDefault="008E34F8" w:rsidP="008E34F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8E34F8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442B3" w14:textId="77777777" w:rsidR="009562D4" w:rsidRDefault="009562D4">
      <w:r>
        <w:separator/>
      </w:r>
    </w:p>
  </w:endnote>
  <w:endnote w:type="continuationSeparator" w:id="0">
    <w:p w14:paraId="7CD22D50" w14:textId="77777777" w:rsidR="009562D4" w:rsidRDefault="0095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E3EFD" w14:textId="77777777" w:rsidR="00B11240" w:rsidRDefault="00B112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477E8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4C8EB07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07B57" w14:textId="77777777" w:rsidR="00B11240" w:rsidRDefault="00B11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4E821" w14:textId="77777777" w:rsidR="009562D4" w:rsidRDefault="009562D4">
      <w:r>
        <w:separator/>
      </w:r>
    </w:p>
  </w:footnote>
  <w:footnote w:type="continuationSeparator" w:id="0">
    <w:p w14:paraId="10C9EFE9" w14:textId="77777777" w:rsidR="009562D4" w:rsidRDefault="00956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9DA8" w14:textId="77777777" w:rsidR="00B11240" w:rsidRDefault="00B11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9F30" w14:textId="77777777" w:rsidR="00B11240" w:rsidRDefault="00B11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84D3" w14:textId="77777777" w:rsidR="00B11240" w:rsidRDefault="00B11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680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D4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E34F8"/>
    <w:rsid w:val="00901D47"/>
    <w:rsid w:val="00903B39"/>
    <w:rsid w:val="00940C54"/>
    <w:rsid w:val="00945187"/>
    <w:rsid w:val="00955CEB"/>
    <w:rsid w:val="009562D4"/>
    <w:rsid w:val="00972F59"/>
    <w:rsid w:val="00AC3482"/>
    <w:rsid w:val="00B1124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B6B6C6"/>
  <w15:chartTrackingRefBased/>
  <w15:docId w15:val="{2AF1027D-75C0-45ED-9C66-3E81C5DE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2025-07-28T07:43:00Z</cp:lastPrinted>
  <dcterms:created xsi:type="dcterms:W3CDTF">2025-07-28T07:45:00Z</dcterms:created>
  <dcterms:modified xsi:type="dcterms:W3CDTF">2025-07-28T07:45:00Z</dcterms:modified>
</cp:coreProperties>
</file>