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3688F" w14:textId="77777777" w:rsidR="00986737" w:rsidRPr="009432A1" w:rsidRDefault="00B670FF" w:rsidP="001C3606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670FF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670FF">
        <w:rPr>
          <w:rFonts w:ascii="Arial" w:hAnsi="Arial" w:cs="Arial"/>
          <w:sz w:val="24"/>
          <w:szCs w:val="24"/>
        </w:rPr>
        <w:t>2025-07-29</w:t>
      </w:r>
    </w:p>
    <w:p w14:paraId="071F1569" w14:textId="77777777" w:rsidR="00B670FF" w:rsidRPr="00B670FF" w:rsidRDefault="00B670FF" w:rsidP="001C3606">
      <w:pPr>
        <w:rPr>
          <w:rFonts w:ascii="Arial" w:hAnsi="Arial" w:cs="Arial"/>
          <w:b/>
          <w:bCs/>
          <w:sz w:val="24"/>
          <w:szCs w:val="24"/>
        </w:rPr>
      </w:pPr>
      <w:r w:rsidRPr="00B670F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E85205B" w14:textId="77777777" w:rsidR="00986737" w:rsidRPr="009432A1" w:rsidRDefault="00B670FF" w:rsidP="001C3606">
      <w:pPr>
        <w:rPr>
          <w:rFonts w:ascii="Arial" w:hAnsi="Arial" w:cs="Arial"/>
          <w:b/>
          <w:bCs/>
          <w:sz w:val="24"/>
          <w:szCs w:val="24"/>
        </w:rPr>
      </w:pPr>
      <w:r w:rsidRPr="00B670F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4371A46" w14:textId="77777777" w:rsidR="00986737" w:rsidRPr="009432A1" w:rsidRDefault="00B670FF" w:rsidP="001C3606">
      <w:pPr>
        <w:rPr>
          <w:rFonts w:ascii="Arial" w:hAnsi="Arial" w:cs="Arial"/>
          <w:sz w:val="24"/>
          <w:szCs w:val="24"/>
        </w:rPr>
      </w:pPr>
      <w:r w:rsidRPr="00B670FF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670FF">
        <w:rPr>
          <w:rFonts w:ascii="Arial" w:hAnsi="Arial" w:cs="Arial"/>
          <w:sz w:val="24"/>
          <w:szCs w:val="24"/>
        </w:rPr>
        <w:t>7/19</w:t>
      </w:r>
    </w:p>
    <w:p w14:paraId="30F7D9C1" w14:textId="77777777" w:rsidR="00986737" w:rsidRPr="009432A1" w:rsidRDefault="00B670FF" w:rsidP="001C3606">
      <w:pPr>
        <w:rPr>
          <w:rFonts w:ascii="Arial" w:hAnsi="Arial" w:cs="Arial"/>
          <w:sz w:val="24"/>
          <w:szCs w:val="24"/>
        </w:rPr>
      </w:pPr>
      <w:r w:rsidRPr="00B670FF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670FF">
        <w:rPr>
          <w:rFonts w:ascii="Arial" w:hAnsi="Arial" w:cs="Arial"/>
          <w:sz w:val="24"/>
          <w:szCs w:val="24"/>
        </w:rPr>
        <w:t>Poznań</w:t>
      </w:r>
    </w:p>
    <w:p w14:paraId="7FF784FE" w14:textId="1CAA4212" w:rsidR="00986737" w:rsidRDefault="00986737" w:rsidP="001C3606">
      <w:pPr>
        <w:jc w:val="both"/>
        <w:rPr>
          <w:rFonts w:ascii="Arial" w:hAnsi="Arial" w:cs="Arial"/>
          <w:bCs/>
          <w:sz w:val="18"/>
          <w:szCs w:val="18"/>
        </w:rPr>
      </w:pPr>
    </w:p>
    <w:p w14:paraId="2F503BAA" w14:textId="77777777" w:rsidR="001C3606" w:rsidRPr="009432A1" w:rsidRDefault="001C3606" w:rsidP="001C3606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41F3783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B5FE8E" w14:textId="77777777" w:rsidR="00986737" w:rsidRPr="00CF7835" w:rsidRDefault="00986737" w:rsidP="001C360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0A35646" w14:textId="77777777" w:rsidR="001C3606" w:rsidRDefault="001C3606" w:rsidP="001C360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457754D" w14:textId="42C8E91A" w:rsidR="00986737" w:rsidRPr="00382A4A" w:rsidRDefault="00986737" w:rsidP="001C360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A3BE1F8" w14:textId="77777777" w:rsidR="00986737" w:rsidRPr="004E4B64" w:rsidRDefault="00986737" w:rsidP="001C360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E374BF4" w14:textId="77777777" w:rsidTr="005A632E">
        <w:tc>
          <w:tcPr>
            <w:tcW w:w="2269" w:type="dxa"/>
          </w:tcPr>
          <w:p w14:paraId="06589627" w14:textId="77777777" w:rsidR="00986737" w:rsidRPr="004E4B64" w:rsidRDefault="00986737" w:rsidP="001C360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F850C58" w14:textId="77777777" w:rsidR="00986737" w:rsidRPr="004E4B64" w:rsidRDefault="00B670FF" w:rsidP="001C360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70FF">
              <w:rPr>
                <w:rFonts w:ascii="Arial" w:hAnsi="Arial" w:cs="Arial"/>
                <w:bCs/>
                <w:sz w:val="24"/>
                <w:szCs w:val="24"/>
              </w:rPr>
              <w:t>Specjalistyczny jednorazowy sprzęt medyczny - Oddział Ortopedii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670FF" w:rsidRPr="004E4B64" w14:paraId="4093BA8F" w14:textId="77777777" w:rsidTr="00244878">
        <w:tc>
          <w:tcPr>
            <w:tcW w:w="2269" w:type="dxa"/>
          </w:tcPr>
          <w:p w14:paraId="2A69D47D" w14:textId="77777777" w:rsidR="00B670FF" w:rsidRPr="004E4B64" w:rsidRDefault="00B670FF" w:rsidP="001C360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9099B33" w14:textId="77777777" w:rsidR="00B670FF" w:rsidRPr="004E4B64" w:rsidRDefault="00B670FF" w:rsidP="001C360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70FF">
              <w:rPr>
                <w:rFonts w:ascii="Arial" w:hAnsi="Arial" w:cs="Arial"/>
                <w:bCs/>
                <w:sz w:val="24"/>
                <w:szCs w:val="24"/>
              </w:rPr>
              <w:t>SZW/DZP/57/2025</w:t>
            </w:r>
          </w:p>
        </w:tc>
      </w:tr>
    </w:tbl>
    <w:p w14:paraId="7E68E147" w14:textId="77777777" w:rsidR="00A80738" w:rsidRPr="00986737" w:rsidRDefault="00A80738" w:rsidP="001C3606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8975F20" w14:textId="2BF6A98E" w:rsidR="00D665F5" w:rsidRDefault="00D665F5" w:rsidP="001C3606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670FF" w:rsidRPr="00B670FF">
        <w:rPr>
          <w:rFonts w:ascii="Arial" w:hAnsi="Arial" w:cs="Arial"/>
          <w:sz w:val="24"/>
          <w:szCs w:val="24"/>
        </w:rPr>
        <w:t>(</w:t>
      </w:r>
      <w:proofErr w:type="spellStart"/>
      <w:r w:rsidR="00B670FF" w:rsidRPr="00B670FF">
        <w:rPr>
          <w:rFonts w:ascii="Arial" w:hAnsi="Arial" w:cs="Arial"/>
          <w:sz w:val="24"/>
          <w:szCs w:val="24"/>
        </w:rPr>
        <w:t>t.j</w:t>
      </w:r>
      <w:proofErr w:type="spellEnd"/>
      <w:r w:rsidR="00B670FF" w:rsidRPr="00B670FF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1C3606">
        <w:rPr>
          <w:rFonts w:ascii="Arial" w:hAnsi="Arial" w:cs="Arial"/>
          <w:sz w:val="24"/>
          <w:szCs w:val="24"/>
        </w:rPr>
        <w:t>informacj</w:t>
      </w:r>
      <w:r w:rsidR="00577BC6" w:rsidRPr="001C3606">
        <w:rPr>
          <w:rFonts w:ascii="Arial" w:hAnsi="Arial" w:cs="Arial"/>
          <w:sz w:val="24"/>
          <w:szCs w:val="24"/>
        </w:rPr>
        <w:t>ę</w:t>
      </w:r>
      <w:r w:rsidR="00035488" w:rsidRPr="001C3606">
        <w:rPr>
          <w:rFonts w:ascii="Arial" w:hAnsi="Arial" w:cs="Arial"/>
          <w:sz w:val="24"/>
          <w:szCs w:val="24"/>
        </w:rPr>
        <w:t xml:space="preserve"> z otwarcia ofert</w:t>
      </w:r>
      <w:r w:rsidR="00577BC6" w:rsidRPr="001C3606">
        <w:rPr>
          <w:rFonts w:ascii="Arial" w:hAnsi="Arial" w:cs="Arial"/>
          <w:sz w:val="24"/>
          <w:szCs w:val="24"/>
        </w:rPr>
        <w:t>.</w:t>
      </w:r>
    </w:p>
    <w:p w14:paraId="3994CDDC" w14:textId="77777777" w:rsidR="001C3606" w:rsidRPr="001C3606" w:rsidRDefault="001C3606" w:rsidP="001C3606">
      <w:pPr>
        <w:jc w:val="both"/>
        <w:rPr>
          <w:rFonts w:ascii="Arial" w:hAnsi="Arial" w:cs="Arial"/>
          <w:sz w:val="24"/>
          <w:szCs w:val="24"/>
        </w:rPr>
      </w:pPr>
    </w:p>
    <w:p w14:paraId="30681ECA" w14:textId="77777777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E5F7A00" w14:textId="592FD5A3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3625182,00 zł brutto</w:t>
      </w:r>
    </w:p>
    <w:p w14:paraId="2D9EC7C3" w14:textId="41353B4B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99194,44 zł brutto</w:t>
      </w:r>
    </w:p>
    <w:p w14:paraId="37AE7C0E" w14:textId="49EF9224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381821,00 zł brutto</w:t>
      </w:r>
    </w:p>
    <w:p w14:paraId="3147279D" w14:textId="44569DC6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375153,12 zł brutto</w:t>
      </w:r>
    </w:p>
    <w:p w14:paraId="2BE1297E" w14:textId="7FAEB3A0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1326409,02 zł brutto</w:t>
      </w:r>
    </w:p>
    <w:p w14:paraId="700E6921" w14:textId="3CBEFC36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61560,00 zł brutto</w:t>
      </w:r>
    </w:p>
    <w:p w14:paraId="0E3E1CDD" w14:textId="41801A32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587104,20 zł brutto</w:t>
      </w:r>
    </w:p>
    <w:p w14:paraId="37615B33" w14:textId="448156B1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63892,80 zł brutto</w:t>
      </w:r>
    </w:p>
    <w:p w14:paraId="3BB52E45" w14:textId="30E79AFE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1833333,16 zł brutto</w:t>
      </w:r>
      <w:r>
        <w:rPr>
          <w:rFonts w:ascii="Arial" w:hAnsi="Arial" w:cs="Arial"/>
          <w:sz w:val="24"/>
          <w:szCs w:val="24"/>
        </w:rPr>
        <w:t>.</w:t>
      </w:r>
    </w:p>
    <w:p w14:paraId="3E4BD019" w14:textId="77777777" w:rsidR="001C3606" w:rsidRPr="001C3606" w:rsidRDefault="001C3606" w:rsidP="001C3606">
      <w:pPr>
        <w:jc w:val="both"/>
        <w:rPr>
          <w:rFonts w:ascii="Arial" w:hAnsi="Arial" w:cs="Arial"/>
          <w:sz w:val="24"/>
          <w:szCs w:val="24"/>
        </w:rPr>
      </w:pPr>
    </w:p>
    <w:p w14:paraId="02290BB2" w14:textId="77777777" w:rsidR="00A80738" w:rsidRPr="00BB547B" w:rsidRDefault="00D665F5" w:rsidP="001C3606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670FF" w:rsidRPr="00B670FF">
        <w:rPr>
          <w:rFonts w:ascii="Arial" w:hAnsi="Arial" w:cs="Arial"/>
          <w:sz w:val="24"/>
          <w:szCs w:val="24"/>
        </w:rPr>
        <w:t>28/07/2025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670FF" w:rsidRPr="00B670FF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134"/>
        <w:gridCol w:w="4536"/>
        <w:gridCol w:w="2551"/>
      </w:tblGrid>
      <w:tr w:rsidR="006B27ED" w:rsidRPr="001C3606" w14:paraId="741C6F88" w14:textId="77777777" w:rsidTr="001C3606">
        <w:tc>
          <w:tcPr>
            <w:tcW w:w="851" w:type="dxa"/>
            <w:shd w:val="clear" w:color="auto" w:fill="F2F2F2"/>
            <w:vAlign w:val="center"/>
          </w:tcPr>
          <w:p w14:paraId="7BB2608F" w14:textId="77777777" w:rsidR="006B27ED" w:rsidRPr="001C3606" w:rsidRDefault="00986737" w:rsidP="001C3606">
            <w:pPr>
              <w:jc w:val="center"/>
              <w:rPr>
                <w:rFonts w:ascii="Arial" w:hAnsi="Arial" w:cs="Arial"/>
              </w:rPr>
            </w:pPr>
            <w:r w:rsidRPr="001C3606">
              <w:rPr>
                <w:rFonts w:ascii="Arial" w:hAnsi="Arial" w:cs="Arial"/>
              </w:rPr>
              <w:t>Oferta n</w:t>
            </w:r>
            <w:r w:rsidR="006B27ED" w:rsidRPr="001C3606">
              <w:rPr>
                <w:rFonts w:ascii="Arial" w:hAnsi="Arial" w:cs="Arial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52F574D" w14:textId="77777777" w:rsidR="006B27ED" w:rsidRPr="001C3606" w:rsidRDefault="00986737" w:rsidP="001C3606">
            <w:pPr>
              <w:jc w:val="center"/>
              <w:rPr>
                <w:rFonts w:ascii="Arial" w:hAnsi="Arial" w:cs="Arial"/>
              </w:rPr>
            </w:pPr>
            <w:r w:rsidRPr="001C3606">
              <w:rPr>
                <w:rFonts w:ascii="Arial" w:hAnsi="Arial" w:cs="Arial"/>
              </w:rPr>
              <w:t>Część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0434C712" w14:textId="77777777" w:rsidR="006B27ED" w:rsidRPr="001C3606" w:rsidRDefault="006B27ED" w:rsidP="001C3606">
            <w:pPr>
              <w:jc w:val="center"/>
              <w:rPr>
                <w:rFonts w:ascii="Arial" w:hAnsi="Arial" w:cs="Arial"/>
              </w:rPr>
            </w:pPr>
            <w:r w:rsidRPr="001C3606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7C5A373" w14:textId="77777777" w:rsidR="006B27ED" w:rsidRPr="001C3606" w:rsidRDefault="006B27ED" w:rsidP="001C3606">
            <w:pPr>
              <w:jc w:val="center"/>
              <w:rPr>
                <w:rFonts w:ascii="Arial" w:hAnsi="Arial" w:cs="Arial"/>
              </w:rPr>
            </w:pPr>
            <w:r w:rsidRPr="001C3606">
              <w:rPr>
                <w:rFonts w:ascii="Arial" w:hAnsi="Arial" w:cs="Arial"/>
              </w:rPr>
              <w:t>Cena oferty</w:t>
            </w:r>
          </w:p>
        </w:tc>
      </w:tr>
      <w:tr w:rsidR="00B670FF" w:rsidRPr="00BB547B" w14:paraId="136F2FD9" w14:textId="77777777" w:rsidTr="001C3606">
        <w:tc>
          <w:tcPr>
            <w:tcW w:w="851" w:type="dxa"/>
            <w:vAlign w:val="center"/>
          </w:tcPr>
          <w:p w14:paraId="01EF9EE2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60AEFBEC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14:paraId="340372F1" w14:textId="3351A724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t>Med&amp;Care</w:t>
            </w:r>
            <w:proofErr w:type="spellEnd"/>
            <w:r w:rsidRPr="00B670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86B67" w:rsidRPr="00B670FF">
              <w:rPr>
                <w:rFonts w:ascii="Arial" w:hAnsi="Arial" w:cs="Arial"/>
                <w:sz w:val="24"/>
                <w:szCs w:val="24"/>
              </w:rPr>
              <w:t>Sp</w:t>
            </w:r>
            <w:r w:rsidR="00786B67">
              <w:rPr>
                <w:rFonts w:ascii="Arial" w:hAnsi="Arial" w:cs="Arial"/>
                <w:sz w:val="24"/>
                <w:szCs w:val="24"/>
              </w:rPr>
              <w:t>. z o.o.</w:t>
            </w:r>
          </w:p>
          <w:p w14:paraId="035D48BE" w14:textId="4C9E3505" w:rsidR="00B670FF" w:rsidRPr="00986737" w:rsidRDefault="00786B67" w:rsidP="001C36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Mławska 13</w:t>
            </w:r>
          </w:p>
          <w:p w14:paraId="2CBC558D" w14:textId="680AB9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81-</w:t>
            </w:r>
            <w:r w:rsidR="00786B67">
              <w:rPr>
                <w:rFonts w:ascii="Arial" w:hAnsi="Arial" w:cs="Arial"/>
                <w:sz w:val="24"/>
                <w:szCs w:val="24"/>
              </w:rPr>
              <w:t>204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Gdynia</w:t>
            </w:r>
          </w:p>
        </w:tc>
        <w:tc>
          <w:tcPr>
            <w:tcW w:w="2551" w:type="dxa"/>
            <w:vAlign w:val="center"/>
          </w:tcPr>
          <w:p w14:paraId="502AC25C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381 821.04 zł</w:t>
            </w:r>
          </w:p>
        </w:tc>
      </w:tr>
      <w:tr w:rsidR="00B670FF" w:rsidRPr="00BB547B" w14:paraId="3E0B2FDF" w14:textId="77777777" w:rsidTr="001C3606">
        <w:tc>
          <w:tcPr>
            <w:tcW w:w="851" w:type="dxa"/>
            <w:vAlign w:val="center"/>
          </w:tcPr>
          <w:p w14:paraId="2B8B44F1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18E0925E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14:paraId="7A5BD831" w14:textId="574499CB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t>Biotech</w:t>
            </w:r>
            <w:proofErr w:type="spellEnd"/>
            <w:r w:rsidRPr="00B670FF">
              <w:rPr>
                <w:rFonts w:ascii="Arial" w:hAnsi="Arial" w:cs="Arial"/>
                <w:sz w:val="24"/>
                <w:szCs w:val="24"/>
              </w:rPr>
              <w:t xml:space="preserve"> Sp</w:t>
            </w:r>
            <w:r w:rsidR="0018726D">
              <w:rPr>
                <w:rFonts w:ascii="Arial" w:hAnsi="Arial" w:cs="Arial"/>
                <w:sz w:val="24"/>
                <w:szCs w:val="24"/>
              </w:rPr>
              <w:t>. z o.o.</w:t>
            </w:r>
          </w:p>
          <w:p w14:paraId="3081CAE9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Boya Żeleńskiego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5210E7" w14:textId="777777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35-105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2D5F59F7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83 599.95 zł</w:t>
            </w:r>
          </w:p>
        </w:tc>
      </w:tr>
      <w:tr w:rsidR="00B670FF" w:rsidRPr="00BB547B" w14:paraId="02421028" w14:textId="77777777" w:rsidTr="001C3606">
        <w:tc>
          <w:tcPr>
            <w:tcW w:w="851" w:type="dxa"/>
            <w:vAlign w:val="center"/>
          </w:tcPr>
          <w:p w14:paraId="4E38615E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63FC2771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14:paraId="5B820127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B670FF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B670F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5730C9C" w14:textId="5A5E1D6F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B79589" w14:textId="777777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22F092F2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3 625 182.00 zł</w:t>
            </w:r>
          </w:p>
        </w:tc>
      </w:tr>
      <w:tr w:rsidR="00B670FF" w:rsidRPr="00BB547B" w14:paraId="53BA7EBE" w14:textId="77777777" w:rsidTr="001C3606">
        <w:tc>
          <w:tcPr>
            <w:tcW w:w="851" w:type="dxa"/>
            <w:vAlign w:val="center"/>
          </w:tcPr>
          <w:p w14:paraId="3B727186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3079F4DB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14:paraId="51B33180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t>Stryker</w:t>
            </w:r>
            <w:proofErr w:type="spellEnd"/>
            <w:r w:rsidRPr="00B670F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27EE153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Poleczki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972796" w14:textId="777777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02-822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9D677B1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554 370.48 zł</w:t>
            </w:r>
          </w:p>
        </w:tc>
      </w:tr>
      <w:tr w:rsidR="00B670FF" w:rsidRPr="00BB547B" w14:paraId="03EA0182" w14:textId="77777777" w:rsidTr="001C3606">
        <w:tc>
          <w:tcPr>
            <w:tcW w:w="851" w:type="dxa"/>
            <w:vAlign w:val="center"/>
          </w:tcPr>
          <w:p w14:paraId="349D16C4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097F2B95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14:paraId="6EB7A674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t>Arthrex</w:t>
            </w:r>
            <w:proofErr w:type="spellEnd"/>
            <w:r w:rsidRPr="00B670F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6799A3E" w14:textId="19367CCA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t>Karczunkowska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1EF7CA" w14:textId="777777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02-871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914F43A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2 366 411.44 zł</w:t>
            </w:r>
          </w:p>
        </w:tc>
      </w:tr>
      <w:tr w:rsidR="00B670FF" w:rsidRPr="00BB547B" w14:paraId="0704961F" w14:textId="77777777" w:rsidTr="001C3606">
        <w:tc>
          <w:tcPr>
            <w:tcW w:w="851" w:type="dxa"/>
            <w:vAlign w:val="center"/>
          </w:tcPr>
          <w:p w14:paraId="434880B0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1134" w:type="dxa"/>
            <w:vAlign w:val="center"/>
          </w:tcPr>
          <w:p w14:paraId="4F7DBD13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14:paraId="25CB5347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04468850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E81D69" w14:textId="777777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vAlign w:val="center"/>
          </w:tcPr>
          <w:p w14:paraId="03BD0F67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1 326 214.62 zł</w:t>
            </w:r>
          </w:p>
        </w:tc>
      </w:tr>
      <w:tr w:rsidR="00B670FF" w:rsidRPr="00BB547B" w14:paraId="58440AD4" w14:textId="77777777" w:rsidTr="001C3606">
        <w:tc>
          <w:tcPr>
            <w:tcW w:w="851" w:type="dxa"/>
            <w:vAlign w:val="center"/>
          </w:tcPr>
          <w:p w14:paraId="55FFE379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54C68C58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14:paraId="600301AE" w14:textId="62CE238B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 xml:space="preserve">Zimmer </w:t>
            </w: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t>Biomet</w:t>
            </w:r>
            <w:proofErr w:type="spellEnd"/>
            <w:r w:rsidRPr="00B670FF">
              <w:rPr>
                <w:rFonts w:ascii="Arial" w:hAnsi="Arial" w:cs="Arial"/>
                <w:sz w:val="24"/>
                <w:szCs w:val="24"/>
              </w:rPr>
              <w:t xml:space="preserve"> Polska Sp. z</w:t>
            </w:r>
            <w:r w:rsidR="001872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6E6457C2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87AEBB" w14:textId="777777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246FC25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64 002.96 zł</w:t>
            </w:r>
          </w:p>
        </w:tc>
      </w:tr>
      <w:tr w:rsidR="00B670FF" w:rsidRPr="00BB547B" w14:paraId="36D98717" w14:textId="77777777" w:rsidTr="001C3606">
        <w:tc>
          <w:tcPr>
            <w:tcW w:w="851" w:type="dxa"/>
            <w:vAlign w:val="center"/>
          </w:tcPr>
          <w:p w14:paraId="45605CBA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1CD23320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14:paraId="47000726" w14:textId="173CFEC1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ARNO-MED Sp. z.o.o.</w:t>
            </w:r>
          </w:p>
          <w:p w14:paraId="671F234E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9A53C2" w14:textId="777777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55-081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Mietków</w:t>
            </w:r>
          </w:p>
        </w:tc>
        <w:tc>
          <w:tcPr>
            <w:tcW w:w="2551" w:type="dxa"/>
            <w:vAlign w:val="center"/>
          </w:tcPr>
          <w:p w14:paraId="2B8C0CF3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98 975.09 zł</w:t>
            </w:r>
          </w:p>
        </w:tc>
      </w:tr>
    </w:tbl>
    <w:p w14:paraId="22F31735" w14:textId="77777777" w:rsidR="0018726D" w:rsidRDefault="0018726D" w:rsidP="001C360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95B0F5F" w14:textId="77777777" w:rsidR="00A64CB3" w:rsidRDefault="00A64CB3" w:rsidP="00A64CB3">
      <w:pPr>
        <w:ind w:left="4248"/>
        <w:jc w:val="center"/>
        <w:rPr>
          <w:i/>
          <w:sz w:val="22"/>
          <w:szCs w:val="22"/>
        </w:rPr>
      </w:pPr>
    </w:p>
    <w:p w14:paraId="37B57C33" w14:textId="5C1F570A" w:rsidR="00A64CB3" w:rsidRDefault="00A64CB3" w:rsidP="00A64CB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86A89EB" w14:textId="77777777" w:rsidR="00A64CB3" w:rsidRDefault="00A64CB3" w:rsidP="00A64CB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3A39CA99" w14:textId="77777777" w:rsidR="00A64CB3" w:rsidRDefault="00A64CB3" w:rsidP="00A64CB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561E1B55" w14:textId="77777777" w:rsidR="00A64CB3" w:rsidRDefault="00A64CB3" w:rsidP="00A64CB3">
      <w:pPr>
        <w:spacing w:after="480" w:line="360" w:lineRule="auto"/>
        <w:ind w:left="3119" w:firstLine="425"/>
        <w:jc w:val="center"/>
        <w:rPr>
          <w:vertAlign w:val="superscript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3E6D42F3" w14:textId="0DDA6662" w:rsidR="00C236D3" w:rsidRDefault="00B670FF" w:rsidP="001C3606">
      <w:pPr>
        <w:jc w:val="right"/>
        <w:rPr>
          <w:rFonts w:ascii="Arial" w:hAnsi="Arial" w:cs="Arial"/>
          <w:sz w:val="24"/>
          <w:szCs w:val="24"/>
        </w:rPr>
      </w:pPr>
      <w:r w:rsidRPr="00B670FF">
        <w:rPr>
          <w:rFonts w:ascii="Arial" w:hAnsi="Arial" w:cs="Arial"/>
          <w:sz w:val="24"/>
          <w:szCs w:val="24"/>
        </w:rPr>
        <w:t xml:space="preserve">  </w:t>
      </w:r>
      <w:bookmarkEnd w:id="0"/>
    </w:p>
    <w:p w14:paraId="3CD8D9CD" w14:textId="77777777" w:rsidR="0018726D" w:rsidRPr="00BB547B" w:rsidRDefault="0018726D" w:rsidP="001C3606">
      <w:pPr>
        <w:jc w:val="right"/>
        <w:rPr>
          <w:rFonts w:ascii="Arial" w:hAnsi="Arial" w:cs="Arial"/>
          <w:sz w:val="22"/>
          <w:szCs w:val="22"/>
        </w:rPr>
      </w:pPr>
    </w:p>
    <w:sectPr w:rsidR="0018726D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B544E" w14:textId="77777777" w:rsidR="00A61687" w:rsidRDefault="00A61687">
      <w:r>
        <w:separator/>
      </w:r>
    </w:p>
  </w:endnote>
  <w:endnote w:type="continuationSeparator" w:id="0">
    <w:p w14:paraId="09A45739" w14:textId="77777777" w:rsidR="00A61687" w:rsidRDefault="00A61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7AC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3532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912A" w14:textId="2CC1D84F" w:rsidR="00986737" w:rsidRPr="00986737" w:rsidRDefault="00A64CB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6B2478E" wp14:editId="7B209A0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9E0C56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521BF4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5BA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B038A3" w14:textId="77777777" w:rsidR="009F189D" w:rsidRDefault="009F189D">
    <w:pPr>
      <w:pStyle w:val="Stopka"/>
      <w:tabs>
        <w:tab w:val="clear" w:pos="4536"/>
      </w:tabs>
      <w:jc w:val="center"/>
    </w:pPr>
  </w:p>
  <w:p w14:paraId="3C7975E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34135" w14:textId="77777777" w:rsidR="00A61687" w:rsidRDefault="00A61687">
      <w:r>
        <w:separator/>
      </w:r>
    </w:p>
  </w:footnote>
  <w:footnote w:type="continuationSeparator" w:id="0">
    <w:p w14:paraId="7EE3F148" w14:textId="77777777" w:rsidR="00A61687" w:rsidRDefault="00A61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7FF82" w14:textId="77777777" w:rsidR="00B670FF" w:rsidRDefault="00B670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D6993" w14:textId="77777777" w:rsidR="00B670FF" w:rsidRDefault="00B670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C24F3" w14:textId="77777777" w:rsidR="00B670FF" w:rsidRDefault="00B670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687"/>
    <w:rsid w:val="00007727"/>
    <w:rsid w:val="00017720"/>
    <w:rsid w:val="00035488"/>
    <w:rsid w:val="000D7F25"/>
    <w:rsid w:val="000E00E5"/>
    <w:rsid w:val="00173B20"/>
    <w:rsid w:val="0018726D"/>
    <w:rsid w:val="001C3606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86B67"/>
    <w:rsid w:val="00843263"/>
    <w:rsid w:val="00861E75"/>
    <w:rsid w:val="00986737"/>
    <w:rsid w:val="009D19BD"/>
    <w:rsid w:val="009F189D"/>
    <w:rsid w:val="00A61687"/>
    <w:rsid w:val="00A64CB3"/>
    <w:rsid w:val="00A80738"/>
    <w:rsid w:val="00B670FF"/>
    <w:rsid w:val="00BB528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6494A5"/>
  <w15:chartTrackingRefBased/>
  <w15:docId w15:val="{685E63EC-385A-4AC6-A339-7D2F078EB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2025-07-29T07:09:00Z</cp:lastPrinted>
  <dcterms:created xsi:type="dcterms:W3CDTF">2025-07-29T07:09:00Z</dcterms:created>
  <dcterms:modified xsi:type="dcterms:W3CDTF">2025-07-29T07:09:00Z</dcterms:modified>
</cp:coreProperties>
</file>