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6C70D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4C6F0B46" w14:textId="77777777" w:rsidR="004D5ED6" w:rsidRDefault="004D5ED6" w:rsidP="004D5ED6">
      <w:pPr>
        <w:spacing w:after="0" w:line="480" w:lineRule="auto"/>
        <w:rPr>
          <w:b/>
        </w:rPr>
      </w:pPr>
    </w:p>
    <w:p w14:paraId="5B105631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10AE3" w:rsidRPr="00B10AE3">
        <w:rPr>
          <w:b/>
        </w:rPr>
        <w:t>NZ-26-2025-71-D-P-E</w:t>
      </w:r>
    </w:p>
    <w:p w14:paraId="1CC786DF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D8DD02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347782BF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67DFA8A9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0A563BFB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947C4D5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4156DF25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CBB5806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7A2C9FE3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CFED322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6F68901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AF2DA68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1B1A91E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17B19594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12C412A8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070C70E1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035323E9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27954FA7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261D8161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54F92A33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10AE3" w:rsidRPr="00B10AE3">
        <w:rPr>
          <w:rFonts w:ascii="Arial Narrow" w:hAnsi="Arial Narrow"/>
          <w:b/>
        </w:rPr>
        <w:t xml:space="preserve">Dostawy </w:t>
      </w:r>
      <w:proofErr w:type="spellStart"/>
      <w:r w:rsidR="00B10AE3" w:rsidRPr="00B10AE3">
        <w:rPr>
          <w:rFonts w:ascii="Arial Narrow" w:hAnsi="Arial Narrow"/>
          <w:b/>
        </w:rPr>
        <w:t>atykułów</w:t>
      </w:r>
      <w:proofErr w:type="spellEnd"/>
      <w:r w:rsidR="00B10AE3" w:rsidRPr="00B10AE3">
        <w:rPr>
          <w:rFonts w:ascii="Arial Narrow" w:hAnsi="Arial Narrow"/>
          <w:b/>
        </w:rPr>
        <w:t xml:space="preserve"> medycznych ujęte w 10 zadaniach asortymentowych</w:t>
      </w:r>
      <w:r w:rsidRPr="00033443">
        <w:rPr>
          <w:rFonts w:ascii="Arial Narrow" w:hAnsi="Arial Narrow"/>
        </w:rPr>
        <w:t>,</w:t>
      </w:r>
    </w:p>
    <w:p w14:paraId="75D4B6B3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7C71D88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368BA0D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25A6E33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725902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0E67F09B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725902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44861731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725902">
        <w:rPr>
          <w:rFonts w:ascii="Arial Narrow" w:hAnsi="Arial Narrow" w:cs="Arial Narrow"/>
          <w:b/>
          <w:bCs/>
          <w:i/>
          <w:iCs/>
        </w:rPr>
        <w:t>podlegam/ nie podlegam</w:t>
      </w:r>
      <w:r>
        <w:rPr>
          <w:rFonts w:ascii="Arial Narrow" w:hAnsi="Arial Narrow" w:cs="Arial Narrow"/>
          <w:i/>
          <w:iCs/>
        </w:rPr>
        <w:t>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64E1EE4F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A8046A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3624765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725902">
        <w:rPr>
          <w:rFonts w:ascii="Arial Narrow" w:hAnsi="Arial Narrow" w:cs="Tahoma"/>
          <w:b/>
          <w:bCs/>
          <w:i/>
          <w:iCs/>
        </w:rPr>
        <w:t>spełniam/ nie spełniam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42DAB45D" w14:textId="77777777" w:rsidR="002051FA" w:rsidRPr="002051FA" w:rsidRDefault="002051FA" w:rsidP="002051FA">
      <w:pPr>
        <w:rPr>
          <w:b/>
          <w:bCs/>
        </w:rPr>
      </w:pPr>
      <w:r w:rsidRPr="002051FA">
        <w:rPr>
          <w:b/>
          <w:bCs/>
        </w:rPr>
        <w:lastRenderedPageBreak/>
        <w:t>*niepotrzebne skreślić</w:t>
      </w:r>
    </w:p>
    <w:p w14:paraId="2FDC2452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2B6A334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243E34A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017719A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511EEDFC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2A9CB4BE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58CE93F2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080E8A3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0D988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450776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E027A2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015C13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DA1ABD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1E4A9A5F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2F10FD43" w14:textId="05574C76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="00725902">
        <w:rPr>
          <w:rFonts w:ascii="Arial Narrow" w:hAnsi="Arial Narrow"/>
        </w:rPr>
        <w:t xml:space="preserve"> </w:t>
      </w:r>
      <w:r w:rsidRPr="00415EA7">
        <w:rPr>
          <w:rFonts w:ascii="Arial Narrow" w:hAnsi="Arial Narrow"/>
        </w:rPr>
        <w:t>podmiotu/ów: …………………………………………………………… ..…………………………………………………………………………………………………………..</w:t>
      </w:r>
    </w:p>
    <w:p w14:paraId="39D0C98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19CF55B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4218575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3ADBD39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E501A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208E22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9D9AA2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E621AF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4B0B944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AC02923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38F70FD6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792762C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705448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23FAE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1F5CC7A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6549A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9C79E0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5A055C6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1AB61B82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574A0006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CEFD00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70D75D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A6D866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6C9EF1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6BE61EB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7636539C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D3279C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477067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53EB82D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622C66B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6E836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6B3F45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0B172F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295356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12E233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20A6979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F22CB67" w14:textId="77777777" w:rsidR="00725902" w:rsidRDefault="00725902" w:rsidP="004D5ED6">
      <w:pPr>
        <w:rPr>
          <w:b/>
          <w:bCs/>
        </w:rPr>
      </w:pPr>
    </w:p>
    <w:p w14:paraId="5EDF3816" w14:textId="77777777" w:rsidR="00725902" w:rsidRDefault="00725902" w:rsidP="004D5ED6">
      <w:pPr>
        <w:rPr>
          <w:b/>
          <w:bCs/>
        </w:rPr>
      </w:pPr>
    </w:p>
    <w:p w14:paraId="69426D9B" w14:textId="77777777" w:rsidR="00725902" w:rsidRDefault="00725902" w:rsidP="004D5ED6">
      <w:pPr>
        <w:rPr>
          <w:b/>
          <w:bCs/>
        </w:rPr>
      </w:pPr>
    </w:p>
    <w:p w14:paraId="58B74F15" w14:textId="77777777" w:rsidR="00725902" w:rsidRDefault="00725902" w:rsidP="004D5ED6">
      <w:pPr>
        <w:rPr>
          <w:b/>
          <w:bCs/>
        </w:rPr>
      </w:pPr>
    </w:p>
    <w:p w14:paraId="3FA94484" w14:textId="77777777" w:rsidR="00725902" w:rsidRDefault="00725902" w:rsidP="004D5ED6">
      <w:pPr>
        <w:rPr>
          <w:b/>
          <w:bCs/>
        </w:rPr>
      </w:pPr>
    </w:p>
    <w:p w14:paraId="79A4E558" w14:textId="77777777" w:rsidR="00725902" w:rsidRDefault="00725902" w:rsidP="004D5ED6">
      <w:pPr>
        <w:rPr>
          <w:b/>
          <w:bCs/>
        </w:rPr>
      </w:pPr>
    </w:p>
    <w:p w14:paraId="6D5A3388" w14:textId="77777777" w:rsidR="00725902" w:rsidRDefault="00725902" w:rsidP="004D5ED6">
      <w:pPr>
        <w:rPr>
          <w:b/>
          <w:bCs/>
        </w:rPr>
      </w:pPr>
    </w:p>
    <w:p w14:paraId="66E7CB3F" w14:textId="77777777" w:rsidR="00725902" w:rsidRDefault="00725902" w:rsidP="004D5ED6">
      <w:pPr>
        <w:rPr>
          <w:b/>
          <w:bCs/>
        </w:rPr>
      </w:pPr>
    </w:p>
    <w:p w14:paraId="27FD5DFD" w14:textId="77777777" w:rsidR="00725902" w:rsidRDefault="00725902" w:rsidP="004D5ED6">
      <w:pPr>
        <w:rPr>
          <w:b/>
          <w:bCs/>
        </w:rPr>
      </w:pPr>
    </w:p>
    <w:p w14:paraId="57E2046F" w14:textId="77777777" w:rsidR="00725902" w:rsidRDefault="00725902" w:rsidP="004D5ED6">
      <w:pPr>
        <w:rPr>
          <w:b/>
          <w:bCs/>
        </w:rPr>
      </w:pPr>
    </w:p>
    <w:p w14:paraId="747D2C08" w14:textId="3E0B705A" w:rsidR="00484F88" w:rsidRPr="002051FA" w:rsidRDefault="00725902" w:rsidP="004D5ED6">
      <w:pPr>
        <w:rPr>
          <w:b/>
          <w:bCs/>
        </w:rPr>
      </w:pPr>
      <w:r w:rsidRPr="002051FA">
        <w:rPr>
          <w:b/>
          <w:bCs/>
        </w:rPr>
        <w:t>*niepotrzebne skreślić</w:t>
      </w:r>
    </w:p>
    <w:sectPr w:rsidR="00484F88" w:rsidRPr="002051F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E13A2" w14:textId="77777777" w:rsidR="002D50B2" w:rsidRDefault="002D50B2" w:rsidP="0038231F">
      <w:pPr>
        <w:spacing w:after="0" w:line="240" w:lineRule="auto"/>
      </w:pPr>
      <w:r>
        <w:separator/>
      </w:r>
    </w:p>
  </w:endnote>
  <w:endnote w:type="continuationSeparator" w:id="0">
    <w:p w14:paraId="105C4449" w14:textId="77777777" w:rsidR="002D50B2" w:rsidRDefault="002D50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B2FB5" w14:textId="77777777" w:rsidR="00B10AE3" w:rsidRDefault="00B10A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8C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E3208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D4122" w14:textId="77777777" w:rsidR="00B10AE3" w:rsidRDefault="00B10A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93E00" w14:textId="77777777" w:rsidR="002D50B2" w:rsidRDefault="002D50B2" w:rsidP="0038231F">
      <w:pPr>
        <w:spacing w:after="0" w:line="240" w:lineRule="auto"/>
      </w:pPr>
      <w:r>
        <w:separator/>
      </w:r>
    </w:p>
  </w:footnote>
  <w:footnote w:type="continuationSeparator" w:id="0">
    <w:p w14:paraId="1D94220C" w14:textId="77777777" w:rsidR="002D50B2" w:rsidRDefault="002D50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C73A9" w14:textId="77777777" w:rsidR="00B10AE3" w:rsidRDefault="00B10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1141D" w14:textId="77777777" w:rsidR="00B10AE3" w:rsidRDefault="00B10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A843C" w14:textId="77777777" w:rsidR="00B10AE3" w:rsidRDefault="00B10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951328">
    <w:abstractNumId w:val="7"/>
  </w:num>
  <w:num w:numId="2" w16cid:durableId="2134132089">
    <w:abstractNumId w:val="0"/>
  </w:num>
  <w:num w:numId="3" w16cid:durableId="1792940041">
    <w:abstractNumId w:val="6"/>
  </w:num>
  <w:num w:numId="4" w16cid:durableId="1074857009">
    <w:abstractNumId w:val="9"/>
  </w:num>
  <w:num w:numId="5" w16cid:durableId="159396347">
    <w:abstractNumId w:val="8"/>
  </w:num>
  <w:num w:numId="6" w16cid:durableId="532110959">
    <w:abstractNumId w:val="5"/>
  </w:num>
  <w:num w:numId="7" w16cid:durableId="288896303">
    <w:abstractNumId w:val="1"/>
  </w:num>
  <w:num w:numId="8" w16cid:durableId="24405562">
    <w:abstractNumId w:val="3"/>
  </w:num>
  <w:num w:numId="9" w16cid:durableId="241570022">
    <w:abstractNumId w:val="2"/>
  </w:num>
  <w:num w:numId="10" w16cid:durableId="77560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0B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051FA"/>
    <w:rsid w:val="002168A8"/>
    <w:rsid w:val="002218C7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D50B2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25902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0AE3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CC622"/>
  <w15:docId w15:val="{E449DCB8-EFE2-4BD5-A29B-41F17108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2025-07-28T06:35:00Z</dcterms:created>
  <dcterms:modified xsi:type="dcterms:W3CDTF">2025-07-29T05:34:00Z</dcterms:modified>
</cp:coreProperties>
</file>