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C9221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62A2E" w:rsidRPr="00262A2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2E1F34B" w14:textId="77777777" w:rsidTr="00467CA2">
        <w:tc>
          <w:tcPr>
            <w:tcW w:w="2800" w:type="dxa"/>
            <w:shd w:val="clear" w:color="auto" w:fill="auto"/>
          </w:tcPr>
          <w:p w14:paraId="0FDEC56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47041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74295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624445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08B419E9" w14:textId="77777777" w:rsidTr="00467CA2">
        <w:tc>
          <w:tcPr>
            <w:tcW w:w="2800" w:type="dxa"/>
            <w:shd w:val="clear" w:color="auto" w:fill="auto"/>
          </w:tcPr>
          <w:p w14:paraId="013F5120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17FA0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E01B1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7B1A7E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52B3B9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4AA834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C57CE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655625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C7B860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62A2E" w:rsidRPr="00262A2E">
        <w:rPr>
          <w:rFonts w:ascii="Arial" w:hAnsi="Arial" w:cs="Arial"/>
          <w:sz w:val="24"/>
          <w:szCs w:val="24"/>
        </w:rPr>
        <w:t>(</w:t>
      </w:r>
      <w:proofErr w:type="spellStart"/>
      <w:r w:rsidR="00262A2E" w:rsidRPr="00262A2E">
        <w:rPr>
          <w:rFonts w:ascii="Arial" w:hAnsi="Arial" w:cs="Arial"/>
          <w:sz w:val="24"/>
          <w:szCs w:val="24"/>
        </w:rPr>
        <w:t>t.j</w:t>
      </w:r>
      <w:proofErr w:type="spellEnd"/>
      <w:r w:rsidR="00262A2E" w:rsidRPr="00262A2E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43F358D" w14:textId="77777777" w:rsidTr="00467CA2">
        <w:tc>
          <w:tcPr>
            <w:tcW w:w="2269" w:type="dxa"/>
            <w:shd w:val="clear" w:color="auto" w:fill="auto"/>
          </w:tcPr>
          <w:p w14:paraId="69D078D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B92EA4" w14:textId="120111A7" w:rsidR="00D520D3" w:rsidRPr="00A2540E" w:rsidRDefault="00262A2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2A2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</w:t>
            </w:r>
            <w:r w:rsidR="001046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</w:t>
            </w:r>
            <w:r w:rsidRPr="00262A2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tykułów medycznych ujęte w 10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62A2E" w:rsidRPr="00A2540E" w14:paraId="40AFBFA7" w14:textId="77777777" w:rsidTr="004E03D6">
        <w:tc>
          <w:tcPr>
            <w:tcW w:w="2269" w:type="dxa"/>
            <w:shd w:val="clear" w:color="auto" w:fill="auto"/>
          </w:tcPr>
          <w:p w14:paraId="47F63252" w14:textId="77777777" w:rsidR="00262A2E" w:rsidRPr="00A2540E" w:rsidRDefault="00262A2E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F5544C" w14:textId="77777777" w:rsidR="00262A2E" w:rsidRPr="00A2540E" w:rsidRDefault="00262A2E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2A2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NZ-26-2025-71-D-P-E</w:t>
            </w:r>
          </w:p>
        </w:tc>
      </w:tr>
    </w:tbl>
    <w:p w14:paraId="31582D8E" w14:textId="77777777" w:rsidR="00DC652A" w:rsidRPr="00053927" w:rsidRDefault="00262A2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ED869C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F5F55F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77251B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B63AC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4FA38A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E5BBC9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05E3AC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A02BDC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637B6C3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26B428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7E3761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C36AD79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8A9C64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427C0D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41EFE42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40CFC3F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135E7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B74D95C" w14:textId="77777777" w:rsidTr="00467CA2">
        <w:tc>
          <w:tcPr>
            <w:tcW w:w="2660" w:type="dxa"/>
            <w:shd w:val="clear" w:color="auto" w:fill="auto"/>
          </w:tcPr>
          <w:p w14:paraId="5C05120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90F23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A88B0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EB93F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C97680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7FC352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62A2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CC37D9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081C2" w14:textId="77777777" w:rsidR="00B915DF" w:rsidRDefault="00B915DF" w:rsidP="00025386">
      <w:pPr>
        <w:spacing w:after="0" w:line="240" w:lineRule="auto"/>
      </w:pPr>
      <w:r>
        <w:separator/>
      </w:r>
    </w:p>
  </w:endnote>
  <w:endnote w:type="continuationSeparator" w:id="0">
    <w:p w14:paraId="6080AA35" w14:textId="77777777" w:rsidR="00B915DF" w:rsidRDefault="00B915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BEE78" w14:textId="77777777" w:rsidR="00262A2E" w:rsidRDefault="00262A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F239" w14:textId="77777777" w:rsidR="00025386" w:rsidRDefault="0010460E" w:rsidP="00025386">
    <w:pPr>
      <w:pStyle w:val="Stopka"/>
      <w:tabs>
        <w:tab w:val="clear" w:pos="4536"/>
      </w:tabs>
      <w:jc w:val="center"/>
    </w:pPr>
    <w:r>
      <w:rPr>
        <w:noProof/>
      </w:rPr>
      <w:pict w14:anchorId="0227C8A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E0356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D6C4D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CF5D0" w14:textId="77777777" w:rsidR="00262A2E" w:rsidRDefault="00262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BCEB8" w14:textId="77777777" w:rsidR="00B915DF" w:rsidRDefault="00B915DF" w:rsidP="00025386">
      <w:pPr>
        <w:spacing w:after="0" w:line="240" w:lineRule="auto"/>
      </w:pPr>
      <w:r>
        <w:separator/>
      </w:r>
    </w:p>
  </w:footnote>
  <w:footnote w:type="continuationSeparator" w:id="0">
    <w:p w14:paraId="49C82D98" w14:textId="77777777" w:rsidR="00B915DF" w:rsidRDefault="00B915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2A67F" w14:textId="77777777" w:rsidR="00262A2E" w:rsidRDefault="00262A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13834" w14:textId="77777777" w:rsidR="00262A2E" w:rsidRDefault="00262A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6E047" w14:textId="77777777" w:rsidR="00262A2E" w:rsidRDefault="00262A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8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5DF"/>
    <w:rsid w:val="00025386"/>
    <w:rsid w:val="000423B9"/>
    <w:rsid w:val="00053927"/>
    <w:rsid w:val="00066C44"/>
    <w:rsid w:val="00071D4C"/>
    <w:rsid w:val="00084786"/>
    <w:rsid w:val="0010460E"/>
    <w:rsid w:val="0016158F"/>
    <w:rsid w:val="001C2314"/>
    <w:rsid w:val="00213980"/>
    <w:rsid w:val="002218C7"/>
    <w:rsid w:val="00262A2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15DF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14E126"/>
  <w15:chartTrackingRefBased/>
  <w15:docId w15:val="{4FA93B98-D556-44BC-A1CD-40A48908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2025-07-29T05:34:00Z</dcterms:created>
  <dcterms:modified xsi:type="dcterms:W3CDTF">2025-07-29T05:34:00Z</dcterms:modified>
</cp:coreProperties>
</file>