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9FA89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77635" w:rsidRPr="0047763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79FCBD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6D3EC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40E061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90BE01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85C8F1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D3E82F4" w14:textId="77777777" w:rsidTr="004F10A0">
        <w:tc>
          <w:tcPr>
            <w:tcW w:w="2269" w:type="dxa"/>
            <w:shd w:val="clear" w:color="auto" w:fill="auto"/>
          </w:tcPr>
          <w:p w14:paraId="01EB1D5C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D21363" w14:textId="7B516955" w:rsidR="00A137C9" w:rsidRPr="00A2540E" w:rsidRDefault="0047763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76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</w:t>
            </w:r>
            <w:r w:rsidR="00D17FBB" w:rsidRPr="004776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artykułów</w:t>
            </w:r>
            <w:r w:rsidRPr="004776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medycznych ujęte w 10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77635" w:rsidRPr="00A2540E" w14:paraId="16731454" w14:textId="77777777" w:rsidTr="004E03D6">
        <w:tc>
          <w:tcPr>
            <w:tcW w:w="2269" w:type="dxa"/>
            <w:shd w:val="clear" w:color="auto" w:fill="auto"/>
          </w:tcPr>
          <w:p w14:paraId="023287C9" w14:textId="77777777" w:rsidR="00477635" w:rsidRPr="00A2540E" w:rsidRDefault="00477635" w:rsidP="004E03D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8FE5E3" w14:textId="77777777" w:rsidR="00477635" w:rsidRPr="00A2540E" w:rsidRDefault="00477635" w:rsidP="004E03D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76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NZ-26-2025-71-D-P-E</w:t>
            </w:r>
          </w:p>
        </w:tc>
      </w:tr>
    </w:tbl>
    <w:p w14:paraId="57DFA358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98A5617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77635" w:rsidRPr="0047763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B157225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7163213" w14:textId="77777777" w:rsidTr="00A137C9">
        <w:tc>
          <w:tcPr>
            <w:tcW w:w="617" w:type="dxa"/>
            <w:shd w:val="clear" w:color="auto" w:fill="auto"/>
            <w:vAlign w:val="center"/>
          </w:tcPr>
          <w:p w14:paraId="50C8BB5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FC8313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E156D7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6AF592D" w14:textId="77777777" w:rsidTr="00A137C9">
        <w:tc>
          <w:tcPr>
            <w:tcW w:w="617" w:type="dxa"/>
            <w:shd w:val="clear" w:color="auto" w:fill="auto"/>
            <w:vAlign w:val="center"/>
          </w:tcPr>
          <w:p w14:paraId="498BB87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030F54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13EF0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EE4FC35" w14:textId="77777777" w:rsidTr="00A137C9">
        <w:tc>
          <w:tcPr>
            <w:tcW w:w="617" w:type="dxa"/>
            <w:shd w:val="clear" w:color="auto" w:fill="auto"/>
            <w:vAlign w:val="center"/>
          </w:tcPr>
          <w:p w14:paraId="2FFCC93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FC05A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150AC0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1AC71C4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77635" w:rsidRPr="00477635">
        <w:rPr>
          <w:rFonts w:ascii="Arial" w:hAnsi="Arial" w:cs="Arial"/>
          <w:sz w:val="24"/>
          <w:szCs w:val="24"/>
        </w:rPr>
        <w:t>(</w:t>
      </w:r>
      <w:proofErr w:type="spellStart"/>
      <w:r w:rsidR="00477635" w:rsidRPr="00477635">
        <w:rPr>
          <w:rFonts w:ascii="Arial" w:hAnsi="Arial" w:cs="Arial"/>
          <w:sz w:val="24"/>
          <w:szCs w:val="24"/>
        </w:rPr>
        <w:t>t.j</w:t>
      </w:r>
      <w:proofErr w:type="spellEnd"/>
      <w:r w:rsidR="00477635" w:rsidRPr="00477635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F09E0DC" w14:textId="77777777" w:rsidTr="00A137C9">
        <w:tc>
          <w:tcPr>
            <w:tcW w:w="617" w:type="dxa"/>
            <w:shd w:val="clear" w:color="auto" w:fill="auto"/>
            <w:vAlign w:val="center"/>
          </w:tcPr>
          <w:p w14:paraId="2F95576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F47C7A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FC3A12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0810778" w14:textId="77777777" w:rsidTr="00A137C9">
        <w:tc>
          <w:tcPr>
            <w:tcW w:w="617" w:type="dxa"/>
            <w:shd w:val="clear" w:color="auto" w:fill="auto"/>
            <w:vAlign w:val="center"/>
          </w:tcPr>
          <w:p w14:paraId="5904184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D24837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CD4F32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E51C58C" w14:textId="77777777" w:rsidTr="00A137C9">
        <w:tc>
          <w:tcPr>
            <w:tcW w:w="617" w:type="dxa"/>
            <w:shd w:val="clear" w:color="auto" w:fill="auto"/>
            <w:vAlign w:val="center"/>
          </w:tcPr>
          <w:p w14:paraId="11085A7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8825E5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C6A1FC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21464CE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36BD74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93038B4" w14:textId="77777777" w:rsidTr="004F10A0">
        <w:tc>
          <w:tcPr>
            <w:tcW w:w="2660" w:type="dxa"/>
            <w:shd w:val="clear" w:color="auto" w:fill="auto"/>
          </w:tcPr>
          <w:p w14:paraId="3B2D96B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FC64A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AEBAB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13D694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FC932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A4ED4B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7763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9FC1EC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26B26" w14:textId="77777777" w:rsidR="00000CED" w:rsidRDefault="00000CED" w:rsidP="00025386">
      <w:pPr>
        <w:spacing w:after="0" w:line="240" w:lineRule="auto"/>
      </w:pPr>
      <w:r>
        <w:separator/>
      </w:r>
    </w:p>
  </w:endnote>
  <w:endnote w:type="continuationSeparator" w:id="0">
    <w:p w14:paraId="17A368D5" w14:textId="77777777" w:rsidR="00000CED" w:rsidRDefault="00000C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B264C" w14:textId="77777777" w:rsidR="00477635" w:rsidRDefault="004776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72FD1" w14:textId="77777777" w:rsidR="00025386" w:rsidRDefault="00D17FBB" w:rsidP="00025386">
    <w:pPr>
      <w:pStyle w:val="Stopka"/>
      <w:tabs>
        <w:tab w:val="clear" w:pos="4536"/>
      </w:tabs>
      <w:jc w:val="center"/>
    </w:pPr>
    <w:r>
      <w:rPr>
        <w:noProof/>
      </w:rPr>
      <w:pict w14:anchorId="4BDEA7A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7224C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DF943C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023B5" w14:textId="77777777" w:rsidR="00477635" w:rsidRDefault="004776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96358" w14:textId="77777777" w:rsidR="00000CED" w:rsidRDefault="00000CED" w:rsidP="00025386">
      <w:pPr>
        <w:spacing w:after="0" w:line="240" w:lineRule="auto"/>
      </w:pPr>
      <w:r>
        <w:separator/>
      </w:r>
    </w:p>
  </w:footnote>
  <w:footnote w:type="continuationSeparator" w:id="0">
    <w:p w14:paraId="2D2CAFC4" w14:textId="77777777" w:rsidR="00000CED" w:rsidRDefault="00000C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FD053" w14:textId="77777777" w:rsidR="00477635" w:rsidRDefault="004776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1672C" w14:textId="77777777" w:rsidR="00477635" w:rsidRDefault="004776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CDF39" w14:textId="77777777" w:rsidR="00477635" w:rsidRDefault="004776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4091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CED"/>
    <w:rsid w:val="00000CED"/>
    <w:rsid w:val="00025386"/>
    <w:rsid w:val="000423B9"/>
    <w:rsid w:val="00053927"/>
    <w:rsid w:val="00084786"/>
    <w:rsid w:val="0016158F"/>
    <w:rsid w:val="001C2314"/>
    <w:rsid w:val="00213980"/>
    <w:rsid w:val="002218C7"/>
    <w:rsid w:val="0024648D"/>
    <w:rsid w:val="003A486D"/>
    <w:rsid w:val="004374F2"/>
    <w:rsid w:val="00460705"/>
    <w:rsid w:val="0047763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17FB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8C9F2"/>
  <w15:chartTrackingRefBased/>
  <w15:docId w15:val="{61A794B1-0F6E-488E-B377-AC734E9B9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2025-07-29T05:35:00Z</dcterms:created>
  <dcterms:modified xsi:type="dcterms:W3CDTF">2025-07-29T05:35:00Z</dcterms:modified>
</cp:coreProperties>
</file>