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2B021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B1C96" w:rsidRPr="009B1C96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154BDD9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81EB84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B1C96" w:rsidRPr="009B1C96">
        <w:rPr>
          <w:b/>
          <w:sz w:val="22"/>
          <w:szCs w:val="22"/>
        </w:rPr>
        <w:t>NZ-26-2025-71-D-P-E</w:t>
      </w:r>
    </w:p>
    <w:p w14:paraId="0534D6C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71FA5F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42EFE98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9EA15D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453AB7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08E7064D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1E95F50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0FA4167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BABCEE1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1C96" w:rsidRPr="00110593" w14:paraId="55716D71" w14:textId="77777777" w:rsidTr="00D0452F">
        <w:tc>
          <w:tcPr>
            <w:tcW w:w="9104" w:type="dxa"/>
            <w:shd w:val="clear" w:color="auto" w:fill="D9D9D9"/>
          </w:tcPr>
          <w:p w14:paraId="392C6C00" w14:textId="77777777" w:rsidR="009B1C96" w:rsidRPr="00110593" w:rsidRDefault="009B1C96" w:rsidP="00D0452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83802F4" w14:textId="77777777" w:rsidR="009B1C96" w:rsidRPr="00110593" w:rsidRDefault="009B1C96" w:rsidP="00D0452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B1C96">
              <w:t>(</w:t>
            </w:r>
            <w:proofErr w:type="spellStart"/>
            <w:r w:rsidRPr="009B1C96">
              <w:t>t.j</w:t>
            </w:r>
            <w:proofErr w:type="spellEnd"/>
            <w:r w:rsidRPr="009B1C96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17D64B5F" w14:textId="77777777" w:rsidR="009B1C96" w:rsidRPr="0043102D" w:rsidRDefault="009B1C96" w:rsidP="00D0452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3163163" w14:textId="77777777" w:rsidR="009B1C96" w:rsidRPr="00110593" w:rsidRDefault="009B1C96" w:rsidP="00D0452F">
            <w:pPr>
              <w:jc w:val="center"/>
              <w:rPr>
                <w:sz w:val="21"/>
                <w:szCs w:val="21"/>
              </w:rPr>
            </w:pPr>
          </w:p>
        </w:tc>
      </w:tr>
    </w:tbl>
    <w:p w14:paraId="7B80770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A62D50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C93620F" w14:textId="1EA0EDCB" w:rsidR="006E0FAA" w:rsidRPr="005E622E" w:rsidRDefault="009B1C9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B1C96">
        <w:rPr>
          <w:b/>
          <w:sz w:val="22"/>
          <w:szCs w:val="22"/>
        </w:rPr>
        <w:t xml:space="preserve">Dostawy </w:t>
      </w:r>
      <w:r w:rsidR="00BD33F0" w:rsidRPr="009B1C96">
        <w:rPr>
          <w:b/>
          <w:sz w:val="22"/>
          <w:szCs w:val="22"/>
        </w:rPr>
        <w:t>artykułów</w:t>
      </w:r>
      <w:r w:rsidRPr="009B1C96">
        <w:rPr>
          <w:b/>
          <w:sz w:val="22"/>
          <w:szCs w:val="22"/>
        </w:rPr>
        <w:t xml:space="preserve"> medycznych ujęte w 10 zadaniach asortymentowych</w:t>
      </w:r>
    </w:p>
    <w:p w14:paraId="0D259E3D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73433E4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8B7B8B3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B358312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EF20D6D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0EC8B8C7" w14:textId="77777777" w:rsidTr="00C37CD2">
        <w:trPr>
          <w:trHeight w:val="321"/>
        </w:trPr>
        <w:tc>
          <w:tcPr>
            <w:tcW w:w="516" w:type="dxa"/>
          </w:tcPr>
          <w:p w14:paraId="66F9D7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9D8BF1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B26E91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B92D9A9" w14:textId="77777777" w:rsidTr="009A4CD3">
        <w:tc>
          <w:tcPr>
            <w:tcW w:w="516" w:type="dxa"/>
          </w:tcPr>
          <w:p w14:paraId="45655E3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CDC5F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D4718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35520FE" w14:textId="77777777" w:rsidTr="009A4CD3">
        <w:tc>
          <w:tcPr>
            <w:tcW w:w="516" w:type="dxa"/>
          </w:tcPr>
          <w:p w14:paraId="4BB52BB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05C01E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C1A14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3DFB6B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8709F6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3A0435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643D2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2F2EC6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C642DC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A3DA0A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94A2E8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5638F" w14:textId="77777777" w:rsidR="00E64700" w:rsidRDefault="00E64700">
      <w:r>
        <w:separator/>
      </w:r>
    </w:p>
  </w:endnote>
  <w:endnote w:type="continuationSeparator" w:id="0">
    <w:p w14:paraId="475A313B" w14:textId="77777777" w:rsidR="00E64700" w:rsidRDefault="00E6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79BC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B0915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447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2CF522" w14:textId="77777777" w:rsidR="009A4CD3" w:rsidRDefault="00BD33F0" w:rsidP="00336EEB">
    <w:pPr>
      <w:pStyle w:val="Stopka"/>
      <w:tabs>
        <w:tab w:val="clear" w:pos="4536"/>
      </w:tabs>
      <w:jc w:val="center"/>
    </w:pPr>
    <w:r>
      <w:rPr>
        <w:noProof/>
      </w:rPr>
      <w:pict w14:anchorId="4FD0B42C">
        <v:line id="_x0000_s1025" style="position:absolute;left:0;text-align:left;z-index:251657728" from="-3.85pt,8.7pt" to="455.15pt,8.7pt"/>
      </w:pict>
    </w:r>
  </w:p>
  <w:p w14:paraId="6CC4E6A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17BF8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14A35" w14:textId="77777777" w:rsidR="00E64700" w:rsidRDefault="00E64700">
      <w:r>
        <w:separator/>
      </w:r>
    </w:p>
  </w:footnote>
  <w:footnote w:type="continuationSeparator" w:id="0">
    <w:p w14:paraId="54013F40" w14:textId="77777777" w:rsidR="00E64700" w:rsidRDefault="00E64700">
      <w:r>
        <w:continuationSeparator/>
      </w:r>
    </w:p>
  </w:footnote>
  <w:footnote w:id="1">
    <w:p w14:paraId="149CE65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67CEA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A50A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97AF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8419388">
    <w:abstractNumId w:val="13"/>
  </w:num>
  <w:num w:numId="2" w16cid:durableId="546986980">
    <w:abstractNumId w:val="0"/>
  </w:num>
  <w:num w:numId="3" w16cid:durableId="2018845938">
    <w:abstractNumId w:val="11"/>
  </w:num>
  <w:num w:numId="4" w16cid:durableId="485367120">
    <w:abstractNumId w:val="8"/>
  </w:num>
  <w:num w:numId="5" w16cid:durableId="1053964449">
    <w:abstractNumId w:val="7"/>
  </w:num>
  <w:num w:numId="6" w16cid:durableId="1139109130">
    <w:abstractNumId w:val="1"/>
  </w:num>
  <w:num w:numId="7" w16cid:durableId="1920092917">
    <w:abstractNumId w:val="6"/>
  </w:num>
  <w:num w:numId="8" w16cid:durableId="1268853830">
    <w:abstractNumId w:val="3"/>
  </w:num>
  <w:num w:numId="9" w16cid:durableId="822047948">
    <w:abstractNumId w:val="2"/>
  </w:num>
  <w:num w:numId="10" w16cid:durableId="2035761228">
    <w:abstractNumId w:val="5"/>
  </w:num>
  <w:num w:numId="11" w16cid:durableId="1396734842">
    <w:abstractNumId w:val="10"/>
  </w:num>
  <w:num w:numId="12" w16cid:durableId="1340350140">
    <w:abstractNumId w:val="4"/>
  </w:num>
  <w:num w:numId="13" w16cid:durableId="1539276624">
    <w:abstractNumId w:val="9"/>
  </w:num>
  <w:num w:numId="14" w16cid:durableId="937484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470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18C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1C96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D33F0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6470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C82D55"/>
  <w15:chartTrackingRefBased/>
  <w15:docId w15:val="{0BF67688-9EB1-4E98-BB5E-8B5BA23E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2025-07-29T05:40:00Z</dcterms:created>
  <dcterms:modified xsi:type="dcterms:W3CDTF">2025-07-29T05:40:00Z</dcterms:modified>
</cp:coreProperties>
</file>