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19670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2064" w:rsidRPr="00942064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1052E1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EC5F54E" w14:textId="77777777" w:rsidR="005D05C3" w:rsidRPr="0012157F" w:rsidRDefault="0094206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2064">
        <w:rPr>
          <w:rFonts w:ascii="Arial" w:hAnsi="Arial" w:cs="Arial"/>
        </w:rPr>
        <w:t>Szpital Powiatowy w Limanowej Imienia Miłosierdzia Bożego</w:t>
      </w:r>
    </w:p>
    <w:p w14:paraId="0B60A015" w14:textId="77777777" w:rsidR="005D05C3" w:rsidRPr="0012157F" w:rsidRDefault="0094206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206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4206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14EA0B17" w14:textId="77777777" w:rsidR="005D05C3" w:rsidRDefault="0094206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206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42064">
        <w:rPr>
          <w:rFonts w:ascii="Arial" w:hAnsi="Arial" w:cs="Arial"/>
        </w:rPr>
        <w:t>Limanowa</w:t>
      </w:r>
    </w:p>
    <w:p w14:paraId="71B83371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9A57D5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62861DE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E3FE8C9" w14:textId="77777777" w:rsidTr="001B7D97">
        <w:tc>
          <w:tcPr>
            <w:tcW w:w="2800" w:type="dxa"/>
            <w:shd w:val="clear" w:color="auto" w:fill="auto"/>
          </w:tcPr>
          <w:p w14:paraId="463F532C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668A7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D9C12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D3E68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5FC44A08" w14:textId="77777777" w:rsidTr="001B7D97">
        <w:tc>
          <w:tcPr>
            <w:tcW w:w="2800" w:type="dxa"/>
            <w:shd w:val="clear" w:color="auto" w:fill="auto"/>
          </w:tcPr>
          <w:p w14:paraId="74D2711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4A366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15272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8B6C3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590800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2064" w:rsidRPr="0012157F" w14:paraId="121994FC" w14:textId="77777777" w:rsidTr="004E03D6">
        <w:tc>
          <w:tcPr>
            <w:tcW w:w="9104" w:type="dxa"/>
            <w:shd w:val="clear" w:color="auto" w:fill="D9D9D9"/>
          </w:tcPr>
          <w:p w14:paraId="5A949B79" w14:textId="77777777" w:rsidR="00942064" w:rsidRPr="0012157F" w:rsidRDefault="00942064" w:rsidP="004E03D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1D68FF" w14:textId="77777777" w:rsidR="00942064" w:rsidRPr="00094F76" w:rsidRDefault="00942064" w:rsidP="004E03D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420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20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206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D51B1AB" w14:textId="77777777" w:rsidR="00942064" w:rsidRPr="004B5FB1" w:rsidRDefault="00942064" w:rsidP="004E03D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A75534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097CF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8A666EF" w14:textId="77777777" w:rsidTr="001B7D97">
        <w:tc>
          <w:tcPr>
            <w:tcW w:w="2269" w:type="dxa"/>
            <w:shd w:val="clear" w:color="auto" w:fill="auto"/>
          </w:tcPr>
          <w:p w14:paraId="410B574F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215428" w14:textId="0DE61999" w:rsidR="00ED79A4" w:rsidRPr="00A2540E" w:rsidRDefault="0094206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20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</w:t>
            </w:r>
            <w:r w:rsidR="00D30AD2" w:rsidRPr="009420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artykułów</w:t>
            </w:r>
            <w:r w:rsidRPr="009420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medycznych ujęte w 10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2064" w:rsidRPr="00A2540E" w14:paraId="10EF4DEB" w14:textId="77777777" w:rsidTr="004E03D6">
        <w:tc>
          <w:tcPr>
            <w:tcW w:w="2269" w:type="dxa"/>
            <w:shd w:val="clear" w:color="auto" w:fill="auto"/>
          </w:tcPr>
          <w:p w14:paraId="22C7C7F3" w14:textId="77777777" w:rsidR="00942064" w:rsidRPr="00A2540E" w:rsidRDefault="00942064" w:rsidP="004E03D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4E891F" w14:textId="77777777" w:rsidR="00942064" w:rsidRPr="00A2540E" w:rsidRDefault="00942064" w:rsidP="004E03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20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NZ-26-2025-71-D-P-E</w:t>
            </w:r>
          </w:p>
        </w:tc>
      </w:tr>
    </w:tbl>
    <w:p w14:paraId="478CFA2D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66666F8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2064" w:rsidRPr="0094206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2CE4DF7" w14:textId="77777777" w:rsidR="000F432B" w:rsidRDefault="000F432B" w:rsidP="000F432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1F91D7B2" w14:textId="77777777" w:rsidR="000F432B" w:rsidRPr="004B1894" w:rsidRDefault="000F432B" w:rsidP="000F432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lastRenderedPageBreak/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2779A7A7" w14:textId="7FAB5A7C" w:rsidR="000B3481" w:rsidRPr="000F432B" w:rsidRDefault="000F432B" w:rsidP="000F432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121734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B5155AB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50754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AF5F2E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6321A564" w14:textId="77777777" w:rsidTr="001B7D97">
        <w:tc>
          <w:tcPr>
            <w:tcW w:w="2660" w:type="dxa"/>
            <w:shd w:val="clear" w:color="auto" w:fill="auto"/>
          </w:tcPr>
          <w:p w14:paraId="11E37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91BCA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005F0A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4AD7D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46A7A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9A57A8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4206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CD2D39C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70516" w14:textId="77777777" w:rsidR="00B379EB" w:rsidRDefault="00B379EB" w:rsidP="0038231F">
      <w:pPr>
        <w:spacing w:after="0" w:line="240" w:lineRule="auto"/>
      </w:pPr>
      <w:r>
        <w:separator/>
      </w:r>
    </w:p>
  </w:endnote>
  <w:endnote w:type="continuationSeparator" w:id="0">
    <w:p w14:paraId="25D650E9" w14:textId="77777777" w:rsidR="00B379EB" w:rsidRDefault="00B379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BDFBE" w14:textId="77777777" w:rsidR="00942064" w:rsidRDefault="009420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0A6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71CC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40D5D" w14:textId="77777777" w:rsidR="00942064" w:rsidRDefault="009420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B567D" w14:textId="77777777" w:rsidR="00B379EB" w:rsidRDefault="00B379EB" w:rsidP="0038231F">
      <w:pPr>
        <w:spacing w:after="0" w:line="240" w:lineRule="auto"/>
      </w:pPr>
      <w:r>
        <w:separator/>
      </w:r>
    </w:p>
  </w:footnote>
  <w:footnote w:type="continuationSeparator" w:id="0">
    <w:p w14:paraId="45B6DD0E" w14:textId="77777777" w:rsidR="00B379EB" w:rsidRDefault="00B379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8837F" w14:textId="77777777" w:rsidR="00942064" w:rsidRDefault="00942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AB901" w14:textId="77777777" w:rsidR="00942064" w:rsidRDefault="00942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D4428" w14:textId="77777777" w:rsidR="00942064" w:rsidRDefault="009420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819330">
    <w:abstractNumId w:val="12"/>
  </w:num>
  <w:num w:numId="2" w16cid:durableId="1367488701">
    <w:abstractNumId w:val="0"/>
  </w:num>
  <w:num w:numId="3" w16cid:durableId="1996913759">
    <w:abstractNumId w:val="11"/>
  </w:num>
  <w:num w:numId="4" w16cid:durableId="576479925">
    <w:abstractNumId w:val="16"/>
  </w:num>
  <w:num w:numId="5" w16cid:durableId="164788907">
    <w:abstractNumId w:val="13"/>
  </w:num>
  <w:num w:numId="6" w16cid:durableId="1176573936">
    <w:abstractNumId w:val="10"/>
  </w:num>
  <w:num w:numId="7" w16cid:durableId="296569442">
    <w:abstractNumId w:val="1"/>
  </w:num>
  <w:num w:numId="8" w16cid:durableId="1191182598">
    <w:abstractNumId w:val="6"/>
  </w:num>
  <w:num w:numId="9" w16cid:durableId="1861360750">
    <w:abstractNumId w:val="4"/>
  </w:num>
  <w:num w:numId="10" w16cid:durableId="1438677657">
    <w:abstractNumId w:val="7"/>
  </w:num>
  <w:num w:numId="11" w16cid:durableId="311298407">
    <w:abstractNumId w:val="5"/>
  </w:num>
  <w:num w:numId="12" w16cid:durableId="1796560136">
    <w:abstractNumId w:val="9"/>
  </w:num>
  <w:num w:numId="13" w16cid:durableId="1448428509">
    <w:abstractNumId w:val="3"/>
  </w:num>
  <w:num w:numId="14" w16cid:durableId="926232076">
    <w:abstractNumId w:val="2"/>
  </w:num>
  <w:num w:numId="15" w16cid:durableId="969896831">
    <w:abstractNumId w:val="15"/>
  </w:num>
  <w:num w:numId="16" w16cid:durableId="448818315">
    <w:abstractNumId w:val="8"/>
  </w:num>
  <w:num w:numId="17" w16cid:durableId="17802244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9E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0F432B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218C7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2064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379EB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0AD2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05B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0168"/>
  <w15:docId w15:val="{4CC60A43-A74B-4372-98D0-DDE46463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2025-07-29T05:40:00Z</dcterms:created>
  <dcterms:modified xsi:type="dcterms:W3CDTF">2025-07-29T05:40:00Z</dcterms:modified>
</cp:coreProperties>
</file>