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41C60" w14:textId="77777777" w:rsidR="00986737" w:rsidRPr="009432A1" w:rsidRDefault="0093779D" w:rsidP="003234D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3779D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3779D">
        <w:rPr>
          <w:rFonts w:ascii="Arial" w:hAnsi="Arial" w:cs="Arial"/>
          <w:sz w:val="24"/>
          <w:szCs w:val="24"/>
        </w:rPr>
        <w:t>2025-07-30</w:t>
      </w:r>
    </w:p>
    <w:p w14:paraId="40C143ED" w14:textId="77777777" w:rsidR="0093779D" w:rsidRPr="0093779D" w:rsidRDefault="0093779D" w:rsidP="003234DB">
      <w:pPr>
        <w:rPr>
          <w:rFonts w:ascii="Arial" w:hAnsi="Arial" w:cs="Arial"/>
          <w:b/>
          <w:bCs/>
          <w:sz w:val="24"/>
          <w:szCs w:val="24"/>
        </w:rPr>
      </w:pPr>
      <w:r w:rsidRPr="0093779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157A5A7" w14:textId="77777777" w:rsidR="00986737" w:rsidRPr="009432A1" w:rsidRDefault="0093779D" w:rsidP="003234DB">
      <w:pPr>
        <w:rPr>
          <w:rFonts w:ascii="Arial" w:hAnsi="Arial" w:cs="Arial"/>
          <w:b/>
          <w:bCs/>
          <w:sz w:val="24"/>
          <w:szCs w:val="24"/>
        </w:rPr>
      </w:pPr>
      <w:r w:rsidRPr="0093779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A7AC73E" w14:textId="77777777" w:rsidR="00986737" w:rsidRPr="009432A1" w:rsidRDefault="0093779D" w:rsidP="003234DB">
      <w:pPr>
        <w:rPr>
          <w:rFonts w:ascii="Arial" w:hAnsi="Arial" w:cs="Arial"/>
          <w:sz w:val="24"/>
          <w:szCs w:val="24"/>
        </w:rPr>
      </w:pPr>
      <w:r w:rsidRPr="0093779D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3779D">
        <w:rPr>
          <w:rFonts w:ascii="Arial" w:hAnsi="Arial" w:cs="Arial"/>
          <w:sz w:val="24"/>
          <w:szCs w:val="24"/>
        </w:rPr>
        <w:t>7/19</w:t>
      </w:r>
    </w:p>
    <w:p w14:paraId="433A6B9E" w14:textId="77777777" w:rsidR="00986737" w:rsidRPr="009432A1" w:rsidRDefault="0093779D" w:rsidP="003234DB">
      <w:pPr>
        <w:rPr>
          <w:rFonts w:ascii="Arial" w:hAnsi="Arial" w:cs="Arial"/>
          <w:sz w:val="24"/>
          <w:szCs w:val="24"/>
        </w:rPr>
      </w:pPr>
      <w:r w:rsidRPr="0093779D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3779D">
        <w:rPr>
          <w:rFonts w:ascii="Arial" w:hAnsi="Arial" w:cs="Arial"/>
          <w:sz w:val="24"/>
          <w:szCs w:val="24"/>
        </w:rPr>
        <w:t>Poznań</w:t>
      </w:r>
    </w:p>
    <w:p w14:paraId="208FF75D" w14:textId="65FA2070" w:rsidR="00986737" w:rsidRDefault="00986737" w:rsidP="003234DB">
      <w:pPr>
        <w:jc w:val="both"/>
        <w:rPr>
          <w:rFonts w:ascii="Arial" w:hAnsi="Arial" w:cs="Arial"/>
          <w:bCs/>
          <w:sz w:val="18"/>
          <w:szCs w:val="18"/>
        </w:rPr>
      </w:pPr>
    </w:p>
    <w:p w14:paraId="7B0D0BFF" w14:textId="77777777" w:rsidR="003234DB" w:rsidRDefault="003234DB" w:rsidP="003234DB">
      <w:pPr>
        <w:jc w:val="both"/>
        <w:rPr>
          <w:rFonts w:ascii="Arial" w:hAnsi="Arial" w:cs="Arial"/>
          <w:bCs/>
          <w:sz w:val="18"/>
          <w:szCs w:val="18"/>
        </w:rPr>
      </w:pPr>
    </w:p>
    <w:p w14:paraId="647DB8B3" w14:textId="77777777" w:rsidR="003234DB" w:rsidRPr="009432A1" w:rsidRDefault="003234DB" w:rsidP="003234D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C8D942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116647" w14:textId="77777777" w:rsidR="00986737" w:rsidRPr="00CF7835" w:rsidRDefault="00986737" w:rsidP="003234D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1500966" w14:textId="77777777" w:rsidR="003234DB" w:rsidRDefault="003234DB" w:rsidP="003234D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E7A48C8" w14:textId="4623AA7B" w:rsidR="00986737" w:rsidRPr="00382A4A" w:rsidRDefault="00986737" w:rsidP="003234D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446F09B" w14:textId="77777777" w:rsidR="00986737" w:rsidRPr="004E4B64" w:rsidRDefault="00986737" w:rsidP="003234D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696FD51" w14:textId="77777777" w:rsidTr="005A632E">
        <w:tc>
          <w:tcPr>
            <w:tcW w:w="2269" w:type="dxa"/>
          </w:tcPr>
          <w:p w14:paraId="50893CE1" w14:textId="77777777" w:rsidR="00986737" w:rsidRPr="004E4B64" w:rsidRDefault="00986737" w:rsidP="003234D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BF16406" w14:textId="77777777" w:rsidR="00986737" w:rsidRPr="004E4B64" w:rsidRDefault="0093779D" w:rsidP="003234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779D">
              <w:rPr>
                <w:rFonts w:ascii="Arial" w:hAnsi="Arial" w:cs="Arial"/>
                <w:bCs/>
                <w:sz w:val="24"/>
                <w:szCs w:val="24"/>
              </w:rPr>
              <w:t>Zakup i dostawa mankietów, czujników, przewodów, pulsoksymetru i innych jednorazowych akcesoriów medycznych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779D" w:rsidRPr="004E4B64" w14:paraId="43909A42" w14:textId="77777777" w:rsidTr="00FC0AC1">
        <w:tc>
          <w:tcPr>
            <w:tcW w:w="2269" w:type="dxa"/>
          </w:tcPr>
          <w:p w14:paraId="5980DCAC" w14:textId="77777777" w:rsidR="0093779D" w:rsidRPr="004E4B64" w:rsidRDefault="0093779D" w:rsidP="003234D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F9EA0EE" w14:textId="77777777" w:rsidR="0093779D" w:rsidRPr="004E4B64" w:rsidRDefault="0093779D" w:rsidP="003234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779D">
              <w:rPr>
                <w:rFonts w:ascii="Arial" w:hAnsi="Arial" w:cs="Arial"/>
                <w:bCs/>
                <w:sz w:val="24"/>
                <w:szCs w:val="24"/>
              </w:rPr>
              <w:t>SZW/DZP/91/2025</w:t>
            </w:r>
          </w:p>
        </w:tc>
      </w:tr>
    </w:tbl>
    <w:p w14:paraId="1D7AC0FA" w14:textId="77777777" w:rsidR="00A80738" w:rsidRPr="00986737" w:rsidRDefault="00A80738" w:rsidP="003234D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949F8FC" w14:textId="56856A4A" w:rsidR="00D665F5" w:rsidRDefault="00D665F5" w:rsidP="003234D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3779D" w:rsidRPr="0093779D">
        <w:rPr>
          <w:rFonts w:ascii="Arial" w:hAnsi="Arial" w:cs="Arial"/>
          <w:sz w:val="24"/>
          <w:szCs w:val="24"/>
        </w:rPr>
        <w:t>(</w:t>
      </w:r>
      <w:proofErr w:type="spellStart"/>
      <w:r w:rsidR="0093779D" w:rsidRPr="0093779D">
        <w:rPr>
          <w:rFonts w:ascii="Arial" w:hAnsi="Arial" w:cs="Arial"/>
          <w:sz w:val="24"/>
          <w:szCs w:val="24"/>
        </w:rPr>
        <w:t>t.j</w:t>
      </w:r>
      <w:proofErr w:type="spellEnd"/>
      <w:r w:rsidR="0093779D" w:rsidRPr="0093779D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3234DB">
        <w:rPr>
          <w:rFonts w:ascii="Arial" w:hAnsi="Arial" w:cs="Arial"/>
          <w:sz w:val="24"/>
          <w:szCs w:val="24"/>
        </w:rPr>
        <w:t>informacj</w:t>
      </w:r>
      <w:r w:rsidR="00577BC6" w:rsidRPr="003234DB">
        <w:rPr>
          <w:rFonts w:ascii="Arial" w:hAnsi="Arial" w:cs="Arial"/>
          <w:sz w:val="24"/>
          <w:szCs w:val="24"/>
        </w:rPr>
        <w:t>ę</w:t>
      </w:r>
      <w:r w:rsidR="00035488" w:rsidRPr="003234DB">
        <w:rPr>
          <w:rFonts w:ascii="Arial" w:hAnsi="Arial" w:cs="Arial"/>
          <w:sz w:val="24"/>
          <w:szCs w:val="24"/>
        </w:rPr>
        <w:t xml:space="preserve"> z otwarcia ofert</w:t>
      </w:r>
      <w:r w:rsidR="00577BC6" w:rsidRPr="003234DB">
        <w:rPr>
          <w:rFonts w:ascii="Arial" w:hAnsi="Arial" w:cs="Arial"/>
          <w:sz w:val="24"/>
          <w:szCs w:val="24"/>
        </w:rPr>
        <w:t>.</w:t>
      </w:r>
    </w:p>
    <w:p w14:paraId="4C7FE7A9" w14:textId="77777777" w:rsidR="003234DB" w:rsidRPr="003234DB" w:rsidRDefault="003234DB" w:rsidP="003234DB">
      <w:pPr>
        <w:jc w:val="both"/>
        <w:rPr>
          <w:rFonts w:ascii="Arial" w:hAnsi="Arial" w:cs="Arial"/>
          <w:sz w:val="24"/>
          <w:szCs w:val="24"/>
        </w:rPr>
      </w:pPr>
    </w:p>
    <w:p w14:paraId="0AC975FD" w14:textId="77777777" w:rsidR="003234DB" w:rsidRPr="003234DB" w:rsidRDefault="003234DB" w:rsidP="003234DB">
      <w:pPr>
        <w:jc w:val="both"/>
        <w:rPr>
          <w:rFonts w:ascii="Arial" w:hAnsi="Arial" w:cs="Arial"/>
          <w:sz w:val="24"/>
          <w:szCs w:val="24"/>
        </w:rPr>
      </w:pPr>
      <w:r w:rsidRPr="003234D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F8B3FED" w14:textId="792F2C40" w:rsidR="003234DB" w:rsidRPr="003234DB" w:rsidRDefault="003234DB" w:rsidP="003234DB">
      <w:pPr>
        <w:rPr>
          <w:rFonts w:ascii="Arial" w:hAnsi="Arial" w:cs="Arial"/>
          <w:sz w:val="24"/>
          <w:szCs w:val="24"/>
        </w:rPr>
      </w:pPr>
      <w:r w:rsidRPr="003234DB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3234DB">
        <w:rPr>
          <w:rFonts w:ascii="Arial" w:hAnsi="Arial" w:cs="Arial"/>
          <w:sz w:val="24"/>
          <w:szCs w:val="24"/>
        </w:rPr>
        <w:t>366243,60 zł brutto</w:t>
      </w:r>
    </w:p>
    <w:p w14:paraId="1FDD611B" w14:textId="59001B07" w:rsidR="003234DB" w:rsidRPr="003234DB" w:rsidRDefault="003234DB" w:rsidP="003234DB">
      <w:pPr>
        <w:rPr>
          <w:rFonts w:ascii="Arial" w:hAnsi="Arial" w:cs="Arial"/>
          <w:sz w:val="24"/>
          <w:szCs w:val="24"/>
        </w:rPr>
      </w:pPr>
      <w:r w:rsidRPr="003234DB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3234DB">
        <w:rPr>
          <w:rFonts w:ascii="Arial" w:hAnsi="Arial" w:cs="Arial"/>
          <w:sz w:val="24"/>
          <w:szCs w:val="24"/>
        </w:rPr>
        <w:t>247082,40 zł brutto</w:t>
      </w:r>
      <w:r>
        <w:rPr>
          <w:rFonts w:ascii="Arial" w:hAnsi="Arial" w:cs="Arial"/>
          <w:sz w:val="24"/>
          <w:szCs w:val="24"/>
        </w:rPr>
        <w:t>.</w:t>
      </w:r>
    </w:p>
    <w:p w14:paraId="4FD96A27" w14:textId="77777777" w:rsidR="003234DB" w:rsidRPr="003234DB" w:rsidRDefault="003234DB" w:rsidP="003234DB">
      <w:pPr>
        <w:jc w:val="both"/>
        <w:rPr>
          <w:rFonts w:ascii="Arial" w:hAnsi="Arial" w:cs="Arial"/>
          <w:sz w:val="24"/>
          <w:szCs w:val="24"/>
        </w:rPr>
      </w:pPr>
    </w:p>
    <w:p w14:paraId="75E19DEE" w14:textId="4CFE38E4" w:rsidR="00A80738" w:rsidRPr="00BB547B" w:rsidRDefault="00D665F5" w:rsidP="003234DB">
      <w:pPr>
        <w:jc w:val="both"/>
        <w:rPr>
          <w:rFonts w:ascii="Arial" w:hAnsi="Arial" w:cs="Arial"/>
          <w:sz w:val="24"/>
          <w:szCs w:val="24"/>
        </w:rPr>
      </w:pPr>
      <w:r w:rsidRPr="003234DB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3779D" w:rsidRPr="0093779D">
        <w:rPr>
          <w:rFonts w:ascii="Arial" w:hAnsi="Arial" w:cs="Arial"/>
          <w:sz w:val="24"/>
          <w:szCs w:val="24"/>
        </w:rPr>
        <w:t>30/07/2025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3779D" w:rsidRPr="0093779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95D61E8" w14:textId="77777777" w:rsidTr="005A632E">
        <w:tc>
          <w:tcPr>
            <w:tcW w:w="1276" w:type="dxa"/>
            <w:shd w:val="clear" w:color="auto" w:fill="F2F2F2"/>
            <w:vAlign w:val="center"/>
          </w:tcPr>
          <w:p w14:paraId="6B74B11D" w14:textId="77777777" w:rsidR="006B27ED" w:rsidRPr="00986737" w:rsidRDefault="00986737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BB96E6" w14:textId="445C66F5" w:rsidR="006B27ED" w:rsidRPr="00986737" w:rsidRDefault="003234DB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598EF04" w14:textId="77777777" w:rsidR="006B27ED" w:rsidRPr="00986737" w:rsidRDefault="006B27E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71630DD" w14:textId="77777777" w:rsidR="006B27ED" w:rsidRPr="00986737" w:rsidRDefault="006B27E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3779D" w:rsidRPr="00BB547B" w14:paraId="1BA6876A" w14:textId="77777777" w:rsidTr="00FC0AC1">
        <w:tc>
          <w:tcPr>
            <w:tcW w:w="1276" w:type="dxa"/>
            <w:vAlign w:val="center"/>
          </w:tcPr>
          <w:p w14:paraId="2E81D008" w14:textId="77777777" w:rsidR="0093779D" w:rsidRPr="00986737" w:rsidRDefault="0093779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5169913" w14:textId="77777777" w:rsidR="0093779D" w:rsidRPr="00986737" w:rsidRDefault="0093779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EFB4366" w14:textId="77777777" w:rsidR="0093779D" w:rsidRPr="00986737" w:rsidRDefault="0093779D" w:rsidP="003234DB">
            <w:pPr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58555D32" w14:textId="77777777" w:rsidR="0093779D" w:rsidRPr="00986737" w:rsidRDefault="0093779D" w:rsidP="003234DB">
            <w:pPr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779D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E52965" w14:textId="77777777" w:rsidR="0093779D" w:rsidRPr="00986737" w:rsidRDefault="0093779D" w:rsidP="003234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779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B71E68D" w14:textId="77777777" w:rsidR="0093779D" w:rsidRPr="00986737" w:rsidRDefault="0093779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415 380.60 zł</w:t>
            </w:r>
          </w:p>
        </w:tc>
      </w:tr>
      <w:tr w:rsidR="0093779D" w:rsidRPr="00BB547B" w14:paraId="15D2E94E" w14:textId="77777777" w:rsidTr="00FC0AC1">
        <w:tc>
          <w:tcPr>
            <w:tcW w:w="1276" w:type="dxa"/>
            <w:vAlign w:val="center"/>
          </w:tcPr>
          <w:p w14:paraId="5EA5BF54" w14:textId="77777777" w:rsidR="0093779D" w:rsidRPr="00986737" w:rsidRDefault="0093779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7A9E0D8" w14:textId="77777777" w:rsidR="0093779D" w:rsidRPr="00986737" w:rsidRDefault="0093779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B238473" w14:textId="77777777" w:rsidR="0093779D" w:rsidRPr="00986737" w:rsidRDefault="0093779D" w:rsidP="003234DB">
            <w:pPr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4C9D22A4" w14:textId="77777777" w:rsidR="0093779D" w:rsidRPr="00986737" w:rsidRDefault="0093779D" w:rsidP="003234DB">
            <w:pPr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779D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46D8F3" w14:textId="77777777" w:rsidR="0093779D" w:rsidRPr="00986737" w:rsidRDefault="0093779D" w:rsidP="003234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779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FFDC749" w14:textId="77777777" w:rsidR="0093779D" w:rsidRPr="00986737" w:rsidRDefault="0093779D" w:rsidP="003234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779D">
              <w:rPr>
                <w:rFonts w:ascii="Arial" w:hAnsi="Arial" w:cs="Arial"/>
                <w:sz w:val="24"/>
                <w:szCs w:val="24"/>
              </w:rPr>
              <w:t>245 786.40 zł</w:t>
            </w:r>
          </w:p>
        </w:tc>
      </w:tr>
    </w:tbl>
    <w:p w14:paraId="7BAA3D4A" w14:textId="77777777" w:rsidR="003234DB" w:rsidRDefault="003234DB" w:rsidP="003234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74D0823" w14:textId="23908E27" w:rsidR="00A80738" w:rsidRDefault="00A80738" w:rsidP="003234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5A42E48" w14:textId="77777777" w:rsidR="006430B2" w:rsidRDefault="006430B2" w:rsidP="003234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50C9B23" w14:textId="77777777" w:rsidR="006430B2" w:rsidRPr="00756533" w:rsidRDefault="006430B2" w:rsidP="006430B2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1FA8471D" w14:textId="77777777" w:rsidR="006430B2" w:rsidRPr="002C70B2" w:rsidRDefault="006430B2" w:rsidP="006430B2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2FD9FB1D" w14:textId="77777777" w:rsidR="006430B2" w:rsidRDefault="006430B2" w:rsidP="003234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B8B733" w14:textId="77777777" w:rsidR="006430B2" w:rsidRPr="00BB547B" w:rsidRDefault="006430B2" w:rsidP="003234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6430B2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032B8" w14:textId="77777777" w:rsidR="00F566F1" w:rsidRDefault="00F566F1">
      <w:r>
        <w:separator/>
      </w:r>
    </w:p>
  </w:endnote>
  <w:endnote w:type="continuationSeparator" w:id="0">
    <w:p w14:paraId="2B084811" w14:textId="77777777" w:rsidR="00F566F1" w:rsidRDefault="00F5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6FC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DE9A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E70B5" w14:textId="1196BA42" w:rsidR="00986737" w:rsidRPr="00986737" w:rsidRDefault="006430B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67819C0" wp14:editId="4C130AE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5C866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826BF8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D2A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9FE19" w14:textId="77777777" w:rsidR="009F189D" w:rsidRDefault="009F189D">
    <w:pPr>
      <w:pStyle w:val="Stopka"/>
      <w:tabs>
        <w:tab w:val="clear" w:pos="4536"/>
      </w:tabs>
      <w:jc w:val="center"/>
    </w:pPr>
  </w:p>
  <w:p w14:paraId="22B5BC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830B7" w14:textId="77777777" w:rsidR="00F566F1" w:rsidRDefault="00F566F1">
      <w:r>
        <w:separator/>
      </w:r>
    </w:p>
  </w:footnote>
  <w:footnote w:type="continuationSeparator" w:id="0">
    <w:p w14:paraId="2229AA76" w14:textId="77777777" w:rsidR="00F566F1" w:rsidRDefault="00F5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1CB36" w14:textId="77777777" w:rsidR="0093779D" w:rsidRDefault="00937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3B1DD" w14:textId="77777777" w:rsidR="0093779D" w:rsidRDefault="009377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41F2F" w14:textId="77777777" w:rsidR="0093779D" w:rsidRDefault="009377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6F1"/>
    <w:rsid w:val="00007727"/>
    <w:rsid w:val="00017720"/>
    <w:rsid w:val="00035488"/>
    <w:rsid w:val="000D5B41"/>
    <w:rsid w:val="000D7F25"/>
    <w:rsid w:val="000E00E5"/>
    <w:rsid w:val="00173B20"/>
    <w:rsid w:val="001C69FF"/>
    <w:rsid w:val="0023318D"/>
    <w:rsid w:val="003234DB"/>
    <w:rsid w:val="003D72FD"/>
    <w:rsid w:val="00423179"/>
    <w:rsid w:val="00490DC0"/>
    <w:rsid w:val="00493F8C"/>
    <w:rsid w:val="004C7E9B"/>
    <w:rsid w:val="005614F2"/>
    <w:rsid w:val="00577BC6"/>
    <w:rsid w:val="005A632E"/>
    <w:rsid w:val="006430B2"/>
    <w:rsid w:val="0069085C"/>
    <w:rsid w:val="006B27ED"/>
    <w:rsid w:val="00843263"/>
    <w:rsid w:val="00861E75"/>
    <w:rsid w:val="0093779D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66F1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BA45D4"/>
  <w15:chartTrackingRefBased/>
  <w15:docId w15:val="{369E3E37-5AD1-4BF1-B0C5-DB8352EE4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430B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2025-07-30T07:53:00Z</cp:lastPrinted>
  <dcterms:created xsi:type="dcterms:W3CDTF">2025-07-30T07:54:00Z</dcterms:created>
  <dcterms:modified xsi:type="dcterms:W3CDTF">2025-07-30T07:54:00Z</dcterms:modified>
</cp:coreProperties>
</file>