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A09A4" w14:textId="5DC865D9" w:rsidR="00B36EDA" w:rsidRPr="008C3E57" w:rsidRDefault="008F7FE8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C3E57">
        <w:rPr>
          <w:rFonts w:ascii="Arial Narrow" w:hAnsi="Arial Narrow" w:cs="Arial"/>
          <w:sz w:val="22"/>
          <w:szCs w:val="22"/>
        </w:rPr>
        <w:t>Bydgoszcz</w:t>
      </w:r>
      <w:r w:rsidR="00B36EDA" w:rsidRPr="008C3E57">
        <w:rPr>
          <w:rFonts w:ascii="Arial Narrow" w:hAnsi="Arial Narrow" w:cs="Arial"/>
          <w:sz w:val="22"/>
          <w:szCs w:val="22"/>
        </w:rPr>
        <w:t xml:space="preserve"> dnia: </w:t>
      </w:r>
      <w:r w:rsidRPr="008C3E57">
        <w:rPr>
          <w:rFonts w:ascii="Arial Narrow" w:hAnsi="Arial Narrow" w:cs="Arial"/>
          <w:sz w:val="22"/>
          <w:szCs w:val="22"/>
        </w:rPr>
        <w:t>2025-07-3</w:t>
      </w:r>
      <w:r w:rsidR="008C3E57">
        <w:rPr>
          <w:rFonts w:ascii="Arial Narrow" w:hAnsi="Arial Narrow" w:cs="Arial"/>
          <w:sz w:val="22"/>
          <w:szCs w:val="22"/>
        </w:rPr>
        <w:t>1</w:t>
      </w:r>
    </w:p>
    <w:p w14:paraId="60C0C047" w14:textId="77777777" w:rsidR="00B36EDA" w:rsidRPr="008C3E57" w:rsidRDefault="008F7FE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C3E5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D9D4C9E" w14:textId="77777777" w:rsidR="00B36EDA" w:rsidRPr="008C3E57" w:rsidRDefault="008F7FE8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C3E57">
        <w:rPr>
          <w:rFonts w:ascii="Arial Narrow" w:hAnsi="Arial Narrow" w:cs="Arial"/>
          <w:sz w:val="22"/>
          <w:szCs w:val="22"/>
        </w:rPr>
        <w:t>Powstańców Warszawy</w:t>
      </w:r>
      <w:r w:rsidR="00B36EDA" w:rsidRPr="008C3E57">
        <w:rPr>
          <w:rFonts w:ascii="Arial Narrow" w:hAnsi="Arial Narrow" w:cs="Arial"/>
          <w:sz w:val="22"/>
          <w:szCs w:val="22"/>
        </w:rPr>
        <w:t xml:space="preserve"> </w:t>
      </w:r>
      <w:r w:rsidRPr="008C3E57">
        <w:rPr>
          <w:rFonts w:ascii="Arial Narrow" w:hAnsi="Arial Narrow" w:cs="Arial"/>
          <w:sz w:val="22"/>
          <w:szCs w:val="22"/>
        </w:rPr>
        <w:t>5</w:t>
      </w:r>
    </w:p>
    <w:p w14:paraId="769127A8" w14:textId="77777777" w:rsidR="00B36EDA" w:rsidRPr="008C3E57" w:rsidRDefault="008F7FE8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C3E57">
        <w:rPr>
          <w:rFonts w:ascii="Arial Narrow" w:hAnsi="Arial Narrow" w:cs="Arial"/>
          <w:sz w:val="22"/>
          <w:szCs w:val="22"/>
        </w:rPr>
        <w:t>85-681</w:t>
      </w:r>
      <w:r w:rsidR="00B36EDA" w:rsidRPr="008C3E57">
        <w:rPr>
          <w:rFonts w:ascii="Arial Narrow" w:hAnsi="Arial Narrow" w:cs="Arial"/>
          <w:sz w:val="22"/>
          <w:szCs w:val="22"/>
        </w:rPr>
        <w:t xml:space="preserve"> </w:t>
      </w:r>
      <w:r w:rsidRPr="008C3E57">
        <w:rPr>
          <w:rFonts w:ascii="Arial Narrow" w:hAnsi="Arial Narrow" w:cs="Arial"/>
          <w:sz w:val="22"/>
          <w:szCs w:val="22"/>
        </w:rPr>
        <w:t>Bydgoszcz</w:t>
      </w:r>
    </w:p>
    <w:p w14:paraId="346AEFA0" w14:textId="77777777" w:rsidR="00B36EDA" w:rsidRPr="008C3E5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C3E57" w14:paraId="7BBB29AE" w14:textId="77777777" w:rsidTr="00B36EDA">
        <w:tc>
          <w:tcPr>
            <w:tcW w:w="9923" w:type="dxa"/>
            <w:shd w:val="clear" w:color="auto" w:fill="F2F2F2"/>
            <w:hideMark/>
          </w:tcPr>
          <w:p w14:paraId="0577AB2A" w14:textId="49ADB367" w:rsidR="00B36EDA" w:rsidRPr="008C3E57" w:rsidRDefault="008C3E5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AEE1C29" w14:textId="77777777" w:rsidR="00B36EDA" w:rsidRPr="008C3E5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C3E5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63B01C7" w14:textId="77777777" w:rsidR="00B36EDA" w:rsidRPr="008C3E57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0C01C04" w14:textId="77777777" w:rsidR="00B36EDA" w:rsidRPr="008C3E5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3E5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3E5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3E5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C3E57" w14:paraId="2F34EC5D" w14:textId="77777777" w:rsidTr="00B36EDA">
        <w:tc>
          <w:tcPr>
            <w:tcW w:w="2269" w:type="dxa"/>
          </w:tcPr>
          <w:p w14:paraId="54FF8E6F" w14:textId="77777777" w:rsidR="00B36EDA" w:rsidRPr="008C3E5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6B080F04" w14:textId="77777777" w:rsidR="00B36EDA" w:rsidRPr="008C3E57" w:rsidRDefault="008F7FE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Dostawa foteli do chemioterapii i kozetek lekarskich</w:t>
            </w:r>
          </w:p>
        </w:tc>
      </w:tr>
      <w:tr w:rsidR="008F7FE8" w:rsidRPr="008C3E57" w14:paraId="7516B37C" w14:textId="77777777" w:rsidTr="00B07A06">
        <w:tc>
          <w:tcPr>
            <w:tcW w:w="2269" w:type="dxa"/>
          </w:tcPr>
          <w:p w14:paraId="1C5C7272" w14:textId="77777777" w:rsidR="008F7FE8" w:rsidRPr="008C3E57" w:rsidRDefault="008F7FE8" w:rsidP="00B07A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219F3DE8" w14:textId="77777777" w:rsidR="008F7FE8" w:rsidRPr="008C3E57" w:rsidRDefault="008F7FE8" w:rsidP="00B07A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64/2025</w:t>
            </w:r>
          </w:p>
        </w:tc>
      </w:tr>
    </w:tbl>
    <w:p w14:paraId="02F0A3D2" w14:textId="77777777" w:rsidR="00B36EDA" w:rsidRPr="008C3E5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4C967DC" w14:textId="77777777" w:rsidR="00B36EDA" w:rsidRPr="008C3E5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C3E57">
        <w:rPr>
          <w:rFonts w:ascii="Arial Narrow" w:hAnsi="Arial Narrow" w:cs="Arial"/>
          <w:sz w:val="22"/>
          <w:szCs w:val="22"/>
        </w:rPr>
        <w:t xml:space="preserve">Zamawiający, </w:t>
      </w:r>
      <w:r w:rsidR="008F7FE8" w:rsidRPr="008C3E57">
        <w:rPr>
          <w:rFonts w:ascii="Arial Narrow" w:hAnsi="Arial Narrow" w:cs="Arial"/>
          <w:b/>
          <w:sz w:val="22"/>
          <w:szCs w:val="22"/>
        </w:rPr>
        <w:t>10WSzKzP SPZOZ</w:t>
      </w:r>
      <w:r w:rsidRPr="008C3E5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F7FE8" w:rsidRPr="008C3E57">
        <w:rPr>
          <w:rFonts w:ascii="Arial Narrow" w:hAnsi="Arial Narrow" w:cs="Arial"/>
          <w:sz w:val="22"/>
          <w:szCs w:val="22"/>
        </w:rPr>
        <w:t>(t.j. Dz. U. z 2024 poz. 1320)</w:t>
      </w:r>
      <w:r w:rsidRPr="008C3E5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C3E57">
        <w:rPr>
          <w:rFonts w:ascii="Arial Narrow" w:hAnsi="Arial Narrow" w:cs="Arial"/>
          <w:sz w:val="22"/>
          <w:szCs w:val="22"/>
        </w:rPr>
        <w:t>Pzp</w:t>
      </w:r>
      <w:proofErr w:type="spellEnd"/>
      <w:r w:rsidRPr="008C3E57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F7FE8" w:rsidRPr="008C3E57" w14:paraId="675B92BA" w14:textId="77777777" w:rsidTr="008F7FE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4216" w14:textId="77777777" w:rsidR="008F7FE8" w:rsidRPr="008C3E57" w:rsidRDefault="008F7FE8" w:rsidP="00B07A0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>: Fotel do chemioterapii - 8 szt.</w:t>
            </w:r>
          </w:p>
          <w:p w14:paraId="74CE0454" w14:textId="77777777" w:rsidR="008F7FE8" w:rsidRPr="008C3E57" w:rsidRDefault="008F7FE8" w:rsidP="00B07A0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F.H.U. Euro-</w:t>
            </w:r>
            <w:proofErr w:type="spellStart"/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 xml:space="preserve"> Maciej </w:t>
            </w:r>
            <w:proofErr w:type="spellStart"/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Świda</w:t>
            </w:r>
            <w:proofErr w:type="spellEnd"/>
          </w:p>
          <w:p w14:paraId="1E890F84" w14:textId="77777777" w:rsidR="008F7FE8" w:rsidRPr="008C3E57" w:rsidRDefault="008F7FE8" w:rsidP="00B07A0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 xml:space="preserve">Ogrodowa 3b </w:t>
            </w:r>
          </w:p>
          <w:p w14:paraId="0B24FE51" w14:textId="77777777" w:rsidR="008F7FE8" w:rsidRPr="008C3E57" w:rsidRDefault="008F7FE8" w:rsidP="00B07A0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14:paraId="253D2838" w14:textId="77777777" w:rsidR="008F7FE8" w:rsidRPr="008C3E57" w:rsidRDefault="008F7FE8" w:rsidP="00B07A0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67 348.80 zł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C3E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083EBC" w14:textId="5F13A42A" w:rsidR="008F7FE8" w:rsidRPr="008C3E57" w:rsidRDefault="008F7FE8" w:rsidP="008C3E5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C3E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8C3E5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F7FE8" w:rsidRPr="008C3E57" w14:paraId="5E82406D" w14:textId="77777777" w:rsidTr="008F7FE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E102" w14:textId="77777777" w:rsidR="008F7FE8" w:rsidRPr="008C3E57" w:rsidRDefault="008F7FE8" w:rsidP="00B07A0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>: Kozetka lekarska - 2 szt.</w:t>
            </w:r>
          </w:p>
          <w:p w14:paraId="387CD1BC" w14:textId="77777777" w:rsidR="008F7FE8" w:rsidRPr="008C3E57" w:rsidRDefault="008F7FE8" w:rsidP="00B07A0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786E221" w14:textId="77777777" w:rsidR="008F7FE8" w:rsidRPr="008C3E57" w:rsidRDefault="008F7FE8" w:rsidP="00B07A0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</w:t>
            </w:r>
          </w:p>
          <w:p w14:paraId="7C9DD4BE" w14:textId="77777777" w:rsidR="008F7FE8" w:rsidRPr="008C3E57" w:rsidRDefault="008F7FE8" w:rsidP="00B07A0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4DF7652C" w14:textId="77777777" w:rsidR="008F7FE8" w:rsidRPr="008C3E57" w:rsidRDefault="008F7FE8" w:rsidP="00B07A0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C3E57">
              <w:rPr>
                <w:rFonts w:ascii="Arial Narrow" w:hAnsi="Arial Narrow" w:cs="Arial"/>
                <w:b/>
                <w:sz w:val="22"/>
                <w:szCs w:val="22"/>
              </w:rPr>
              <w:t>2 062.80 zł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C3E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9AAA41" w14:textId="7F504F35" w:rsidR="008F7FE8" w:rsidRPr="008C3E57" w:rsidRDefault="008F7FE8" w:rsidP="008C3E5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C3E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8C3E5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8C3E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5EE7402" w14:textId="77777777" w:rsidR="00B36EDA" w:rsidRPr="008C3E5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C3E57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8C3E5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B36EDA" w:rsidRPr="008C3E57" w14:paraId="236D50FD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E54578" w14:textId="77777777" w:rsidR="00B36EDA" w:rsidRPr="008C3E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A6F724" w14:textId="77777777" w:rsidR="00B36EDA" w:rsidRPr="008C3E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640528" w14:textId="77777777" w:rsidR="00B36EDA" w:rsidRPr="008C3E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26AAA4" w14:textId="77777777" w:rsidR="00B36EDA" w:rsidRPr="008C3E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C3E5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F7FE8" w:rsidRPr="008C3E57" w14:paraId="6A5B42CB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B39B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15E7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PRESTIGE - MED S.C.</w:t>
            </w:r>
          </w:p>
          <w:p w14:paraId="33181B88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BORÓWNO 46/A</w:t>
            </w:r>
          </w:p>
          <w:p w14:paraId="3EE4F75D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86-200 BORÓWNO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8525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- 26.63</w:t>
            </w:r>
          </w:p>
          <w:p w14:paraId="22EADEE5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- 18.00</w:t>
            </w:r>
          </w:p>
          <w:p w14:paraId="2775B3CF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- 1.67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E403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46,30</w:t>
            </w:r>
          </w:p>
        </w:tc>
      </w:tr>
      <w:tr w:rsidR="008F7FE8" w:rsidRPr="008C3E57" w14:paraId="22F9BFC6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61AD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61453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F.H.U. Euro-</w:t>
            </w: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Maciej </w:t>
            </w: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Świda</w:t>
            </w:r>
            <w:proofErr w:type="spellEnd"/>
          </w:p>
          <w:p w14:paraId="3A966BE6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Ogrodowa 3b</w:t>
            </w:r>
          </w:p>
          <w:p w14:paraId="37B635CA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43-300 Bielsko-Biała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5B0D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- 54.65</w:t>
            </w:r>
          </w:p>
          <w:p w14:paraId="2DC3E54E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- 25.50</w:t>
            </w:r>
          </w:p>
          <w:p w14:paraId="4F40A42C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- 2.69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06B8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82,84</w:t>
            </w:r>
          </w:p>
        </w:tc>
      </w:tr>
      <w:tr w:rsidR="008F7FE8" w:rsidRPr="008C3E57" w14:paraId="1C55EF0D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DD61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B2E6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Klaromed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53EE12A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Sobieskiego 123</w:t>
            </w:r>
          </w:p>
          <w:p w14:paraId="085110A2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7BA72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- 49.41</w:t>
            </w:r>
          </w:p>
          <w:p w14:paraId="42B8659B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- 30.00</w:t>
            </w:r>
          </w:p>
          <w:p w14:paraId="371EBC02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- 1.67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6441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81,08</w:t>
            </w:r>
          </w:p>
        </w:tc>
      </w:tr>
      <w:tr w:rsidR="008F7FE8" w:rsidRPr="008C3E57" w14:paraId="4A118323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8C9B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E9B5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Ziółkowski </w:t>
            </w: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Juventas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S.K.A.</w:t>
            </w:r>
          </w:p>
          <w:p w14:paraId="22B87E9A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Srogów Górny 172</w:t>
            </w:r>
          </w:p>
          <w:p w14:paraId="1ADD961E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38-507 Jurowce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4AAE8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- 55.59</w:t>
            </w:r>
          </w:p>
          <w:p w14:paraId="16AD4DFE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- 18.00</w:t>
            </w:r>
          </w:p>
          <w:p w14:paraId="1195B63C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- 2.69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CEAD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76,28</w:t>
            </w:r>
          </w:p>
        </w:tc>
      </w:tr>
      <w:tr w:rsidR="008F7FE8" w:rsidRPr="008C3E57" w14:paraId="41EF3B7B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A9B6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7658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0B57F5E6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Ernsta Petersona 6A</w:t>
            </w:r>
          </w:p>
          <w:p w14:paraId="488129A2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85-862 Bydgoszcz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04B8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9ECCAA7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- 12.50</w:t>
            </w:r>
          </w:p>
          <w:p w14:paraId="6C275144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- 3.50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8D6C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76,00</w:t>
            </w:r>
          </w:p>
        </w:tc>
      </w:tr>
      <w:tr w:rsidR="008F7FE8" w:rsidRPr="008C3E57" w14:paraId="0E5D215C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AFF5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0E6B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Meden-Inmed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2E5CC21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Wenedów 2</w:t>
            </w:r>
          </w:p>
          <w:p w14:paraId="04D4DCBE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75-847 Koszalin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204A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- 41.83</w:t>
            </w:r>
          </w:p>
          <w:p w14:paraId="2C54AAB9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- 18.00</w:t>
            </w:r>
          </w:p>
          <w:p w14:paraId="47264E27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0AEE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69,83</w:t>
            </w:r>
          </w:p>
        </w:tc>
      </w:tr>
      <w:tr w:rsidR="008F7FE8" w:rsidRPr="008C3E57" w14:paraId="340272CA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5722F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2B8D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7B575B9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47720835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B676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- 36.72</w:t>
            </w:r>
          </w:p>
          <w:p w14:paraId="48B1CB92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- 18.00</w:t>
            </w:r>
          </w:p>
          <w:p w14:paraId="67DB7FDF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- 1.67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7410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56,39</w:t>
            </w:r>
          </w:p>
        </w:tc>
      </w:tr>
      <w:tr w:rsidR="008F7FE8" w:rsidRPr="008C3E57" w14:paraId="16B042EC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754A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Fotel do chemioterapii - 8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283C8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P.H.U. </w:t>
            </w:r>
            <w:proofErr w:type="spellStart"/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ProMedical</w:t>
            </w:r>
            <w:proofErr w:type="spellEnd"/>
          </w:p>
          <w:p w14:paraId="373658B6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Sopotnia Mała 59</w:t>
            </w:r>
          </w:p>
          <w:p w14:paraId="3AF61BC7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34-340 Jeleśnia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7D15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18F55A9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- 0.00</w:t>
            </w:r>
          </w:p>
          <w:p w14:paraId="22D615BA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589D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F7FE8" w:rsidRPr="008C3E57" w14:paraId="18AFEF1C" w14:textId="77777777" w:rsidTr="008C3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20F2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Kozetka lekarska - 2 szt.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082C9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07562C92" w14:textId="77777777" w:rsidR="008F7FE8" w:rsidRPr="008C3E57" w:rsidRDefault="008F7FE8" w:rsidP="00B07A0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Ernsta Petersona 6A</w:t>
            </w:r>
          </w:p>
          <w:p w14:paraId="0FF89577" w14:textId="77777777" w:rsidR="008F7FE8" w:rsidRPr="008C3E57" w:rsidRDefault="008F7FE8" w:rsidP="00B07A0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85-862 Bydgoszcz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A117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752C54D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2 - Okres gwarancji - 30.00</w:t>
            </w:r>
          </w:p>
          <w:p w14:paraId="7D67DB8F" w14:textId="77777777" w:rsidR="008F7FE8" w:rsidRPr="008C3E57" w:rsidRDefault="008F7FE8" w:rsidP="00B07A0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ECD2" w14:textId="77777777" w:rsidR="008F7FE8" w:rsidRPr="008C3E57" w:rsidRDefault="008F7FE8" w:rsidP="00B07A0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3E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C9EEF0C" w14:textId="77777777" w:rsidR="008C3E57" w:rsidRDefault="008C3E57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074CF34" w14:textId="3E855872" w:rsidR="00B464D3" w:rsidRDefault="00B464D3" w:rsidP="00B74101">
      <w:pPr>
        <w:spacing w:before="720" w:after="480" w:line="360" w:lineRule="auto"/>
        <w:ind w:left="4531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C3E57">
        <w:rPr>
          <w:rFonts w:ascii="Arial Narrow" w:hAnsi="Arial Narrow" w:cs="Arial"/>
          <w:i/>
          <w:sz w:val="22"/>
          <w:szCs w:val="22"/>
        </w:rPr>
        <w:t>Zamawiający</w:t>
      </w:r>
    </w:p>
    <w:p w14:paraId="556FA14F" w14:textId="77777777" w:rsidR="00B74101" w:rsidRDefault="00B74101" w:rsidP="00B74101">
      <w:pPr>
        <w:rPr>
          <w:rFonts w:ascii="Arial Narrow" w:hAnsi="Arial Narrow" w:cs="Arial"/>
          <w:sz w:val="20"/>
        </w:rPr>
      </w:pPr>
    </w:p>
    <w:p w14:paraId="3E3CB075" w14:textId="77777777" w:rsidR="00B74101" w:rsidRDefault="00B74101" w:rsidP="00B74101">
      <w:pPr>
        <w:rPr>
          <w:rFonts w:ascii="Arial Narrow" w:hAnsi="Arial Narrow" w:cs="Arial"/>
          <w:sz w:val="20"/>
        </w:rPr>
      </w:pPr>
    </w:p>
    <w:p w14:paraId="703DAE8E" w14:textId="77777777" w:rsidR="00B74101" w:rsidRDefault="00B74101" w:rsidP="00B74101">
      <w:pPr>
        <w:rPr>
          <w:rFonts w:ascii="Arial Narrow" w:hAnsi="Arial Narrow" w:cs="Arial"/>
          <w:sz w:val="20"/>
        </w:rPr>
      </w:pPr>
    </w:p>
    <w:p w14:paraId="090100A7" w14:textId="77777777" w:rsidR="00B74101" w:rsidRDefault="00B74101" w:rsidP="00B74101">
      <w:pPr>
        <w:rPr>
          <w:rFonts w:ascii="Arial Narrow" w:hAnsi="Arial Narrow" w:cs="Arial"/>
          <w:sz w:val="20"/>
        </w:rPr>
      </w:pPr>
    </w:p>
    <w:p w14:paraId="39C5FBBB" w14:textId="095E7D7E" w:rsidR="00B74101" w:rsidRDefault="00B74101" w:rsidP="00B7410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14:paraId="7B571450" w14:textId="77777777" w:rsidR="00B74101" w:rsidRDefault="00B74101" w:rsidP="00B7410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14:paraId="56B34A08" w14:textId="3F1ED011" w:rsidR="00B74101" w:rsidRDefault="00B74101" w:rsidP="00B7410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</w:t>
      </w:r>
      <w:r>
        <w:rPr>
          <w:rFonts w:ascii="Arial Narrow" w:hAnsi="Arial Narrow" w:cs="Arial"/>
          <w:sz w:val="20"/>
        </w:rPr>
        <w:t>Barbara Baranowska</w:t>
      </w:r>
      <w:r>
        <w:rPr>
          <w:rFonts w:ascii="Arial Narrow" w:hAnsi="Arial Narrow" w:cs="Arial"/>
          <w:sz w:val="20"/>
        </w:rPr>
        <w:t xml:space="preserve"> – Tel. 261 417 364, e-mail: </w:t>
      </w:r>
      <w:hyperlink r:id="rId6" w:history="1">
        <w:r w:rsidRPr="00FE077A">
          <w:rPr>
            <w:rStyle w:val="Hipercze"/>
            <w:rFonts w:ascii="Arial Narrow" w:hAnsi="Arial Narrow" w:cs="Arial"/>
            <w:sz w:val="20"/>
          </w:rPr>
          <w:t>bbaranowska@10wsk.mil.pl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14:paraId="1B4F1E68" w14:textId="5C6B44EE" w:rsidR="008C3E57" w:rsidRPr="008C3E57" w:rsidRDefault="00B74101" w:rsidP="00B74101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sz w:val="20"/>
        </w:rPr>
        <w:t>Data: 2025-</w:t>
      </w:r>
      <w:bookmarkEnd w:id="0"/>
      <w:r>
        <w:rPr>
          <w:rFonts w:ascii="Arial Narrow" w:hAnsi="Arial Narrow" w:cs="Arial"/>
          <w:sz w:val="20"/>
        </w:rPr>
        <w:t>07-31</w:t>
      </w:r>
    </w:p>
    <w:sectPr w:rsidR="008C3E57" w:rsidRPr="008C3E5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B15BC" w14:textId="77777777" w:rsidR="005C00C5" w:rsidRDefault="005C00C5">
      <w:r>
        <w:separator/>
      </w:r>
    </w:p>
  </w:endnote>
  <w:endnote w:type="continuationSeparator" w:id="0">
    <w:p w14:paraId="69F8AFF2" w14:textId="77777777" w:rsidR="005C00C5" w:rsidRDefault="005C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6498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B9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F6C93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9222F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304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E1CD8" w14:textId="77777777" w:rsidR="005C00C5" w:rsidRDefault="005C00C5">
      <w:r>
        <w:separator/>
      </w:r>
    </w:p>
  </w:footnote>
  <w:footnote w:type="continuationSeparator" w:id="0">
    <w:p w14:paraId="3D6B4A23" w14:textId="77777777" w:rsidR="005C00C5" w:rsidRDefault="005C0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8070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3D6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22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0C5"/>
    <w:rsid w:val="00022322"/>
    <w:rsid w:val="00042497"/>
    <w:rsid w:val="000C1E6F"/>
    <w:rsid w:val="000E4E56"/>
    <w:rsid w:val="001A1468"/>
    <w:rsid w:val="001B7815"/>
    <w:rsid w:val="001D30DA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00C5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3E57"/>
    <w:rsid w:val="008E5102"/>
    <w:rsid w:val="008F7FE8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410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7EC27"/>
  <w15:chartTrackingRefBased/>
  <w15:docId w15:val="{0771C81A-374A-4180-949F-0C9B7962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B7410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4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570</Words>
  <Characters>2965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2025-07-31T05:23:00Z</cp:lastPrinted>
  <dcterms:created xsi:type="dcterms:W3CDTF">2025-07-30T12:30:00Z</dcterms:created>
  <dcterms:modified xsi:type="dcterms:W3CDTF">2025-07-31T05:23:00Z</dcterms:modified>
</cp:coreProperties>
</file>