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115CAA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</w:pPr>
      <w:r w:rsidRPr="00115CAA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 xml:space="preserve">Załącznik nr </w:t>
      </w:r>
      <w:r w:rsidR="00115CAA" w:rsidRPr="00115CAA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7</w:t>
      </w:r>
      <w:r w:rsidRPr="00115CAA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115CAA" w:rsidTr="00D62E6E">
        <w:tc>
          <w:tcPr>
            <w:tcW w:w="2800" w:type="dxa"/>
            <w:shd w:val="clear" w:color="auto" w:fill="auto"/>
          </w:tcPr>
          <w:p w:rsidR="00D62E6E" w:rsidRPr="00115CA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115CAA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115CAA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115CA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115CA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115CAA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15CA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115CA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115CAA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115CA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15CAA" w:rsidTr="00D62E6E">
        <w:tc>
          <w:tcPr>
            <w:tcW w:w="2800" w:type="dxa"/>
            <w:shd w:val="clear" w:color="auto" w:fill="auto"/>
          </w:tcPr>
          <w:p w:rsidR="00D62E6E" w:rsidRPr="00115CA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115CAA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115CA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115CA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115CAA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15CA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115CA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115CAA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115CAA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C121E" w:rsidRPr="00115CA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717EE" w:rsidRPr="00115CAA" w:rsidTr="00F4442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717EE" w:rsidRPr="00115CAA" w:rsidRDefault="00E717EE" w:rsidP="00F4442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115CAA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E717EE" w:rsidRPr="00115CAA" w:rsidRDefault="00E717EE" w:rsidP="00F4442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115CAA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115CAA">
              <w:rPr>
                <w:rFonts w:ascii="Arial Narrow" w:eastAsia="Times New Roman" w:hAnsi="Arial Narrow" w:cs="Arial"/>
                <w:sz w:val="18"/>
                <w:lang w:eastAsia="pl-PL"/>
              </w:rPr>
              <w:t>(</w:t>
            </w:r>
            <w:proofErr w:type="spellStart"/>
            <w:r w:rsidRPr="00115CAA">
              <w:rPr>
                <w:rFonts w:ascii="Arial Narrow" w:eastAsia="Times New Roman" w:hAnsi="Arial Narrow" w:cs="Arial"/>
                <w:sz w:val="18"/>
                <w:lang w:eastAsia="pl-PL"/>
              </w:rPr>
              <w:t>t.j</w:t>
            </w:r>
            <w:proofErr w:type="spellEnd"/>
            <w:r w:rsidRPr="00115CAA">
              <w:rPr>
                <w:rFonts w:ascii="Arial Narrow" w:eastAsia="Times New Roman" w:hAnsi="Arial Narrow" w:cs="Arial"/>
                <w:sz w:val="18"/>
                <w:lang w:eastAsia="pl-PL"/>
              </w:rPr>
              <w:t>. Dz. U. z 2024 poz. 1320)</w:t>
            </w:r>
            <w:r w:rsidRPr="00115CAA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</w:t>
            </w:r>
            <w:proofErr w:type="spellStart"/>
            <w:r w:rsidRPr="00115CAA">
              <w:rPr>
                <w:rFonts w:ascii="Arial Narrow" w:eastAsia="Times New Roman" w:hAnsi="Arial Narrow" w:cs="Arial"/>
                <w:sz w:val="18"/>
                <w:lang w:eastAsia="pl-PL"/>
              </w:rPr>
              <w:t>Pzp</w:t>
            </w:r>
            <w:proofErr w:type="spellEnd"/>
            <w:r w:rsidRPr="00115CAA">
              <w:rPr>
                <w:rFonts w:ascii="Arial Narrow" w:eastAsia="Times New Roman" w:hAnsi="Arial Narrow" w:cs="Arial"/>
                <w:sz w:val="18"/>
                <w:lang w:eastAsia="pl-PL"/>
              </w:rPr>
              <w:t>), dotyczące:</w:t>
            </w:r>
          </w:p>
          <w:p w:rsidR="00E717EE" w:rsidRPr="00115CAA" w:rsidRDefault="00E717EE" w:rsidP="00F444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115CAA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717EE" w:rsidRPr="00115CAA" w:rsidRDefault="00E717EE" w:rsidP="00F444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115CAA" w:rsidRDefault="00E717E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115C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C93F0A" w:rsidRPr="00115CAA">
        <w:rPr>
          <w:rFonts w:ascii="Arial Narrow" w:eastAsia="Times New Roman" w:hAnsi="Arial Narrow" w:cs="Arial"/>
          <w:sz w:val="20"/>
          <w:szCs w:val="24"/>
          <w:lang w:eastAsia="pl-PL"/>
        </w:rPr>
        <w:t>N</w:t>
      </w:r>
      <w:r w:rsidR="00BC121E" w:rsidRPr="00115CAA">
        <w:rPr>
          <w:rFonts w:ascii="Arial Narrow" w:eastAsia="Times New Roman" w:hAnsi="Arial Narrow" w:cs="Arial"/>
          <w:sz w:val="20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115CAA" w:rsidTr="00D62E6E">
        <w:tc>
          <w:tcPr>
            <w:tcW w:w="2269" w:type="dxa"/>
            <w:shd w:val="clear" w:color="auto" w:fill="auto"/>
          </w:tcPr>
          <w:p w:rsidR="00D62E6E" w:rsidRPr="00115CA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115CA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115CAA" w:rsidRDefault="00E717E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115CA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Dostawa sprzętu medycznego</w:t>
            </w:r>
            <w:r w:rsidR="00D62E6E" w:rsidRPr="00115CA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E717EE" w:rsidRPr="00115CAA" w:rsidTr="00F44422">
        <w:tc>
          <w:tcPr>
            <w:tcW w:w="2269" w:type="dxa"/>
            <w:shd w:val="clear" w:color="auto" w:fill="auto"/>
          </w:tcPr>
          <w:p w:rsidR="00E717EE" w:rsidRPr="00115CAA" w:rsidRDefault="00E717EE" w:rsidP="00F444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115CA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717EE" w:rsidRPr="00115CAA" w:rsidRDefault="00E717EE" w:rsidP="00F444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115CAA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79/2025</w:t>
            </w:r>
          </w:p>
        </w:tc>
      </w:tr>
    </w:tbl>
    <w:p w:rsidR="00BC121E" w:rsidRPr="00115CAA" w:rsidRDefault="00E717E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115C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BC121E" w:rsidRPr="00115C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Pr="00115CAA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="00BC121E" w:rsidRPr="00115CAA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="00BC121E" w:rsidRPr="00115C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="00BC121E" w:rsidRPr="00115CAA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115CAA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115CAA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115C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r w:rsidR="00D62E6E" w:rsidRPr="00115C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           </w:t>
      </w:r>
      <w:r w:rsidR="00BC121E" w:rsidRPr="00115CAA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r w:rsidR="003030B3" w:rsidRPr="00115CAA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="00BC121E" w:rsidRPr="00115CAA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</w:t>
      </w:r>
      <w:r w:rsidR="00067B62" w:rsidRPr="00115CAA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115CAA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115CAA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115C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r w:rsidR="00D62E6E" w:rsidRPr="00115CA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           </w:t>
      </w:r>
      <w:r w:rsidRPr="00115CAA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r w:rsidR="003030B3" w:rsidRPr="00115CAA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Pr="00115CAA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postępowaniu.</w:t>
      </w:r>
    </w:p>
    <w:p w:rsidR="00BF69A4" w:rsidRPr="00115CA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115CAA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115CAA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15CA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115CA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15CA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115CA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15CA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115CA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115CA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15CA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115CA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15CA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15CA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115CA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15CA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115CA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15CA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15CA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115CA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115CAA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115CA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115CAA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15CA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115CAA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115CAA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115CAA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p w:rsidR="00067B62" w:rsidRPr="00115CA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115CAA" w:rsidTr="00620E37">
        <w:tc>
          <w:tcPr>
            <w:tcW w:w="2660" w:type="dxa"/>
            <w:shd w:val="clear" w:color="auto" w:fill="auto"/>
          </w:tcPr>
          <w:p w:rsidR="00BC121E" w:rsidRPr="00115CA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115CA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115CAA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115CA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115CA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C121E" w:rsidRPr="00115CA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data</w:t>
            </w:r>
            <w:r w:rsidRPr="00115CA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115CA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115CA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115CAA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15CAA" w:rsidRDefault="00844A96" w:rsidP="00E717E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115CA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E717EE" w:rsidRPr="00115CA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115CA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</w:t>
            </w:r>
            <w:r w:rsidRPr="00115CAA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</w:tbl>
    <w:p w:rsidR="00106AC7" w:rsidRPr="00115CAA" w:rsidRDefault="00106AC7" w:rsidP="00BC121E">
      <w:pPr>
        <w:rPr>
          <w:rFonts w:ascii="Arial Narrow" w:hAnsi="Arial Narrow"/>
          <w:sz w:val="18"/>
        </w:rPr>
      </w:pPr>
    </w:p>
    <w:sectPr w:rsidR="00106AC7" w:rsidRPr="00115CA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3C7B" w:rsidRDefault="00443C7B">
      <w:r>
        <w:separator/>
      </w:r>
    </w:p>
  </w:endnote>
  <w:endnote w:type="continuationSeparator" w:id="1">
    <w:p w:rsidR="00443C7B" w:rsidRDefault="00443C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5C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5CA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7EE" w:rsidRDefault="00E717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3C7B" w:rsidRDefault="00443C7B">
      <w:r>
        <w:separator/>
      </w:r>
    </w:p>
  </w:footnote>
  <w:footnote w:type="continuationSeparator" w:id="1">
    <w:p w:rsidR="00443C7B" w:rsidRDefault="00443C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7EE" w:rsidRDefault="00E717E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7EE" w:rsidRDefault="00E717E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7EE" w:rsidRDefault="00E717E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17E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15CAA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3C7B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717EE"/>
    <w:rsid w:val="00E9061B"/>
    <w:rsid w:val="00EB5766"/>
    <w:rsid w:val="00EC667E"/>
    <w:rsid w:val="00F46593"/>
    <w:rsid w:val="00F466F5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1751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2025-07-30T05:39:00Z</cp:lastPrinted>
  <dcterms:created xsi:type="dcterms:W3CDTF">2025-07-30T05:39:00Z</dcterms:created>
  <dcterms:modified xsi:type="dcterms:W3CDTF">2025-07-30T05:39:00Z</dcterms:modified>
</cp:coreProperties>
</file>