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A07F92" w:rsidRDefault="00932486" w:rsidP="00B36EDA">
      <w:pPr>
        <w:spacing w:after="600"/>
        <w:jc w:val="right"/>
        <w:rPr>
          <w:rFonts w:ascii="Arial Narrow" w:hAnsi="Arial Narrow" w:cs="Arial"/>
        </w:rPr>
      </w:pPr>
      <w:r w:rsidRPr="00A07F92">
        <w:rPr>
          <w:rFonts w:ascii="Arial Narrow" w:hAnsi="Arial Narrow" w:cs="Arial"/>
        </w:rPr>
        <w:t>Bydgoszcz</w:t>
      </w:r>
      <w:r w:rsidR="00B36EDA" w:rsidRPr="00A07F92">
        <w:rPr>
          <w:rFonts w:ascii="Arial Narrow" w:hAnsi="Arial Narrow" w:cs="Arial"/>
        </w:rPr>
        <w:t xml:space="preserve"> dnia: </w:t>
      </w:r>
      <w:r w:rsidRPr="00A07F92">
        <w:rPr>
          <w:rFonts w:ascii="Arial Narrow" w:hAnsi="Arial Narrow" w:cs="Arial"/>
        </w:rPr>
        <w:t>2025-07-31</w:t>
      </w:r>
    </w:p>
    <w:p w:rsidR="00B36EDA" w:rsidRPr="00A07F92" w:rsidRDefault="00932486" w:rsidP="00B36EDA">
      <w:pPr>
        <w:spacing w:line="360" w:lineRule="auto"/>
        <w:ind w:right="3969"/>
        <w:rPr>
          <w:rFonts w:ascii="Arial Narrow" w:hAnsi="Arial Narrow" w:cs="Arial"/>
          <w:b/>
          <w:bCs/>
        </w:rPr>
      </w:pPr>
      <w:r w:rsidRPr="00A07F92">
        <w:rPr>
          <w:rFonts w:ascii="Arial Narrow" w:hAnsi="Arial Narrow" w:cs="Arial"/>
          <w:b/>
          <w:bCs/>
        </w:rPr>
        <w:t>10WSzKzP SPZOZ</w:t>
      </w:r>
    </w:p>
    <w:p w:rsidR="00B36EDA" w:rsidRPr="00A07F92" w:rsidRDefault="00932486" w:rsidP="00B36EDA">
      <w:pPr>
        <w:spacing w:line="360" w:lineRule="auto"/>
        <w:ind w:right="3969"/>
        <w:rPr>
          <w:rFonts w:ascii="Arial Narrow" w:hAnsi="Arial Narrow" w:cs="Arial"/>
        </w:rPr>
      </w:pPr>
      <w:r w:rsidRPr="00A07F92">
        <w:rPr>
          <w:rFonts w:ascii="Arial Narrow" w:hAnsi="Arial Narrow" w:cs="Arial"/>
        </w:rPr>
        <w:t>Powstańców Warszawy</w:t>
      </w:r>
      <w:r w:rsidR="00B36EDA" w:rsidRPr="00A07F92">
        <w:rPr>
          <w:rFonts w:ascii="Arial Narrow" w:hAnsi="Arial Narrow" w:cs="Arial"/>
        </w:rPr>
        <w:t xml:space="preserve"> </w:t>
      </w:r>
      <w:r w:rsidRPr="00A07F92">
        <w:rPr>
          <w:rFonts w:ascii="Arial Narrow" w:hAnsi="Arial Narrow" w:cs="Arial"/>
        </w:rPr>
        <w:t>5</w:t>
      </w:r>
    </w:p>
    <w:p w:rsidR="00B36EDA" w:rsidRPr="00A07F92" w:rsidRDefault="00932486" w:rsidP="00B36EDA">
      <w:pPr>
        <w:ind w:right="3969"/>
        <w:rPr>
          <w:rFonts w:ascii="Arial Narrow" w:hAnsi="Arial Narrow" w:cs="Arial"/>
        </w:rPr>
      </w:pPr>
      <w:r w:rsidRPr="00A07F92">
        <w:rPr>
          <w:rFonts w:ascii="Arial Narrow" w:hAnsi="Arial Narrow" w:cs="Arial"/>
        </w:rPr>
        <w:t>85-681</w:t>
      </w:r>
      <w:r w:rsidR="00B36EDA" w:rsidRPr="00A07F92">
        <w:rPr>
          <w:rFonts w:ascii="Arial Narrow" w:hAnsi="Arial Narrow" w:cs="Arial"/>
        </w:rPr>
        <w:t xml:space="preserve"> </w:t>
      </w:r>
      <w:r w:rsidRPr="00A07F92">
        <w:rPr>
          <w:rFonts w:ascii="Arial Narrow" w:hAnsi="Arial Narrow" w:cs="Arial"/>
        </w:rPr>
        <w:t>Bydgoszcz</w:t>
      </w:r>
    </w:p>
    <w:p w:rsidR="00B36EDA" w:rsidRPr="00A07F92" w:rsidRDefault="00B36EDA" w:rsidP="00B36EDA">
      <w:pPr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A07F92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B36EDA" w:rsidRPr="00A07F92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8"/>
          <w:szCs w:val="18"/>
        </w:rPr>
      </w:pPr>
      <w:r w:rsidRPr="00A07F92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B36EDA" w:rsidRPr="00A07F92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A07F92" w:rsidTr="00B36EDA">
        <w:tc>
          <w:tcPr>
            <w:tcW w:w="9923" w:type="dxa"/>
            <w:shd w:val="clear" w:color="auto" w:fill="F2F2F2"/>
            <w:hideMark/>
          </w:tcPr>
          <w:p w:rsidR="00B36EDA" w:rsidRPr="00A07F92" w:rsidRDefault="00836A1B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A07F92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A07F92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A07F92" w:rsidRDefault="00B36EDA" w:rsidP="00B36EDA">
      <w:pPr>
        <w:keepNext/>
        <w:spacing w:after="240"/>
        <w:outlineLvl w:val="0"/>
        <w:rPr>
          <w:rFonts w:ascii="Arial Narrow" w:hAnsi="Arial Narrow" w:cs="Arial"/>
          <w:b/>
        </w:rPr>
      </w:pPr>
    </w:p>
    <w:p w:rsidR="00B36EDA" w:rsidRPr="00A07F92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A07F92">
        <w:rPr>
          <w:rFonts w:ascii="Arial Narrow" w:eastAsia="Calibri" w:hAnsi="Arial Narrow" w:cs="Arial"/>
          <w:lang w:eastAsia="en-US"/>
        </w:rPr>
        <w:t xml:space="preserve">Dotyczy </w:t>
      </w:r>
      <w:r w:rsidRPr="00A07F92">
        <w:rPr>
          <w:rFonts w:ascii="Arial Narrow" w:hAnsi="Arial Narrow" w:cs="Arial"/>
        </w:rPr>
        <w:t>postępowania o udzielenie zamówienia publicznego</w:t>
      </w:r>
      <w:r w:rsidRPr="00A07F92">
        <w:rPr>
          <w:rFonts w:ascii="Arial Narrow" w:eastAsia="Calibri" w:hAnsi="Arial Narrow" w:cs="Arial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A07F92" w:rsidTr="00B36EDA">
        <w:tc>
          <w:tcPr>
            <w:tcW w:w="2269" w:type="dxa"/>
            <w:shd w:val="clear" w:color="auto" w:fill="auto"/>
          </w:tcPr>
          <w:p w:rsidR="00B36EDA" w:rsidRPr="00A07F92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A07F92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A07F92" w:rsidRDefault="00932486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07F92">
              <w:rPr>
                <w:rFonts w:ascii="Arial Narrow" w:hAnsi="Arial Narrow" w:cs="Arial"/>
                <w:bCs/>
              </w:rPr>
              <w:t xml:space="preserve"> Dostawy sukcesywne części zamiennych do sprzętu medycznego</w:t>
            </w:r>
          </w:p>
        </w:tc>
      </w:tr>
      <w:tr w:rsidR="00932486" w:rsidRPr="00A07F92" w:rsidTr="00B76589">
        <w:tc>
          <w:tcPr>
            <w:tcW w:w="2269" w:type="dxa"/>
            <w:shd w:val="clear" w:color="auto" w:fill="auto"/>
          </w:tcPr>
          <w:p w:rsidR="00932486" w:rsidRPr="00A07F92" w:rsidRDefault="00932486" w:rsidP="00B7658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A07F92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932486" w:rsidRPr="00A07F92" w:rsidRDefault="00932486" w:rsidP="00B7658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07F92">
              <w:rPr>
                <w:rFonts w:ascii="Arial Narrow" w:hAnsi="Arial Narrow" w:cs="Arial"/>
                <w:bCs/>
              </w:rPr>
              <w:t>69/2025</w:t>
            </w:r>
          </w:p>
        </w:tc>
      </w:tr>
    </w:tbl>
    <w:p w:rsidR="00B36EDA" w:rsidRPr="00A07F92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</w:rPr>
      </w:pPr>
    </w:p>
    <w:p w:rsidR="00B36EDA" w:rsidRPr="00A07F92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</w:rPr>
      </w:pPr>
      <w:r w:rsidRPr="00A07F92">
        <w:rPr>
          <w:rFonts w:ascii="Arial Narrow" w:hAnsi="Arial Narrow" w:cs="Arial"/>
        </w:rPr>
        <w:t xml:space="preserve">Zamawiający, </w:t>
      </w:r>
      <w:r w:rsidR="00932486" w:rsidRPr="00A07F92">
        <w:rPr>
          <w:rFonts w:ascii="Arial Narrow" w:hAnsi="Arial Narrow" w:cs="Arial"/>
          <w:b/>
        </w:rPr>
        <w:t>10WSzKzP SPZOZ</w:t>
      </w:r>
      <w:r w:rsidRPr="00A07F92">
        <w:rPr>
          <w:rFonts w:ascii="Arial Narrow" w:hAnsi="Arial Narrow" w:cs="Arial"/>
        </w:rPr>
        <w:t xml:space="preserve">, działając na podstawie art. 253 ust. 1 pkt. 1 i ust. 2 ustawy z dnia 11 września 2019r. Prawo zamówień publicznych </w:t>
      </w:r>
      <w:r w:rsidR="00932486" w:rsidRPr="00A07F92">
        <w:rPr>
          <w:rFonts w:ascii="Arial Narrow" w:hAnsi="Arial Narrow" w:cs="Arial"/>
        </w:rPr>
        <w:t>(</w:t>
      </w:r>
      <w:proofErr w:type="spellStart"/>
      <w:r w:rsidR="00932486" w:rsidRPr="00A07F92">
        <w:rPr>
          <w:rFonts w:ascii="Arial Narrow" w:hAnsi="Arial Narrow" w:cs="Arial"/>
        </w:rPr>
        <w:t>t.j</w:t>
      </w:r>
      <w:proofErr w:type="spellEnd"/>
      <w:r w:rsidR="00932486" w:rsidRPr="00A07F92">
        <w:rPr>
          <w:rFonts w:ascii="Arial Narrow" w:hAnsi="Arial Narrow" w:cs="Arial"/>
        </w:rPr>
        <w:t>. Dz. U. z 2024 poz. 1320)</w:t>
      </w:r>
      <w:r w:rsidRPr="00A07F92">
        <w:rPr>
          <w:rFonts w:ascii="Arial Narrow" w:hAnsi="Arial Narrow" w:cs="Arial"/>
        </w:rPr>
        <w:t xml:space="preserve">, zwanej dalej „ustawą </w:t>
      </w:r>
      <w:proofErr w:type="spellStart"/>
      <w:r w:rsidRPr="00A07F92">
        <w:rPr>
          <w:rFonts w:ascii="Arial Narrow" w:hAnsi="Arial Narrow" w:cs="Arial"/>
        </w:rPr>
        <w:t>Pzp</w:t>
      </w:r>
      <w:proofErr w:type="spellEnd"/>
      <w:r w:rsidRPr="00A07F92">
        <w:rPr>
          <w:rFonts w:ascii="Arial Narrow" w:hAnsi="Arial Narrow" w:cs="Arial"/>
        </w:rPr>
        <w:t>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932486" w:rsidRPr="00A07F92" w:rsidTr="0093248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486" w:rsidRPr="00A07F92" w:rsidRDefault="00932486" w:rsidP="00B76589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A07F92">
              <w:rPr>
                <w:rFonts w:ascii="Arial Narrow" w:hAnsi="Arial Narrow" w:cs="Arial"/>
                <w:b/>
                <w:bCs/>
              </w:rPr>
              <w:t>Część nr 3</w:t>
            </w:r>
            <w:r w:rsidRPr="00A07F92">
              <w:rPr>
                <w:rFonts w:ascii="Arial Narrow" w:hAnsi="Arial Narrow" w:cs="Arial"/>
              </w:rPr>
              <w:t>: Różne 1</w:t>
            </w:r>
          </w:p>
          <w:p w:rsidR="00932486" w:rsidRPr="00A07F92" w:rsidRDefault="00932486" w:rsidP="00B76589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A07F92">
              <w:rPr>
                <w:rFonts w:ascii="Arial Narrow" w:hAnsi="Arial Narrow" w:cs="Arial"/>
                <w:b/>
              </w:rPr>
              <w:t xml:space="preserve">GE </w:t>
            </w:r>
            <w:proofErr w:type="spellStart"/>
            <w:r w:rsidRPr="00A07F92">
              <w:rPr>
                <w:rFonts w:ascii="Arial Narrow" w:hAnsi="Arial Narrow" w:cs="Arial"/>
                <w:b/>
              </w:rPr>
              <w:t>Medical</w:t>
            </w:r>
            <w:proofErr w:type="spellEnd"/>
            <w:r w:rsidRPr="00A07F92">
              <w:rPr>
                <w:rFonts w:ascii="Arial Narrow" w:hAnsi="Arial Narrow" w:cs="Arial"/>
                <w:b/>
              </w:rPr>
              <w:t xml:space="preserve"> Systems Polska Sp. z o.o.</w:t>
            </w:r>
          </w:p>
          <w:p w:rsidR="00932486" w:rsidRPr="00A07F92" w:rsidRDefault="00932486" w:rsidP="00B76589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07F92">
              <w:rPr>
                <w:rFonts w:ascii="Arial Narrow" w:hAnsi="Arial Narrow" w:cs="Arial"/>
                <w:bCs/>
              </w:rPr>
              <w:t xml:space="preserve">Wołoska 9 </w:t>
            </w:r>
          </w:p>
          <w:p w:rsidR="00932486" w:rsidRPr="00A07F92" w:rsidRDefault="00932486" w:rsidP="00B76589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A07F92">
              <w:rPr>
                <w:rFonts w:ascii="Arial Narrow" w:hAnsi="Arial Narrow" w:cs="Arial"/>
                <w:bCs/>
              </w:rPr>
              <w:t>02-583 Warszawa</w:t>
            </w:r>
          </w:p>
          <w:p w:rsidR="00932486" w:rsidRPr="00A07F92" w:rsidRDefault="00932486" w:rsidP="00B76589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07F92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A07F92">
              <w:rPr>
                <w:rFonts w:ascii="Arial Narrow" w:hAnsi="Arial Narrow" w:cs="Arial"/>
                <w:b/>
              </w:rPr>
              <w:t>17 833.11 zł</w:t>
            </w:r>
            <w:r w:rsidRPr="00A07F92">
              <w:rPr>
                <w:rFonts w:ascii="Arial Narrow" w:hAnsi="Arial Narrow" w:cs="Arial"/>
              </w:rPr>
              <w:t xml:space="preserve"> </w:t>
            </w:r>
            <w:r w:rsidRPr="00A07F92">
              <w:rPr>
                <w:rFonts w:ascii="Arial Narrow" w:hAnsi="Arial Narrow" w:cs="Arial"/>
                <w:b/>
                <w:bCs/>
              </w:rPr>
              <w:t>brutto</w:t>
            </w:r>
            <w:r w:rsidRPr="00A07F92">
              <w:rPr>
                <w:rFonts w:ascii="Arial Narrow" w:hAnsi="Arial Narrow" w:cs="Arial"/>
                <w:bCs/>
              </w:rPr>
              <w:t>.</w:t>
            </w:r>
          </w:p>
          <w:p w:rsidR="00932486" w:rsidRPr="00A07F92" w:rsidRDefault="00932486" w:rsidP="00B7658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A07F92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A07F92">
              <w:rPr>
                <w:rFonts w:ascii="Arial Narrow" w:hAnsi="Arial Narrow" w:cs="Arial"/>
                <w:color w:val="000000"/>
              </w:rPr>
              <w:t>:</w:t>
            </w:r>
          </w:p>
          <w:p w:rsidR="00932486" w:rsidRPr="00A07F92" w:rsidRDefault="00932486" w:rsidP="00B7658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A07F92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32486" w:rsidRPr="00A07F92" w:rsidTr="0093248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486" w:rsidRPr="00A07F92" w:rsidRDefault="00932486" w:rsidP="00B76589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A07F92">
              <w:rPr>
                <w:rFonts w:ascii="Arial Narrow" w:hAnsi="Arial Narrow" w:cs="Arial"/>
                <w:b/>
                <w:bCs/>
              </w:rPr>
              <w:lastRenderedPageBreak/>
              <w:t>Część nr 4</w:t>
            </w:r>
            <w:r w:rsidRPr="00A07F92">
              <w:rPr>
                <w:rFonts w:ascii="Arial Narrow" w:hAnsi="Arial Narrow" w:cs="Arial"/>
              </w:rPr>
              <w:t>: Różne 2</w:t>
            </w:r>
          </w:p>
          <w:p w:rsidR="00932486" w:rsidRPr="00A07F92" w:rsidRDefault="00932486" w:rsidP="00B76589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A07F92">
              <w:rPr>
                <w:rFonts w:ascii="Arial Narrow" w:hAnsi="Arial Narrow" w:cs="Arial"/>
                <w:b/>
              </w:rPr>
              <w:t>ATMED S.C. Andrzej Strączyński, Łukasz Strączyński</w:t>
            </w:r>
          </w:p>
          <w:p w:rsidR="00932486" w:rsidRPr="00A07F92" w:rsidRDefault="00932486" w:rsidP="00B76589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07F92">
              <w:rPr>
                <w:rFonts w:ascii="Arial Narrow" w:hAnsi="Arial Narrow" w:cs="Arial"/>
                <w:bCs/>
              </w:rPr>
              <w:t xml:space="preserve">Lelewela 11 </w:t>
            </w:r>
          </w:p>
          <w:p w:rsidR="00932486" w:rsidRPr="00A07F92" w:rsidRDefault="00932486" w:rsidP="00B76589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A07F92">
              <w:rPr>
                <w:rFonts w:ascii="Arial Narrow" w:hAnsi="Arial Narrow" w:cs="Arial"/>
                <w:bCs/>
              </w:rPr>
              <w:t>85-669 Bydgoszcz</w:t>
            </w:r>
          </w:p>
          <w:p w:rsidR="00932486" w:rsidRPr="00A07F92" w:rsidRDefault="00932486" w:rsidP="00B76589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07F92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A07F92">
              <w:rPr>
                <w:rFonts w:ascii="Arial Narrow" w:hAnsi="Arial Narrow" w:cs="Arial"/>
                <w:b/>
              </w:rPr>
              <w:t>36 072.00 zł</w:t>
            </w:r>
            <w:r w:rsidRPr="00A07F92">
              <w:rPr>
                <w:rFonts w:ascii="Arial Narrow" w:hAnsi="Arial Narrow" w:cs="Arial"/>
              </w:rPr>
              <w:t xml:space="preserve"> </w:t>
            </w:r>
            <w:r w:rsidRPr="00A07F92">
              <w:rPr>
                <w:rFonts w:ascii="Arial Narrow" w:hAnsi="Arial Narrow" w:cs="Arial"/>
                <w:b/>
                <w:bCs/>
              </w:rPr>
              <w:t>brutto</w:t>
            </w:r>
            <w:r w:rsidRPr="00A07F92">
              <w:rPr>
                <w:rFonts w:ascii="Arial Narrow" w:hAnsi="Arial Narrow" w:cs="Arial"/>
                <w:bCs/>
              </w:rPr>
              <w:t>.</w:t>
            </w:r>
          </w:p>
          <w:p w:rsidR="00932486" w:rsidRPr="00A07F92" w:rsidRDefault="00932486" w:rsidP="00B7658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A07F92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A07F92">
              <w:rPr>
                <w:rFonts w:ascii="Arial Narrow" w:hAnsi="Arial Narrow" w:cs="Arial"/>
                <w:color w:val="000000"/>
              </w:rPr>
              <w:t>:</w:t>
            </w:r>
          </w:p>
          <w:p w:rsidR="00932486" w:rsidRPr="00A07F92" w:rsidRDefault="00932486" w:rsidP="00B7658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A07F92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32486" w:rsidRPr="00A07F92" w:rsidTr="0093248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486" w:rsidRPr="00A07F92" w:rsidRDefault="00932486" w:rsidP="00B76589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A07F92">
              <w:rPr>
                <w:rFonts w:ascii="Arial Narrow" w:hAnsi="Arial Narrow" w:cs="Arial"/>
                <w:b/>
                <w:bCs/>
              </w:rPr>
              <w:t>Część nr 5</w:t>
            </w:r>
            <w:r w:rsidRPr="00A07F92">
              <w:rPr>
                <w:rFonts w:ascii="Arial Narrow" w:hAnsi="Arial Narrow" w:cs="Arial"/>
              </w:rPr>
              <w:t>: Różne 3</w:t>
            </w:r>
          </w:p>
          <w:p w:rsidR="00932486" w:rsidRPr="00A07F92" w:rsidRDefault="00932486" w:rsidP="00B76589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A07F92">
              <w:rPr>
                <w:rFonts w:ascii="Arial Narrow" w:hAnsi="Arial Narrow" w:cs="Arial"/>
                <w:b/>
              </w:rPr>
              <w:t xml:space="preserve">GE </w:t>
            </w:r>
            <w:proofErr w:type="spellStart"/>
            <w:r w:rsidRPr="00A07F92">
              <w:rPr>
                <w:rFonts w:ascii="Arial Narrow" w:hAnsi="Arial Narrow" w:cs="Arial"/>
                <w:b/>
              </w:rPr>
              <w:t>Medical</w:t>
            </w:r>
            <w:proofErr w:type="spellEnd"/>
            <w:r w:rsidRPr="00A07F92">
              <w:rPr>
                <w:rFonts w:ascii="Arial Narrow" w:hAnsi="Arial Narrow" w:cs="Arial"/>
                <w:b/>
              </w:rPr>
              <w:t xml:space="preserve"> Systems Polska Sp. z o.o.</w:t>
            </w:r>
          </w:p>
          <w:p w:rsidR="00932486" w:rsidRPr="00A07F92" w:rsidRDefault="00932486" w:rsidP="00B76589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07F92">
              <w:rPr>
                <w:rFonts w:ascii="Arial Narrow" w:hAnsi="Arial Narrow" w:cs="Arial"/>
                <w:bCs/>
              </w:rPr>
              <w:t xml:space="preserve">Wołoska 9 </w:t>
            </w:r>
          </w:p>
          <w:p w:rsidR="00932486" w:rsidRPr="00A07F92" w:rsidRDefault="00932486" w:rsidP="00B76589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A07F92">
              <w:rPr>
                <w:rFonts w:ascii="Arial Narrow" w:hAnsi="Arial Narrow" w:cs="Arial"/>
                <w:bCs/>
              </w:rPr>
              <w:t>02-583 Warszawa</w:t>
            </w:r>
          </w:p>
          <w:p w:rsidR="00932486" w:rsidRPr="00A07F92" w:rsidRDefault="00932486" w:rsidP="00B76589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07F92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A07F92">
              <w:rPr>
                <w:rFonts w:ascii="Arial Narrow" w:hAnsi="Arial Narrow" w:cs="Arial"/>
                <w:b/>
              </w:rPr>
              <w:t>94 077.45 zł</w:t>
            </w:r>
            <w:r w:rsidRPr="00A07F92">
              <w:rPr>
                <w:rFonts w:ascii="Arial Narrow" w:hAnsi="Arial Narrow" w:cs="Arial"/>
              </w:rPr>
              <w:t xml:space="preserve"> </w:t>
            </w:r>
            <w:r w:rsidRPr="00A07F92">
              <w:rPr>
                <w:rFonts w:ascii="Arial Narrow" w:hAnsi="Arial Narrow" w:cs="Arial"/>
                <w:b/>
                <w:bCs/>
              </w:rPr>
              <w:t>brutto</w:t>
            </w:r>
            <w:r w:rsidRPr="00A07F92">
              <w:rPr>
                <w:rFonts w:ascii="Arial Narrow" w:hAnsi="Arial Narrow" w:cs="Arial"/>
                <w:bCs/>
              </w:rPr>
              <w:t>.</w:t>
            </w:r>
          </w:p>
          <w:p w:rsidR="00932486" w:rsidRPr="00A07F92" w:rsidRDefault="00932486" w:rsidP="00B7658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A07F92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A07F92">
              <w:rPr>
                <w:rFonts w:ascii="Arial Narrow" w:hAnsi="Arial Narrow" w:cs="Arial"/>
                <w:color w:val="000000"/>
              </w:rPr>
              <w:t>:</w:t>
            </w:r>
          </w:p>
          <w:p w:rsidR="00932486" w:rsidRPr="00A07F92" w:rsidRDefault="00932486" w:rsidP="00B7658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A07F92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  <w:tr w:rsidR="00932486" w:rsidRPr="00A07F92" w:rsidTr="0093248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486" w:rsidRPr="00A07F92" w:rsidRDefault="00932486" w:rsidP="00B76589">
            <w:pPr>
              <w:spacing w:before="120" w:after="240"/>
              <w:jc w:val="both"/>
              <w:rPr>
                <w:rFonts w:ascii="Arial Narrow" w:hAnsi="Arial Narrow" w:cs="Arial"/>
              </w:rPr>
            </w:pPr>
            <w:r w:rsidRPr="00A07F92">
              <w:rPr>
                <w:rFonts w:ascii="Arial Narrow" w:hAnsi="Arial Narrow" w:cs="Arial"/>
                <w:b/>
                <w:bCs/>
              </w:rPr>
              <w:t>Część nr 6</w:t>
            </w:r>
            <w:r w:rsidRPr="00A07F92">
              <w:rPr>
                <w:rFonts w:ascii="Arial Narrow" w:hAnsi="Arial Narrow" w:cs="Arial"/>
              </w:rPr>
              <w:t xml:space="preserve">: </w:t>
            </w:r>
            <w:proofErr w:type="spellStart"/>
            <w:r w:rsidRPr="00A07F92">
              <w:rPr>
                <w:rFonts w:ascii="Arial Narrow" w:hAnsi="Arial Narrow" w:cs="Arial"/>
              </w:rPr>
              <w:t>Rózne</w:t>
            </w:r>
            <w:proofErr w:type="spellEnd"/>
            <w:r w:rsidRPr="00A07F92">
              <w:rPr>
                <w:rFonts w:ascii="Arial Narrow" w:hAnsi="Arial Narrow" w:cs="Arial"/>
              </w:rPr>
              <w:t xml:space="preserve"> 4</w:t>
            </w:r>
          </w:p>
          <w:p w:rsidR="00932486" w:rsidRPr="00A07F92" w:rsidRDefault="00932486" w:rsidP="00B76589">
            <w:pPr>
              <w:spacing w:before="60" w:line="360" w:lineRule="auto"/>
              <w:jc w:val="both"/>
              <w:rPr>
                <w:rFonts w:ascii="Arial Narrow" w:hAnsi="Arial Narrow" w:cs="Arial"/>
                <w:b/>
              </w:rPr>
            </w:pPr>
            <w:r w:rsidRPr="00A07F92">
              <w:rPr>
                <w:rFonts w:ascii="Arial Narrow" w:hAnsi="Arial Narrow" w:cs="Arial"/>
                <w:b/>
              </w:rPr>
              <w:t>ATMED S.C. Andrzej Strączyński, Łukasz Strączyński</w:t>
            </w:r>
          </w:p>
          <w:p w:rsidR="00932486" w:rsidRPr="00A07F92" w:rsidRDefault="00932486" w:rsidP="00B76589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07F92">
              <w:rPr>
                <w:rFonts w:ascii="Arial Narrow" w:hAnsi="Arial Narrow" w:cs="Arial"/>
                <w:bCs/>
              </w:rPr>
              <w:t xml:space="preserve">Lelewela 11 </w:t>
            </w:r>
          </w:p>
          <w:p w:rsidR="00932486" w:rsidRPr="00A07F92" w:rsidRDefault="00932486" w:rsidP="00B76589">
            <w:pPr>
              <w:spacing w:after="120"/>
              <w:jc w:val="both"/>
              <w:rPr>
                <w:rFonts w:ascii="Arial Narrow" w:hAnsi="Arial Narrow" w:cs="Arial"/>
                <w:bCs/>
              </w:rPr>
            </w:pPr>
            <w:r w:rsidRPr="00A07F92">
              <w:rPr>
                <w:rFonts w:ascii="Arial Narrow" w:hAnsi="Arial Narrow" w:cs="Arial"/>
                <w:bCs/>
              </w:rPr>
              <w:t>85-669 Bydgoszcz</w:t>
            </w:r>
          </w:p>
          <w:p w:rsidR="00932486" w:rsidRPr="00A07F92" w:rsidRDefault="00932486" w:rsidP="00B76589">
            <w:pPr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07F92">
              <w:rPr>
                <w:rFonts w:ascii="Arial Narrow" w:hAnsi="Arial Narrow" w:cs="Arial"/>
              </w:rPr>
              <w:t xml:space="preserve">za cenę wykonania przedmiotu zamówienia w wysokości </w:t>
            </w:r>
            <w:r w:rsidRPr="00A07F92">
              <w:rPr>
                <w:rFonts w:ascii="Arial Narrow" w:hAnsi="Arial Narrow" w:cs="Arial"/>
                <w:b/>
              </w:rPr>
              <w:t>12 038.76 zł</w:t>
            </w:r>
            <w:r w:rsidRPr="00A07F92">
              <w:rPr>
                <w:rFonts w:ascii="Arial Narrow" w:hAnsi="Arial Narrow" w:cs="Arial"/>
              </w:rPr>
              <w:t xml:space="preserve"> </w:t>
            </w:r>
            <w:r w:rsidRPr="00A07F92">
              <w:rPr>
                <w:rFonts w:ascii="Arial Narrow" w:hAnsi="Arial Narrow" w:cs="Arial"/>
                <w:b/>
                <w:bCs/>
              </w:rPr>
              <w:t>brutto</w:t>
            </w:r>
            <w:r w:rsidRPr="00A07F92">
              <w:rPr>
                <w:rFonts w:ascii="Arial Narrow" w:hAnsi="Arial Narrow" w:cs="Arial"/>
                <w:bCs/>
              </w:rPr>
              <w:t>.</w:t>
            </w:r>
          </w:p>
          <w:p w:rsidR="00932486" w:rsidRPr="00A07F92" w:rsidRDefault="00932486" w:rsidP="00B76589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</w:rPr>
            </w:pPr>
            <w:r w:rsidRPr="00A07F92">
              <w:rPr>
                <w:rFonts w:ascii="Arial Narrow" w:hAnsi="Arial Narrow" w:cs="Arial"/>
                <w:color w:val="000000"/>
                <w:u w:val="single"/>
              </w:rPr>
              <w:t>Uzasadnienie wyboru</w:t>
            </w:r>
            <w:r w:rsidRPr="00A07F92">
              <w:rPr>
                <w:rFonts w:ascii="Arial Narrow" w:hAnsi="Arial Narrow" w:cs="Arial"/>
                <w:color w:val="000000"/>
              </w:rPr>
              <w:t>:</w:t>
            </w:r>
          </w:p>
          <w:p w:rsidR="00932486" w:rsidRPr="00A07F92" w:rsidRDefault="00932486" w:rsidP="00B76589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</w:rPr>
            </w:pPr>
            <w:r w:rsidRPr="00A07F92">
              <w:rPr>
                <w:rFonts w:ascii="Arial Narrow" w:hAnsi="Arial Narrow" w:cs="Arial"/>
              </w:rPr>
              <w:t>Wybrana oferta nie podlega wykluczeniu, oraz spełnia wszystkie warunki określone w specyfikacji istotnych warunków zamówienia i zgodnie z określonymi w niej kryteriami jest ofertą najkorzystniejszą, zgodnie z art. 239 Prawa zamówień publicznych.</w:t>
            </w:r>
          </w:p>
        </w:tc>
      </w:tr>
    </w:tbl>
    <w:p w:rsidR="00B36EDA" w:rsidRPr="00A07F92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</w:rPr>
      </w:pPr>
      <w:r w:rsidRPr="00A07F92">
        <w:rPr>
          <w:rFonts w:ascii="Arial Narrow" w:hAnsi="Arial Narrow" w:cs="Arial"/>
          <w:b/>
          <w:bCs/>
          <w:color w:val="000000"/>
        </w:rPr>
        <w:t>Punktacja przyznana ofertom w każdym kryterium oceny ofert wraz z łączną punktacją</w:t>
      </w:r>
      <w:r w:rsidRPr="00A07F92">
        <w:rPr>
          <w:rFonts w:ascii="Arial Narrow" w:hAnsi="Arial Narrow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A07F92" w:rsidTr="009324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07F9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A07F92">
              <w:rPr>
                <w:rFonts w:ascii="Arial Narrow" w:hAnsi="Arial Narrow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07F9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</w:rPr>
            </w:pPr>
            <w:r w:rsidRPr="00A07F92">
              <w:rPr>
                <w:rFonts w:ascii="Arial Narrow" w:hAnsi="Arial Narrow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07F9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A07F92">
              <w:rPr>
                <w:rFonts w:ascii="Arial Narrow" w:hAnsi="Arial Narrow" w:cs="Arial"/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A07F92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</w:rPr>
            </w:pPr>
            <w:r w:rsidRPr="00A07F92">
              <w:rPr>
                <w:rFonts w:ascii="Arial Narrow" w:hAnsi="Arial Narrow" w:cs="Arial"/>
                <w:bCs/>
                <w:color w:val="000000"/>
              </w:rPr>
              <w:t>Razem</w:t>
            </w:r>
          </w:p>
        </w:tc>
      </w:tr>
      <w:tr w:rsidR="00932486" w:rsidRPr="00A07F92" w:rsidTr="009324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486" w:rsidRPr="00A07F92" w:rsidRDefault="00932486" w:rsidP="00B7658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3 - Różne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486" w:rsidRPr="00A07F92" w:rsidRDefault="00932486" w:rsidP="00B7658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GE </w:t>
            </w:r>
            <w:proofErr w:type="spellStart"/>
            <w:r w:rsidRPr="00A07F92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A07F9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Systems Polska Sp. z o.o.</w:t>
            </w:r>
          </w:p>
          <w:p w:rsidR="00932486" w:rsidRPr="00A07F92" w:rsidRDefault="00932486" w:rsidP="00B7658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lastRenderedPageBreak/>
              <w:t>Wołoska 9</w:t>
            </w:r>
          </w:p>
          <w:p w:rsidR="00932486" w:rsidRPr="00A07F92" w:rsidRDefault="00932486" w:rsidP="00B7658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02-583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486" w:rsidRPr="00A07F92" w:rsidRDefault="00932486" w:rsidP="00B7658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lastRenderedPageBreak/>
              <w:t>1 - Cena - 60.00</w:t>
            </w:r>
          </w:p>
          <w:p w:rsidR="00932486" w:rsidRPr="00A07F92" w:rsidRDefault="00932486" w:rsidP="00B7658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2 - Termin dostawy - 20.00</w:t>
            </w:r>
          </w:p>
          <w:p w:rsidR="00932486" w:rsidRPr="00A07F92" w:rsidRDefault="00932486" w:rsidP="00B7658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lastRenderedPageBreak/>
              <w:t>3 - Gwarancja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486" w:rsidRPr="00A07F92" w:rsidRDefault="00932486" w:rsidP="00B7658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  90,00</w:t>
            </w:r>
          </w:p>
        </w:tc>
      </w:tr>
      <w:tr w:rsidR="00932486" w:rsidRPr="00A07F92" w:rsidTr="009324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486" w:rsidRPr="00A07F92" w:rsidRDefault="00932486" w:rsidP="00B7658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lastRenderedPageBreak/>
              <w:t>3 - Różne 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486" w:rsidRPr="00A07F92" w:rsidRDefault="00932486" w:rsidP="00B7658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b/>
                <w:bCs/>
                <w:sz w:val="22"/>
                <w:szCs w:val="22"/>
              </w:rPr>
              <w:t>ATMED S.C. Andrzej Strączyński, Łukasz Strączyński</w:t>
            </w:r>
          </w:p>
          <w:p w:rsidR="00932486" w:rsidRPr="00A07F92" w:rsidRDefault="00932486" w:rsidP="00B7658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Lelewela 11</w:t>
            </w:r>
          </w:p>
          <w:p w:rsidR="00932486" w:rsidRPr="00A07F92" w:rsidRDefault="00932486" w:rsidP="00B7658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85-669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486" w:rsidRPr="00A07F92" w:rsidRDefault="00932486" w:rsidP="00B7658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1 - Cena - 45.72</w:t>
            </w:r>
          </w:p>
          <w:p w:rsidR="00932486" w:rsidRPr="00A07F92" w:rsidRDefault="00932486" w:rsidP="00B7658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:rsidR="00932486" w:rsidRPr="00A07F92" w:rsidRDefault="00932486" w:rsidP="00B7658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3 - Gwarancja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486" w:rsidRPr="00A07F92" w:rsidRDefault="00932486" w:rsidP="00B7658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 xml:space="preserve">  85,72</w:t>
            </w:r>
          </w:p>
        </w:tc>
      </w:tr>
      <w:tr w:rsidR="00932486" w:rsidRPr="00A07F92" w:rsidTr="009324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486" w:rsidRPr="00A07F92" w:rsidRDefault="00932486" w:rsidP="00B7658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4 - Różne 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486" w:rsidRPr="00A07F92" w:rsidRDefault="00932486" w:rsidP="00B7658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b/>
                <w:bCs/>
                <w:sz w:val="22"/>
                <w:szCs w:val="22"/>
              </w:rPr>
              <w:t>ATMED S.C. Andrzej Strączyński, Łukasz Strączyński</w:t>
            </w:r>
          </w:p>
          <w:p w:rsidR="00932486" w:rsidRPr="00A07F92" w:rsidRDefault="00932486" w:rsidP="00B7658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Lelewela 11</w:t>
            </w:r>
          </w:p>
          <w:p w:rsidR="00932486" w:rsidRPr="00A07F92" w:rsidRDefault="00932486" w:rsidP="00B7658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85-669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486" w:rsidRPr="00A07F92" w:rsidRDefault="00932486" w:rsidP="00B7658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32486" w:rsidRPr="00A07F92" w:rsidRDefault="00932486" w:rsidP="00B7658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:rsidR="00932486" w:rsidRPr="00A07F92" w:rsidRDefault="00932486" w:rsidP="00B7658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3 - Gwarancja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486" w:rsidRPr="00A07F92" w:rsidRDefault="00932486" w:rsidP="00B7658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32486" w:rsidRPr="00A07F92" w:rsidTr="009324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486" w:rsidRPr="00A07F92" w:rsidRDefault="00932486" w:rsidP="00B7658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5 - Różne 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486" w:rsidRPr="00A07F92" w:rsidRDefault="00932486" w:rsidP="00B7658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GE </w:t>
            </w:r>
            <w:proofErr w:type="spellStart"/>
            <w:r w:rsidRPr="00A07F92">
              <w:rPr>
                <w:rFonts w:ascii="Arial Narrow" w:hAnsi="Arial Narrow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A07F92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Systems Polska Sp. z o.o.</w:t>
            </w:r>
          </w:p>
          <w:p w:rsidR="00932486" w:rsidRPr="00A07F92" w:rsidRDefault="00932486" w:rsidP="00B7658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Wołoska 9</w:t>
            </w:r>
          </w:p>
          <w:p w:rsidR="00932486" w:rsidRPr="00A07F92" w:rsidRDefault="00932486" w:rsidP="00B7658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02-583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486" w:rsidRPr="00A07F92" w:rsidRDefault="00932486" w:rsidP="00B7658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32486" w:rsidRPr="00A07F92" w:rsidRDefault="00932486" w:rsidP="00B7658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:rsidR="00932486" w:rsidRPr="00A07F92" w:rsidRDefault="00932486" w:rsidP="00B7658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3 - Gwarancja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486" w:rsidRPr="00A07F92" w:rsidRDefault="00932486" w:rsidP="00B7658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932486" w:rsidRPr="00A07F92" w:rsidTr="009324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486" w:rsidRPr="00A07F92" w:rsidRDefault="00932486" w:rsidP="00B7658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5 - Różne 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486" w:rsidRPr="00A07F92" w:rsidRDefault="00932486" w:rsidP="00B7658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b/>
                <w:bCs/>
                <w:sz w:val="22"/>
                <w:szCs w:val="22"/>
              </w:rPr>
              <w:t>ATMED S.C. Andrzej Strączyński, Łukasz Strączyński</w:t>
            </w:r>
          </w:p>
          <w:p w:rsidR="00932486" w:rsidRPr="00A07F92" w:rsidRDefault="00932486" w:rsidP="00B7658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Lelewela 11</w:t>
            </w:r>
          </w:p>
          <w:p w:rsidR="00932486" w:rsidRPr="00A07F92" w:rsidRDefault="00932486" w:rsidP="00B7658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85-669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486" w:rsidRPr="00A07F92" w:rsidRDefault="00932486" w:rsidP="00B7658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932486" w:rsidRPr="00A07F92" w:rsidRDefault="00932486" w:rsidP="00B7658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2 - Termin dostawy - 0.00</w:t>
            </w:r>
          </w:p>
          <w:p w:rsidR="00932486" w:rsidRPr="00A07F92" w:rsidRDefault="00932486" w:rsidP="00B7658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3 - Gwarancja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486" w:rsidRPr="00A07F92" w:rsidRDefault="00932486" w:rsidP="00B7658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932486" w:rsidRPr="00A07F92" w:rsidTr="00932486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486" w:rsidRPr="00A07F92" w:rsidRDefault="00932486" w:rsidP="00B7658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 xml:space="preserve">6 - </w:t>
            </w:r>
            <w:proofErr w:type="spellStart"/>
            <w:r w:rsidRPr="00A07F92">
              <w:rPr>
                <w:rFonts w:ascii="Arial Narrow" w:hAnsi="Arial Narrow" w:cs="Arial"/>
                <w:sz w:val="22"/>
                <w:szCs w:val="22"/>
              </w:rPr>
              <w:t>Rózne</w:t>
            </w:r>
            <w:proofErr w:type="spellEnd"/>
            <w:r w:rsidRPr="00A07F92">
              <w:rPr>
                <w:rFonts w:ascii="Arial Narrow" w:hAnsi="Arial Narrow" w:cs="Arial"/>
                <w:sz w:val="22"/>
                <w:szCs w:val="22"/>
              </w:rPr>
              <w:t xml:space="preserve"> 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486" w:rsidRPr="00A07F92" w:rsidRDefault="00932486" w:rsidP="00B76589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b/>
                <w:bCs/>
                <w:sz w:val="22"/>
                <w:szCs w:val="22"/>
              </w:rPr>
              <w:t>ATMED S.C. Andrzej Strączyński, Łukasz Strączyński</w:t>
            </w:r>
          </w:p>
          <w:p w:rsidR="00932486" w:rsidRPr="00A07F92" w:rsidRDefault="00932486" w:rsidP="00B76589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Lelewela 11</w:t>
            </w:r>
          </w:p>
          <w:p w:rsidR="00932486" w:rsidRPr="00A07F92" w:rsidRDefault="00932486" w:rsidP="00B76589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85-669 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2486" w:rsidRPr="00A07F92" w:rsidRDefault="00932486" w:rsidP="00B7658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932486" w:rsidRPr="00A07F92" w:rsidRDefault="00932486" w:rsidP="00B76589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2 - Termin dostawy - 30.00</w:t>
            </w:r>
          </w:p>
          <w:p w:rsidR="00932486" w:rsidRPr="00A07F92" w:rsidRDefault="00932486" w:rsidP="00B76589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>3 - Gwarancja - 10.00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2486" w:rsidRPr="00A07F92" w:rsidRDefault="00932486" w:rsidP="00B76589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A07F92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</w:rPr>
      </w:pPr>
      <w:r w:rsidRPr="00A07F92">
        <w:rPr>
          <w:rFonts w:ascii="Arial Narrow" w:hAnsi="Arial Narrow" w:cs="Arial"/>
          <w:i/>
        </w:rPr>
        <w:t>Zamawiający</w:t>
      </w:r>
    </w:p>
    <w:p w:rsidR="00A07F92" w:rsidRDefault="00A07F92" w:rsidP="00A07F92">
      <w:pPr>
        <w:rPr>
          <w:rFonts w:ascii="Arial Narrow" w:hAnsi="Arial Narrow"/>
          <w:sz w:val="18"/>
          <w:szCs w:val="18"/>
        </w:rPr>
      </w:pPr>
    </w:p>
    <w:p w:rsidR="00A07F92" w:rsidRDefault="00A07F92" w:rsidP="00A07F92">
      <w:pPr>
        <w:rPr>
          <w:rFonts w:ascii="Arial Narrow" w:hAnsi="Arial Narrow"/>
          <w:sz w:val="18"/>
          <w:szCs w:val="18"/>
        </w:rPr>
      </w:pPr>
    </w:p>
    <w:p w:rsidR="00A07F92" w:rsidRDefault="00A07F92" w:rsidP="00A07F92">
      <w:pPr>
        <w:rPr>
          <w:rFonts w:ascii="Arial Narrow" w:hAnsi="Arial Narrow"/>
          <w:sz w:val="18"/>
          <w:szCs w:val="18"/>
        </w:rPr>
      </w:pPr>
    </w:p>
    <w:p w:rsidR="00A07F92" w:rsidRDefault="00A07F92" w:rsidP="00A07F92">
      <w:pPr>
        <w:rPr>
          <w:rFonts w:ascii="Arial Narrow" w:hAnsi="Arial Narrow"/>
          <w:sz w:val="18"/>
          <w:szCs w:val="18"/>
        </w:rPr>
      </w:pPr>
    </w:p>
    <w:p w:rsidR="00A07F92" w:rsidRDefault="00A07F92" w:rsidP="00A07F92">
      <w:pPr>
        <w:rPr>
          <w:rFonts w:ascii="Arial Narrow" w:hAnsi="Arial Narrow"/>
          <w:sz w:val="18"/>
          <w:szCs w:val="18"/>
        </w:rPr>
      </w:pPr>
    </w:p>
    <w:p w:rsidR="00A07F92" w:rsidRDefault="00A07F92" w:rsidP="00A07F92">
      <w:pPr>
        <w:rPr>
          <w:rFonts w:ascii="Arial Narrow" w:hAnsi="Arial Narrow"/>
          <w:sz w:val="18"/>
          <w:szCs w:val="18"/>
        </w:rPr>
      </w:pPr>
    </w:p>
    <w:p w:rsidR="00A07F92" w:rsidRDefault="00A07F92" w:rsidP="00A07F92">
      <w:pPr>
        <w:rPr>
          <w:rFonts w:ascii="Arial Narrow" w:hAnsi="Arial Narrow"/>
          <w:sz w:val="18"/>
          <w:szCs w:val="18"/>
        </w:rPr>
      </w:pPr>
    </w:p>
    <w:p w:rsidR="00A07F92" w:rsidRDefault="00A07F92" w:rsidP="00A07F92">
      <w:pPr>
        <w:rPr>
          <w:rFonts w:ascii="Arial Narrow" w:hAnsi="Arial Narrow"/>
          <w:sz w:val="18"/>
          <w:szCs w:val="18"/>
        </w:rPr>
      </w:pPr>
    </w:p>
    <w:p w:rsidR="00A07F92" w:rsidRDefault="00A07F92" w:rsidP="00A07F92">
      <w:pPr>
        <w:rPr>
          <w:rFonts w:ascii="Arial Narrow" w:hAnsi="Arial Narrow"/>
          <w:sz w:val="18"/>
          <w:szCs w:val="18"/>
        </w:rPr>
      </w:pPr>
    </w:p>
    <w:p w:rsidR="00A07F92" w:rsidRDefault="00A07F92" w:rsidP="00A07F92">
      <w:pPr>
        <w:rPr>
          <w:rFonts w:ascii="Arial Narrow" w:hAnsi="Arial Narrow"/>
          <w:sz w:val="18"/>
          <w:szCs w:val="18"/>
        </w:rPr>
      </w:pPr>
    </w:p>
    <w:p w:rsidR="00A07F92" w:rsidRDefault="00A07F92" w:rsidP="00A07F92">
      <w:pPr>
        <w:rPr>
          <w:rFonts w:ascii="Arial Narrow" w:hAnsi="Arial Narrow"/>
          <w:sz w:val="18"/>
          <w:szCs w:val="18"/>
        </w:rPr>
      </w:pPr>
    </w:p>
    <w:p w:rsidR="00A07F92" w:rsidRDefault="00A07F92" w:rsidP="00A07F92">
      <w:pPr>
        <w:rPr>
          <w:rFonts w:ascii="Arial Narrow" w:hAnsi="Arial Narrow"/>
          <w:sz w:val="18"/>
          <w:szCs w:val="18"/>
        </w:rPr>
      </w:pPr>
    </w:p>
    <w:p w:rsidR="00A07F92" w:rsidRDefault="00A07F92" w:rsidP="00A07F92">
      <w:pPr>
        <w:rPr>
          <w:rFonts w:ascii="Arial Narrow" w:hAnsi="Arial Narrow"/>
          <w:sz w:val="18"/>
          <w:szCs w:val="18"/>
        </w:rPr>
      </w:pPr>
    </w:p>
    <w:p w:rsidR="00A07F92" w:rsidRDefault="00A07F92" w:rsidP="00A07F92">
      <w:pPr>
        <w:rPr>
          <w:rFonts w:ascii="Arial Narrow" w:hAnsi="Arial Narrow"/>
          <w:sz w:val="18"/>
          <w:szCs w:val="18"/>
        </w:rPr>
      </w:pPr>
    </w:p>
    <w:p w:rsidR="00A07F92" w:rsidRDefault="00A07F92" w:rsidP="00A07F92">
      <w:pPr>
        <w:rPr>
          <w:rFonts w:ascii="Arial Narrow" w:hAnsi="Arial Narrow"/>
          <w:sz w:val="18"/>
          <w:szCs w:val="18"/>
        </w:rPr>
      </w:pPr>
    </w:p>
    <w:p w:rsidR="00A07F92" w:rsidRDefault="00A07F92" w:rsidP="00A07F92">
      <w:pPr>
        <w:rPr>
          <w:rFonts w:ascii="Arial Narrow" w:hAnsi="Arial Narrow"/>
          <w:sz w:val="18"/>
          <w:szCs w:val="18"/>
        </w:rPr>
      </w:pPr>
    </w:p>
    <w:p w:rsidR="00A07F92" w:rsidRPr="00B9724A" w:rsidRDefault="00A07F92" w:rsidP="00A07F92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 xml:space="preserve">2 </w:t>
      </w:r>
      <w:r w:rsidRPr="00B9724A">
        <w:rPr>
          <w:rFonts w:ascii="Arial Narrow" w:hAnsi="Arial Narrow"/>
          <w:sz w:val="18"/>
          <w:szCs w:val="18"/>
        </w:rPr>
        <w:t>ark.</w:t>
      </w:r>
    </w:p>
    <w:p w:rsidR="00A07F92" w:rsidRDefault="00A07F92" w:rsidP="00A07F92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A07F92" w:rsidRPr="00B9724A" w:rsidRDefault="00A07F92" w:rsidP="00A07F92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marta.sierek@10wsk.mil.pl</w:t>
      </w:r>
    </w:p>
    <w:p w:rsidR="00A07F92" w:rsidRPr="00A07F92" w:rsidRDefault="00A07F92" w:rsidP="00A07F92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31.07.2025 r.</w:t>
      </w:r>
    </w:p>
    <w:sectPr w:rsidR="00A07F92" w:rsidRPr="00A07F92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78BB" w:rsidRDefault="008178BB">
      <w:r>
        <w:separator/>
      </w:r>
    </w:p>
  </w:endnote>
  <w:endnote w:type="continuationSeparator" w:id="1">
    <w:p w:rsidR="008178BB" w:rsidRDefault="008178B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78BB" w:rsidRDefault="008178BB">
      <w:r>
        <w:separator/>
      </w:r>
    </w:p>
  </w:footnote>
  <w:footnote w:type="continuationSeparator" w:id="1">
    <w:p w:rsidR="008178BB" w:rsidRDefault="008178B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248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248F4"/>
    <w:rsid w:val="00756CDA"/>
    <w:rsid w:val="007E2ACC"/>
    <w:rsid w:val="007E68C5"/>
    <w:rsid w:val="008178BB"/>
    <w:rsid w:val="00832144"/>
    <w:rsid w:val="00836A1B"/>
    <w:rsid w:val="00836DAF"/>
    <w:rsid w:val="008567C7"/>
    <w:rsid w:val="008642B3"/>
    <w:rsid w:val="008A6C10"/>
    <w:rsid w:val="008E5102"/>
    <w:rsid w:val="00915B9E"/>
    <w:rsid w:val="00932486"/>
    <w:rsid w:val="00952256"/>
    <w:rsid w:val="00967BF4"/>
    <w:rsid w:val="0097748A"/>
    <w:rsid w:val="009F0E5C"/>
    <w:rsid w:val="00A029B8"/>
    <w:rsid w:val="00A07F92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248F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7248F4"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248F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248F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248F4"/>
  </w:style>
  <w:style w:type="paragraph" w:styleId="Tekstpodstawowy">
    <w:name w:val="Body Text"/>
    <w:basedOn w:val="Normalny"/>
    <w:rsid w:val="007248F4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571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2</cp:revision>
  <cp:lastPrinted>2025-07-31T06:40:00Z</cp:lastPrinted>
  <dcterms:created xsi:type="dcterms:W3CDTF">2025-07-31T06:40:00Z</dcterms:created>
  <dcterms:modified xsi:type="dcterms:W3CDTF">2025-07-31T06:40:00Z</dcterms:modified>
</cp:coreProperties>
</file>