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3865D7" w14:textId="7E87D7A0" w:rsidR="00D62E6E" w:rsidRPr="00B017AE" w:rsidRDefault="00D62E6E" w:rsidP="00D62E6E">
      <w:pPr>
        <w:keepNext/>
        <w:spacing w:after="480" w:line="360" w:lineRule="auto"/>
        <w:jc w:val="right"/>
        <w:outlineLvl w:val="2"/>
        <w:rPr>
          <w:rFonts w:ascii="Times New Roman" w:eastAsia="Times New Roman" w:hAnsi="Times New Roman"/>
          <w:bCs/>
          <w:lang w:eastAsia="pl-PL"/>
        </w:rPr>
      </w:pPr>
      <w:r w:rsidRPr="00B017AE">
        <w:rPr>
          <w:rFonts w:ascii="Times New Roman" w:eastAsia="Times New Roman" w:hAnsi="Times New Roman"/>
          <w:bCs/>
          <w:lang w:eastAsia="pl-PL"/>
        </w:rPr>
        <w:t xml:space="preserve">Załącznik nr </w:t>
      </w:r>
      <w:r w:rsidR="00452DB4">
        <w:rPr>
          <w:rFonts w:ascii="Times New Roman" w:eastAsia="Times New Roman" w:hAnsi="Times New Roman"/>
          <w:bCs/>
          <w:lang w:eastAsia="pl-PL"/>
        </w:rPr>
        <w:t>7</w:t>
      </w:r>
      <w:r w:rsidRPr="00B017AE">
        <w:rPr>
          <w:rFonts w:ascii="Times New Roman" w:eastAsia="Times New Roman" w:hAnsi="Times New Roman"/>
          <w:bCs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B017AE" w14:paraId="46457578" w14:textId="77777777" w:rsidTr="00D62E6E">
        <w:tc>
          <w:tcPr>
            <w:tcW w:w="2800" w:type="dxa"/>
            <w:shd w:val="clear" w:color="auto" w:fill="auto"/>
          </w:tcPr>
          <w:p w14:paraId="61A7EC87" w14:textId="77777777" w:rsidR="00D62E6E" w:rsidRPr="00B017A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hAnsi="Times New Roman"/>
                <w:b/>
              </w:rPr>
              <w:t>Wykonawca</w:t>
            </w:r>
            <w:r w:rsidRPr="00B017AE">
              <w:rPr>
                <w:rFonts w:ascii="Times New Roman" w:hAnsi="Times New Roman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229E7F7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1CB497F2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735CEA5" w14:textId="77777777" w:rsidR="00D62E6E" w:rsidRPr="00B017AE" w:rsidRDefault="00D62E6E" w:rsidP="00D62E6E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[nazwa, adres,</w:t>
            </w:r>
            <w:r w:rsidRPr="00B017AE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w zależności od podmiotu: NIP/PESEL, KRS/CEiDG]</w:t>
            </w:r>
          </w:p>
        </w:tc>
      </w:tr>
      <w:tr w:rsidR="00D62E6E" w:rsidRPr="00B017AE" w14:paraId="1FD4F276" w14:textId="77777777" w:rsidTr="00D62E6E">
        <w:tc>
          <w:tcPr>
            <w:tcW w:w="2800" w:type="dxa"/>
            <w:shd w:val="clear" w:color="auto" w:fill="auto"/>
          </w:tcPr>
          <w:p w14:paraId="71B85B27" w14:textId="77777777" w:rsidR="00D62E6E" w:rsidRPr="00B017A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hAnsi="Times New Roman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88DC9D9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</w:p>
          <w:p w14:paraId="02856C38" w14:textId="77777777" w:rsidR="00D62E6E" w:rsidRPr="00B017AE" w:rsidRDefault="00D62E6E" w:rsidP="00D62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395406A" w14:textId="77777777" w:rsidR="00D62E6E" w:rsidRPr="00B017A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[</w:t>
            </w:r>
            <w:r w:rsidRPr="00B017AE">
              <w:rPr>
                <w:rFonts w:ascii="Times New Roman" w:hAnsi="Times New Roman"/>
                <w:iCs/>
              </w:rPr>
              <w:t>imię, nazwisko, stanowisko/podstawa do reprezentacji</w:t>
            </w: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]</w:t>
            </w:r>
          </w:p>
        </w:tc>
      </w:tr>
    </w:tbl>
    <w:p w14:paraId="47665C14" w14:textId="77777777" w:rsidR="00BC121E" w:rsidRPr="00B017A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079C0" w:rsidRPr="00B017AE" w14:paraId="36D424D4" w14:textId="77777777" w:rsidTr="00683A6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7427C" w14:textId="77777777" w:rsidR="00C079C0" w:rsidRPr="00B017AE" w:rsidRDefault="00C079C0" w:rsidP="00683A69">
            <w:pPr>
              <w:spacing w:before="120" w:after="120" w:line="276" w:lineRule="auto"/>
              <w:jc w:val="center"/>
              <w:rPr>
                <w:rFonts w:ascii="Times New Roman" w:eastAsia="Times New Roman" w:hAnsi="Times New Roman"/>
                <w:b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/>
                <w:lang w:eastAsia="pl-PL"/>
              </w:rPr>
              <w:t xml:space="preserve">OŚWIADCZENIE WYKONAWCY </w:t>
            </w:r>
          </w:p>
          <w:p w14:paraId="0EEE5303" w14:textId="77777777" w:rsidR="00C079C0" w:rsidRPr="00B017AE" w:rsidRDefault="00C079C0" w:rsidP="00683A69">
            <w:pPr>
              <w:spacing w:after="120" w:line="36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składane w zakresie art. 108 ust. 1 pkt. 5 ustawy z dnia 11 września 2019 r. Prawo zamówień publicznych (t.j. Dz. U. z 2024 poz. 1320) (dalej jako: ustawa Pzp), dotyczące:</w:t>
            </w:r>
          </w:p>
          <w:p w14:paraId="67F343E6" w14:textId="77777777" w:rsidR="00C079C0" w:rsidRPr="00B017AE" w:rsidRDefault="00C079C0" w:rsidP="00683A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/>
                <w:lang w:eastAsia="pl-PL"/>
              </w:rPr>
              <w:t xml:space="preserve">przynależności lub braku przynależności do grupy kapitałowej </w:t>
            </w:r>
          </w:p>
          <w:p w14:paraId="7A80B607" w14:textId="77777777" w:rsidR="00C079C0" w:rsidRPr="00B017AE" w:rsidRDefault="00C079C0" w:rsidP="00683A6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3959D48" w14:textId="77777777" w:rsidR="00BC121E" w:rsidRPr="00B017AE" w:rsidRDefault="00C079C0" w:rsidP="00D62E6E">
      <w:pPr>
        <w:spacing w:before="60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017AE">
        <w:rPr>
          <w:rFonts w:ascii="Times New Roman" w:eastAsia="Times New Roman" w:hAnsi="Times New Roman"/>
          <w:lang w:eastAsia="pl-PL"/>
        </w:rPr>
        <w:t xml:space="preserve"> </w:t>
      </w:r>
      <w:r w:rsidR="00C93F0A" w:rsidRPr="00B017AE">
        <w:rPr>
          <w:rFonts w:ascii="Times New Roman" w:eastAsia="Times New Roman" w:hAnsi="Times New Roman"/>
          <w:lang w:eastAsia="pl-PL"/>
        </w:rPr>
        <w:t>N</w:t>
      </w:r>
      <w:r w:rsidR="00BC121E" w:rsidRPr="00B017AE">
        <w:rPr>
          <w:rFonts w:ascii="Times New Roman" w:eastAsia="Times New Roman" w:hAnsi="Times New Roman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B017AE" w14:paraId="547B977B" w14:textId="77777777" w:rsidTr="00D62E6E">
        <w:tc>
          <w:tcPr>
            <w:tcW w:w="2269" w:type="dxa"/>
            <w:shd w:val="clear" w:color="auto" w:fill="auto"/>
          </w:tcPr>
          <w:p w14:paraId="1DBF727B" w14:textId="77777777" w:rsidR="00D62E6E" w:rsidRPr="00B017A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4978950" w14:textId="0578AB04" w:rsidR="00D62E6E" w:rsidRPr="00B017AE" w:rsidRDefault="00452DB4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>
              <w:rPr>
                <w:rFonts w:ascii="Times New Roman" w:eastAsia="Times New Roman" w:hAnsi="Times New Roman"/>
                <w:bCs/>
                <w:lang w:eastAsia="pl-PL"/>
              </w:rPr>
              <w:t>Sprzęt jednorazowy dla wszystkich jednostek Szpitala</w:t>
            </w:r>
          </w:p>
        </w:tc>
      </w:tr>
      <w:tr w:rsidR="00C079C0" w:rsidRPr="00B017AE" w14:paraId="1F324327" w14:textId="77777777" w:rsidTr="00683A69">
        <w:tc>
          <w:tcPr>
            <w:tcW w:w="2269" w:type="dxa"/>
            <w:shd w:val="clear" w:color="auto" w:fill="auto"/>
          </w:tcPr>
          <w:p w14:paraId="246F2639" w14:textId="77777777" w:rsidR="00C079C0" w:rsidRPr="00B017AE" w:rsidRDefault="00C079C0" w:rsidP="00683A6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71A18B2" w14:textId="36A48A9F" w:rsidR="00C079C0" w:rsidRPr="00B017AE" w:rsidRDefault="00C079C0" w:rsidP="00683A6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SZW/DZP/</w:t>
            </w:r>
            <w:r w:rsidR="00452DB4">
              <w:rPr>
                <w:rFonts w:ascii="Times New Roman" w:eastAsia="Times New Roman" w:hAnsi="Times New Roman"/>
                <w:bCs/>
                <w:lang w:eastAsia="pl-PL"/>
              </w:rPr>
              <w:t>83</w:t>
            </w:r>
            <w:r w:rsidRPr="00B017AE">
              <w:rPr>
                <w:rFonts w:ascii="Times New Roman" w:eastAsia="Times New Roman" w:hAnsi="Times New Roman"/>
                <w:bCs/>
                <w:lang w:eastAsia="pl-PL"/>
              </w:rPr>
              <w:t>/2025</w:t>
            </w:r>
          </w:p>
        </w:tc>
      </w:tr>
    </w:tbl>
    <w:p w14:paraId="5F040BBC" w14:textId="77777777" w:rsidR="00B017AE" w:rsidRPr="00A74930" w:rsidRDefault="00B017AE" w:rsidP="00B017AE">
      <w:pPr>
        <w:spacing w:before="240" w:after="120" w:line="36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prowadzonego przez </w:t>
      </w:r>
      <w:r w:rsidRPr="00A74930">
        <w:rPr>
          <w:rFonts w:ascii="Times New Roman" w:eastAsia="Times New Roman" w:hAnsi="Times New Roman"/>
          <w:b/>
          <w:sz w:val="24"/>
          <w:szCs w:val="24"/>
          <w:lang w:eastAsia="pl-PL"/>
        </w:rPr>
        <w:t>SZPITAL WOJEWÓDZKI W POZNANIU,</w:t>
      </w:r>
      <w:r w:rsidRPr="00A74930">
        <w:rPr>
          <w:rFonts w:ascii="Times New Roman" w:eastAsia="Times New Roman" w:hAnsi="Times New Roman"/>
          <w:sz w:val="24"/>
          <w:szCs w:val="24"/>
          <w:lang w:eastAsia="pl-PL"/>
        </w:rPr>
        <w:t xml:space="preserve"> oświadczam</w:t>
      </w:r>
      <w:r w:rsidRPr="00A74930">
        <w:rPr>
          <w:rFonts w:ascii="Times New Roman" w:eastAsia="Times New Roman" w:hAnsi="Times New Roman"/>
          <w:bCs/>
          <w:sz w:val="24"/>
          <w:szCs w:val="24"/>
          <w:lang w:eastAsia="pl-PL"/>
        </w:rPr>
        <w:t>, że:</w:t>
      </w:r>
    </w:p>
    <w:p w14:paraId="394326C8" w14:textId="0CD689A2" w:rsidR="00B017AE" w:rsidRPr="00A74930" w:rsidRDefault="00452DB4" w:rsidP="00B017AE">
      <w:pPr>
        <w:spacing w:after="120" w:line="36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6E7598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pt;height:17.3pt">
            <v:imagedata r:id="rId8" o:title=""/>
          </v:shape>
        </w:pict>
      </w:r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</w:t>
      </w:r>
      <w:r w:rsidR="00B017A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o ochronie konkurencji i konsumentów (t.j. Dz.U. z 2023r. poz. 1689), z innym Wykonawcą, który złożył odrębną ofertę w niniejszym postępowaniu.</w:t>
      </w:r>
    </w:p>
    <w:p w14:paraId="60338751" w14:textId="36AB384C" w:rsidR="00B017AE" w:rsidRPr="00A74930" w:rsidRDefault="00452DB4" w:rsidP="00B017AE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</w:rPr>
        <w:pict w14:anchorId="30559A0F">
          <v:shape id="_x0000_i1026" type="#_x0000_t75" style="width:453pt;height:17.3pt">
            <v:imagedata r:id="rId9" o:title=""/>
          </v:shape>
        </w:pict>
      </w:r>
      <w:r w:rsidR="00B017AE" w:rsidRPr="00A74930">
        <w:rPr>
          <w:rFonts w:ascii="Times New Roman" w:eastAsia="Times New Roman" w:hAnsi="Times New Roman"/>
          <w:sz w:val="24"/>
          <w:szCs w:val="24"/>
          <w:lang w:eastAsia="pl-PL"/>
        </w:rPr>
        <w:t>do tej samej grupy kapitałowej, w rozumieniu ustawy z dnia 16 lutego 2007 r. o ochronie konkurencji i konsumentów (t.j. Dz.U. z 2023r. poz. 1689), z innym Wykonawcą, który złożył odrębną ofertę w niniejszym postępowaniu.</w:t>
      </w:r>
    </w:p>
    <w:p w14:paraId="131365E5" w14:textId="77777777" w:rsidR="00BF69A4" w:rsidRPr="00B017AE" w:rsidRDefault="00BF69A4" w:rsidP="00D62E6E">
      <w:pPr>
        <w:spacing w:before="240" w:after="120" w:line="360" w:lineRule="auto"/>
        <w:jc w:val="both"/>
        <w:rPr>
          <w:rFonts w:ascii="Times New Roman" w:eastAsia="Times New Roman" w:hAnsi="Times New Roman"/>
          <w:lang w:eastAsia="pl-PL"/>
        </w:rPr>
      </w:pPr>
      <w:r w:rsidRPr="00B017AE">
        <w:rPr>
          <w:rFonts w:ascii="Times New Roman" w:eastAsia="Times New Roman" w:hAnsi="Times New Roman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735"/>
        <w:gridCol w:w="5513"/>
      </w:tblGrid>
      <w:tr w:rsidR="00BC121E" w:rsidRPr="00B017AE" w14:paraId="31B9930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38C2A1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F7C6C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A4FE39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Adres podmiotu</w:t>
            </w:r>
          </w:p>
        </w:tc>
      </w:tr>
      <w:tr w:rsidR="00BC121E" w:rsidRPr="00B017AE" w14:paraId="21F8A349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F724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AFAA1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CCD9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C121E" w:rsidRPr="00B017AE" w14:paraId="2CDFF352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CE423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EA88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38C0" w14:textId="77777777" w:rsidR="00BC121E" w:rsidRPr="00B017AE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268654E7" w14:textId="77777777" w:rsidR="00BC121E" w:rsidRPr="00B017AE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Times New Roman" w:eastAsia="Times New Roman" w:hAnsi="Times New Roman"/>
          <w:u w:val="single"/>
          <w:lang w:eastAsia="pl-PL"/>
        </w:rPr>
      </w:pPr>
      <w:r w:rsidRPr="00B017AE">
        <w:rPr>
          <w:rFonts w:ascii="Times New Roman" w:eastAsia="Times New Roman" w:hAnsi="Times New Roman"/>
          <w:u w:val="single"/>
          <w:lang w:eastAsia="pl-PL"/>
        </w:rPr>
        <w:t>Uwaga</w:t>
      </w:r>
    </w:p>
    <w:p w14:paraId="0A73D9AB" w14:textId="77777777" w:rsidR="00BC121E" w:rsidRPr="00B017A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  <w:r w:rsidRPr="00B017AE">
        <w:rPr>
          <w:rFonts w:ascii="Times New Roman" w:eastAsia="Times New Roman" w:hAnsi="Times New Roman"/>
          <w:iCs/>
          <w:lang w:eastAsia="pl-PL"/>
        </w:rPr>
        <w:t xml:space="preserve">Wykonawca może przedstawić dokumenty lub informacje potwierdzające przygotowanie oferty </w:t>
      </w:r>
      <w:r w:rsidRPr="00B017AE">
        <w:rPr>
          <w:rFonts w:ascii="Times New Roman" w:eastAsia="Times New Roman" w:hAnsi="Times New Roman"/>
          <w:iCs/>
          <w:lang w:eastAsia="pl-PL"/>
        </w:rPr>
        <w:lastRenderedPageBreak/>
        <w:t>niezależnie od innego Wykonawcy należącego do tej samej grupy kapitałowej.</w:t>
      </w:r>
    </w:p>
    <w:p w14:paraId="19722DFF" w14:textId="77777777" w:rsidR="00067B62" w:rsidRPr="00B017AE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Times New Roman" w:eastAsia="Times New Roman" w:hAnsi="Times New Roman"/>
          <w:b/>
          <w:bCs/>
          <w:color w:val="0070C0"/>
          <w:vertAlign w:val="superscript"/>
          <w:lang w:eastAsia="pl-PL"/>
        </w:rPr>
      </w:pPr>
      <w:r w:rsidRPr="00B017AE">
        <w:rPr>
          <w:rFonts w:ascii="Times New Roman" w:eastAsia="Times New Roman" w:hAnsi="Times New Roman"/>
          <w:color w:val="0070C0"/>
          <w:lang w:eastAsia="pl-PL"/>
        </w:rPr>
        <w:t>*</w:t>
      </w:r>
      <w:r w:rsidRPr="00B017AE">
        <w:rPr>
          <w:rFonts w:ascii="Times New Roman" w:eastAsia="Times New Roman" w:hAnsi="Times New Roman"/>
          <w:color w:val="0070C0"/>
          <w:vertAlign w:val="subscript"/>
          <w:lang w:eastAsia="pl-PL"/>
        </w:rPr>
        <w:t xml:space="preserve"> </w:t>
      </w:r>
      <w:r w:rsidRPr="00B017AE">
        <w:rPr>
          <w:rFonts w:ascii="Times New Roman" w:eastAsia="Times New Roman" w:hAnsi="Times New Roman"/>
          <w:color w:val="0070C0"/>
          <w:lang w:eastAsia="pl-PL"/>
        </w:rPr>
        <w:t>Należy zaznaczyć właściwe lub niepotrzebne skreślić</w:t>
      </w:r>
    </w:p>
    <w:p w14:paraId="4C5B3DF1" w14:textId="77777777" w:rsidR="00067B62" w:rsidRPr="00B017AE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Times New Roman" w:eastAsia="Times New Roman" w:hAnsi="Times New Roman"/>
          <w:iCs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B017AE" w14:paraId="3F690617" w14:textId="77777777" w:rsidTr="00620E37">
        <w:tc>
          <w:tcPr>
            <w:tcW w:w="2660" w:type="dxa"/>
            <w:shd w:val="clear" w:color="auto" w:fill="auto"/>
          </w:tcPr>
          <w:p w14:paraId="63642A21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14B11D31" w14:textId="77777777" w:rsidR="00BC121E" w:rsidRPr="00B017AE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</w:t>
            </w:r>
          </w:p>
          <w:p w14:paraId="69B9952C" w14:textId="77777777" w:rsidR="00BC121E" w:rsidRPr="00B017AE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>data</w:t>
            </w: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0F9CB7EB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</w:p>
          <w:p w14:paraId="0A485A50" w14:textId="77777777" w:rsidR="00BC121E" w:rsidRPr="00B017A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4BD5B6C" w14:textId="1A21575E" w:rsidR="00BC121E" w:rsidRPr="00B017AE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lang w:eastAsia="pl-PL"/>
              </w:rPr>
            </w:pP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[</w:t>
            </w:r>
            <w:r w:rsidR="00C079C0" w:rsidRPr="00B017AE">
              <w:rPr>
                <w:rFonts w:ascii="Times New Roman" w:eastAsia="Times New Roman" w:hAnsi="Times New Roman"/>
                <w:iCs/>
                <w:lang w:eastAsia="pl-PL"/>
              </w:rPr>
              <w:t xml:space="preserve">kwalifikowany podpis elektroniczny </w:t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 xml:space="preserve">osoby / osób uprawnionych </w:t>
            </w:r>
            <w:r w:rsidR="00B017AE">
              <w:rPr>
                <w:rFonts w:ascii="Times New Roman" w:eastAsia="Times New Roman" w:hAnsi="Times New Roman"/>
                <w:iCs/>
                <w:lang w:eastAsia="pl-PL"/>
              </w:rPr>
              <w:br/>
            </w:r>
            <w:r w:rsidR="00BC121E" w:rsidRPr="00B017AE">
              <w:rPr>
                <w:rFonts w:ascii="Times New Roman" w:eastAsia="Times New Roman" w:hAnsi="Times New Roman"/>
                <w:iCs/>
                <w:lang w:eastAsia="pl-PL"/>
              </w:rPr>
              <w:t>do reprezentacji Wykonawcy</w:t>
            </w:r>
            <w:r w:rsidRPr="00B017AE">
              <w:rPr>
                <w:rFonts w:ascii="Times New Roman" w:eastAsia="Times New Roman" w:hAnsi="Times New Roman"/>
                <w:iCs/>
                <w:lang w:eastAsia="pl-PL"/>
              </w:rPr>
              <w:t>]</w:t>
            </w:r>
          </w:p>
        </w:tc>
      </w:tr>
    </w:tbl>
    <w:p w14:paraId="3B1B819D" w14:textId="77777777" w:rsidR="00106AC7" w:rsidRPr="00B017AE" w:rsidRDefault="00106AC7" w:rsidP="00BC121E">
      <w:pPr>
        <w:rPr>
          <w:rFonts w:ascii="Times New Roman" w:hAnsi="Times New Roman"/>
        </w:rPr>
      </w:pPr>
    </w:p>
    <w:sectPr w:rsidR="00106AC7" w:rsidRPr="00B017AE" w:rsidSect="004B10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F400CE" w14:textId="77777777" w:rsidR="00567969" w:rsidRDefault="00567969">
      <w:r>
        <w:separator/>
      </w:r>
    </w:p>
  </w:endnote>
  <w:endnote w:type="continuationSeparator" w:id="0">
    <w:p w14:paraId="1D96B16C" w14:textId="77777777" w:rsidR="00567969" w:rsidRDefault="00567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BB36AA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42D0B26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6E3FB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98F50BB" w14:textId="6B86B36B" w:rsidR="009A4CD3" w:rsidRDefault="00412D1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394C965" wp14:editId="02C21AB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20953576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CFD0B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A18FC7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1CA673" w14:textId="77777777" w:rsidR="00C079C0" w:rsidRDefault="00C079C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2A47A8" w14:textId="77777777" w:rsidR="00567969" w:rsidRDefault="00567969">
      <w:r>
        <w:separator/>
      </w:r>
    </w:p>
  </w:footnote>
  <w:footnote w:type="continuationSeparator" w:id="0">
    <w:p w14:paraId="72957AAE" w14:textId="77777777" w:rsidR="00567969" w:rsidRDefault="005679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8D4CE" w14:textId="77777777" w:rsidR="00C079C0" w:rsidRDefault="00C079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89C9F" w14:textId="77777777" w:rsidR="00C079C0" w:rsidRDefault="00C079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3E4DC" w14:textId="77777777" w:rsidR="00C079C0" w:rsidRDefault="00C079C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88658395">
    <w:abstractNumId w:val="13"/>
  </w:num>
  <w:num w:numId="2" w16cid:durableId="144667299">
    <w:abstractNumId w:val="0"/>
  </w:num>
  <w:num w:numId="3" w16cid:durableId="814375691">
    <w:abstractNumId w:val="11"/>
  </w:num>
  <w:num w:numId="4" w16cid:durableId="1808933623">
    <w:abstractNumId w:val="8"/>
  </w:num>
  <w:num w:numId="5" w16cid:durableId="173804431">
    <w:abstractNumId w:val="7"/>
  </w:num>
  <w:num w:numId="6" w16cid:durableId="394932074">
    <w:abstractNumId w:val="1"/>
  </w:num>
  <w:num w:numId="7" w16cid:durableId="823593932">
    <w:abstractNumId w:val="6"/>
  </w:num>
  <w:num w:numId="8" w16cid:durableId="1256786189">
    <w:abstractNumId w:val="3"/>
  </w:num>
  <w:num w:numId="9" w16cid:durableId="1599101539">
    <w:abstractNumId w:val="2"/>
  </w:num>
  <w:num w:numId="10" w16cid:durableId="1437601104">
    <w:abstractNumId w:val="5"/>
  </w:num>
  <w:num w:numId="11" w16cid:durableId="1703507800">
    <w:abstractNumId w:val="10"/>
  </w:num>
  <w:num w:numId="12" w16cid:durableId="751660514">
    <w:abstractNumId w:val="4"/>
  </w:num>
  <w:num w:numId="13" w16cid:durableId="1473013404">
    <w:abstractNumId w:val="9"/>
  </w:num>
  <w:num w:numId="14" w16cid:durableId="70845285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savePreviewPicture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969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A6C9F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2D16"/>
    <w:rsid w:val="00415097"/>
    <w:rsid w:val="00422381"/>
    <w:rsid w:val="0043102D"/>
    <w:rsid w:val="00452DB4"/>
    <w:rsid w:val="00460820"/>
    <w:rsid w:val="004704CB"/>
    <w:rsid w:val="004B1027"/>
    <w:rsid w:val="004C55DE"/>
    <w:rsid w:val="004D5C77"/>
    <w:rsid w:val="00517FF1"/>
    <w:rsid w:val="00533E9F"/>
    <w:rsid w:val="0056132E"/>
    <w:rsid w:val="00567969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A6658"/>
    <w:rsid w:val="007D36CE"/>
    <w:rsid w:val="007F2DA5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17AE"/>
    <w:rsid w:val="00B04D14"/>
    <w:rsid w:val="00B26102"/>
    <w:rsid w:val="00B45ED4"/>
    <w:rsid w:val="00B54FB4"/>
    <w:rsid w:val="00BC121E"/>
    <w:rsid w:val="00BE6092"/>
    <w:rsid w:val="00BF69A4"/>
    <w:rsid w:val="00C079C0"/>
    <w:rsid w:val="00C33407"/>
    <w:rsid w:val="00C37CD2"/>
    <w:rsid w:val="00C527C7"/>
    <w:rsid w:val="00C606B9"/>
    <w:rsid w:val="00C62EB2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  <w14:docId w14:val="5A8F872E"/>
  <w15:chartTrackingRefBased/>
  <w15:docId w15:val="{3BC973BD-BB55-4BBE-95CE-24545C94F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214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cp:lastModifiedBy>Małgorzata Watral - Duńska</cp:lastModifiedBy>
  <cp:revision>4</cp:revision>
  <cp:lastPrinted>2010-01-07T09:39:00Z</cp:lastPrinted>
  <dcterms:created xsi:type="dcterms:W3CDTF">2025-04-25T08:42:00Z</dcterms:created>
  <dcterms:modified xsi:type="dcterms:W3CDTF">2025-07-30T11:31:00Z</dcterms:modified>
</cp:coreProperties>
</file>