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D5F0C" w14:textId="77777777" w:rsidR="009432A1" w:rsidRPr="005366B7" w:rsidRDefault="00476AB4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366B7">
        <w:rPr>
          <w:rFonts w:ascii="Arial Narrow" w:hAnsi="Arial Narrow" w:cs="Arial"/>
          <w:sz w:val="22"/>
          <w:szCs w:val="22"/>
        </w:rPr>
        <w:t>Bydgoszcz</w:t>
      </w:r>
      <w:r w:rsidR="009432A1" w:rsidRPr="005366B7">
        <w:rPr>
          <w:rFonts w:ascii="Arial Narrow" w:hAnsi="Arial Narrow" w:cs="Arial"/>
          <w:sz w:val="22"/>
          <w:szCs w:val="22"/>
        </w:rPr>
        <w:t xml:space="preserve"> dnia: </w:t>
      </w:r>
      <w:r w:rsidRPr="005366B7">
        <w:rPr>
          <w:rFonts w:ascii="Arial Narrow" w:hAnsi="Arial Narrow" w:cs="Arial"/>
          <w:sz w:val="22"/>
          <w:szCs w:val="22"/>
        </w:rPr>
        <w:t>2025-08-01</w:t>
      </w:r>
    </w:p>
    <w:p w14:paraId="6D6413EB" w14:textId="77777777" w:rsidR="009432A1" w:rsidRPr="005366B7" w:rsidRDefault="00476AB4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366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5CFFEE" w14:textId="77777777" w:rsidR="009432A1" w:rsidRPr="005366B7" w:rsidRDefault="00476AB4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366B7">
        <w:rPr>
          <w:rFonts w:ascii="Arial Narrow" w:hAnsi="Arial Narrow" w:cs="Arial"/>
          <w:sz w:val="22"/>
          <w:szCs w:val="22"/>
        </w:rPr>
        <w:t>Powstańców Warszawy</w:t>
      </w:r>
      <w:r w:rsidR="009432A1" w:rsidRPr="005366B7">
        <w:rPr>
          <w:rFonts w:ascii="Arial Narrow" w:hAnsi="Arial Narrow" w:cs="Arial"/>
          <w:sz w:val="22"/>
          <w:szCs w:val="22"/>
        </w:rPr>
        <w:t xml:space="preserve"> </w:t>
      </w:r>
      <w:r w:rsidRPr="005366B7">
        <w:rPr>
          <w:rFonts w:ascii="Arial Narrow" w:hAnsi="Arial Narrow" w:cs="Arial"/>
          <w:sz w:val="22"/>
          <w:szCs w:val="22"/>
        </w:rPr>
        <w:t>5</w:t>
      </w:r>
    </w:p>
    <w:p w14:paraId="11D3141F" w14:textId="77777777" w:rsidR="009432A1" w:rsidRPr="005366B7" w:rsidRDefault="00476AB4" w:rsidP="009432A1">
      <w:pPr>
        <w:rPr>
          <w:rFonts w:ascii="Arial Narrow" w:hAnsi="Arial Narrow" w:cs="Arial"/>
          <w:sz w:val="22"/>
          <w:szCs w:val="22"/>
        </w:rPr>
      </w:pPr>
      <w:r w:rsidRPr="005366B7">
        <w:rPr>
          <w:rFonts w:ascii="Arial Narrow" w:hAnsi="Arial Narrow" w:cs="Arial"/>
          <w:sz w:val="22"/>
          <w:szCs w:val="22"/>
        </w:rPr>
        <w:t>85-681</w:t>
      </w:r>
      <w:r w:rsidR="009432A1" w:rsidRPr="005366B7">
        <w:rPr>
          <w:rFonts w:ascii="Arial Narrow" w:hAnsi="Arial Narrow" w:cs="Arial"/>
          <w:sz w:val="22"/>
          <w:szCs w:val="22"/>
        </w:rPr>
        <w:t xml:space="preserve"> </w:t>
      </w:r>
      <w:r w:rsidRPr="005366B7">
        <w:rPr>
          <w:rFonts w:ascii="Arial Narrow" w:hAnsi="Arial Narrow" w:cs="Arial"/>
          <w:sz w:val="22"/>
          <w:szCs w:val="22"/>
        </w:rPr>
        <w:t>Bydgoszcz</w:t>
      </w:r>
    </w:p>
    <w:p w14:paraId="69B7A7C0" w14:textId="77777777" w:rsidR="009432A1" w:rsidRPr="005366B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5366B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AB5D52" w14:textId="77777777" w:rsidR="009432A1" w:rsidRPr="005366B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366B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366B7" w14:paraId="4BC6FB3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27F432" w14:textId="77777777" w:rsidR="009432A1" w:rsidRPr="005366B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366B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9D00119" w14:textId="77777777" w:rsidR="009432A1" w:rsidRPr="005366B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366B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BA1473A" w14:textId="77777777" w:rsidR="00A80738" w:rsidRPr="005366B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366B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5363D68" w14:textId="77777777" w:rsidR="009432A1" w:rsidRPr="005366B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366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366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366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366B7" w14:paraId="47EB7EFF" w14:textId="77777777" w:rsidTr="00A652DF">
        <w:tc>
          <w:tcPr>
            <w:tcW w:w="2269" w:type="dxa"/>
          </w:tcPr>
          <w:p w14:paraId="6CDEA79B" w14:textId="77777777" w:rsidR="009432A1" w:rsidRPr="005366B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66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4D0C392" w14:textId="77777777" w:rsidR="009432A1" w:rsidRPr="005366B7" w:rsidRDefault="00476AB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66B7">
              <w:rPr>
                <w:rFonts w:ascii="Arial Narrow" w:hAnsi="Arial Narrow" w:cs="Arial"/>
                <w:bCs/>
                <w:sz w:val="22"/>
                <w:szCs w:val="22"/>
              </w:rPr>
              <w:t>Przeglądy oraz naprawy maszyn i urządzeń pralniczych</w:t>
            </w:r>
            <w:r w:rsidR="009432A1" w:rsidRPr="00536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76AB4" w:rsidRPr="005366B7" w14:paraId="5112E9E6" w14:textId="77777777" w:rsidTr="0069074F">
        <w:tc>
          <w:tcPr>
            <w:tcW w:w="2269" w:type="dxa"/>
          </w:tcPr>
          <w:p w14:paraId="3073D700" w14:textId="77777777" w:rsidR="00476AB4" w:rsidRPr="005366B7" w:rsidRDefault="00476AB4" w:rsidP="006907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66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70BF716" w14:textId="77777777" w:rsidR="00476AB4" w:rsidRPr="005366B7" w:rsidRDefault="00476AB4" w:rsidP="006907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66B7">
              <w:rPr>
                <w:rFonts w:ascii="Arial Narrow" w:hAnsi="Arial Narrow" w:cs="Arial"/>
                <w:bCs/>
                <w:sz w:val="22"/>
                <w:szCs w:val="22"/>
              </w:rPr>
              <w:t>78/2025</w:t>
            </w:r>
          </w:p>
        </w:tc>
      </w:tr>
    </w:tbl>
    <w:p w14:paraId="5DA3ED67" w14:textId="77777777" w:rsidR="00890B92" w:rsidRPr="005366B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366B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366B7">
        <w:rPr>
          <w:rFonts w:ascii="Arial Narrow" w:hAnsi="Arial Narrow" w:cs="Arial"/>
          <w:sz w:val="22"/>
          <w:szCs w:val="22"/>
        </w:rPr>
        <w:t>22</w:t>
      </w:r>
      <w:r w:rsidR="0043158A" w:rsidRPr="005366B7">
        <w:rPr>
          <w:rFonts w:ascii="Arial Narrow" w:hAnsi="Arial Narrow" w:cs="Arial"/>
          <w:sz w:val="22"/>
          <w:szCs w:val="22"/>
        </w:rPr>
        <w:t>2</w:t>
      </w:r>
      <w:r w:rsidRPr="005366B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366B7">
        <w:rPr>
          <w:rFonts w:ascii="Arial Narrow" w:hAnsi="Arial Narrow" w:cs="Arial"/>
          <w:sz w:val="22"/>
          <w:szCs w:val="22"/>
        </w:rPr>
        <w:t>4</w:t>
      </w:r>
      <w:r w:rsidRPr="005366B7">
        <w:rPr>
          <w:rFonts w:ascii="Arial Narrow" w:hAnsi="Arial Narrow" w:cs="Arial"/>
          <w:sz w:val="22"/>
          <w:szCs w:val="22"/>
        </w:rPr>
        <w:t xml:space="preserve"> </w:t>
      </w:r>
      <w:r w:rsidR="00890B92" w:rsidRPr="005366B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366B7">
        <w:rPr>
          <w:rFonts w:ascii="Arial Narrow" w:hAnsi="Arial Narrow" w:cs="Arial"/>
          <w:sz w:val="22"/>
          <w:szCs w:val="22"/>
        </w:rPr>
        <w:t xml:space="preserve"> </w:t>
      </w:r>
      <w:r w:rsidR="00476AB4" w:rsidRPr="005366B7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5366B7">
        <w:rPr>
          <w:rFonts w:ascii="Arial Narrow" w:hAnsi="Arial Narrow" w:cs="Arial"/>
          <w:sz w:val="22"/>
          <w:szCs w:val="22"/>
        </w:rPr>
        <w:t xml:space="preserve"> </w:t>
      </w:r>
      <w:r w:rsidR="00890B92" w:rsidRPr="005366B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74D761E1" w14:textId="52C20EA8" w:rsidR="0069085C" w:rsidRDefault="00476AB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366B7">
        <w:rPr>
          <w:rFonts w:ascii="Arial Narrow" w:hAnsi="Arial Narrow" w:cs="Arial"/>
          <w:b/>
          <w:sz w:val="22"/>
          <w:szCs w:val="22"/>
        </w:rPr>
        <w:t>14 000.00</w:t>
      </w:r>
      <w:r w:rsidR="00890B92" w:rsidRPr="005366B7">
        <w:rPr>
          <w:rFonts w:ascii="Arial Narrow" w:hAnsi="Arial Narrow" w:cs="Arial"/>
          <w:sz w:val="22"/>
          <w:szCs w:val="22"/>
        </w:rPr>
        <w:t xml:space="preserve"> zł brutto</w:t>
      </w:r>
      <w:r w:rsidR="00DA298E">
        <w:rPr>
          <w:rFonts w:ascii="Arial Narrow" w:hAnsi="Arial Narrow" w:cs="Arial"/>
          <w:sz w:val="22"/>
          <w:szCs w:val="22"/>
        </w:rPr>
        <w:t>;  - przeglądy</w:t>
      </w:r>
    </w:p>
    <w:p w14:paraId="514CDDE0" w14:textId="3A10D4CA" w:rsidR="00DA298E" w:rsidRPr="00DA298E" w:rsidRDefault="00DA298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20 300.00 </w:t>
      </w:r>
      <w:r>
        <w:rPr>
          <w:rFonts w:ascii="Arial Narrow" w:hAnsi="Arial Narrow" w:cs="Arial"/>
          <w:sz w:val="22"/>
          <w:szCs w:val="22"/>
        </w:rPr>
        <w:t>zł. Brutto; - naprawy</w:t>
      </w:r>
    </w:p>
    <w:p w14:paraId="316D142B" w14:textId="77777777" w:rsidR="00DA298E" w:rsidRDefault="00DA298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F750182" w14:textId="77777777" w:rsidR="00DA298E" w:rsidRPr="005366B7" w:rsidRDefault="00DA298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5D2F04D" w14:textId="77777777" w:rsidR="00890B92" w:rsidRPr="005366B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8595B52" w14:textId="77777777" w:rsidR="00890B92" w:rsidRPr="005366B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31649A1" w14:textId="51F7A4E2" w:rsidR="00A80738" w:rsidRDefault="00A80738" w:rsidP="00DA298E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366B7">
        <w:rPr>
          <w:rFonts w:ascii="Arial Narrow" w:hAnsi="Arial Narrow" w:cs="Arial"/>
          <w:i/>
          <w:sz w:val="22"/>
          <w:szCs w:val="22"/>
        </w:rPr>
        <w:t>Zamawiający</w:t>
      </w:r>
    </w:p>
    <w:p w14:paraId="6C5ED147" w14:textId="77777777" w:rsidR="007B5A8D" w:rsidRPr="005366B7" w:rsidRDefault="007B5A8D" w:rsidP="00DA298E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91365C7" w14:textId="32D6762F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0C8F9233" w14:textId="77777777" w:rsidR="007B5A8D" w:rsidRDefault="007B5A8D" w:rsidP="007B5A8D">
      <w:pPr>
        <w:rPr>
          <w:rFonts w:ascii="Arial Narrow" w:hAnsi="Arial Narrow" w:cs="Arial"/>
          <w:i/>
          <w:sz w:val="22"/>
          <w:szCs w:val="22"/>
        </w:rPr>
      </w:pPr>
    </w:p>
    <w:p w14:paraId="630835A6" w14:textId="77777777" w:rsidR="007B5A8D" w:rsidRDefault="007B5A8D" w:rsidP="007B5A8D">
      <w:pPr>
        <w:rPr>
          <w:rFonts w:ascii="Arial Narrow" w:hAnsi="Arial Narrow"/>
        </w:rPr>
      </w:pPr>
    </w:p>
    <w:p w14:paraId="6FF7E974" w14:textId="77777777" w:rsidR="007B5A8D" w:rsidRDefault="007B5A8D" w:rsidP="007B5A8D">
      <w:pPr>
        <w:rPr>
          <w:rFonts w:ascii="Arial Narrow" w:hAnsi="Arial Narrow"/>
        </w:rPr>
      </w:pPr>
    </w:p>
    <w:p w14:paraId="7AE85650" w14:textId="4CFF0F39" w:rsidR="007B5A8D" w:rsidRDefault="007B5A8D" w:rsidP="007B5A8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E442636" w14:textId="77777777" w:rsidR="007B5A8D" w:rsidRDefault="007B5A8D" w:rsidP="007B5A8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577AB5DD" w14:textId="6944F6C5" w:rsidR="007B5A8D" w:rsidRDefault="007B5A8D" w:rsidP="007B5A8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Barbara Baranowska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Pr="00824DA3">
          <w:rPr>
            <w:rStyle w:val="Hipercze"/>
            <w:rFonts w:ascii="Arial Narrow" w:hAnsi="Arial Narrow"/>
          </w:rPr>
          <w:t>bbaranowska</w:t>
        </w:r>
        <w:r w:rsidRPr="00824DA3">
          <w:rPr>
            <w:rStyle w:val="Hipercze"/>
            <w:rFonts w:ascii="Arial Narrow" w:hAnsi="Arial Narrow"/>
          </w:rPr>
          <w:t>@10wsk.mil.pl</w:t>
        </w:r>
      </w:hyperlink>
      <w:r>
        <w:rPr>
          <w:rFonts w:ascii="Arial Narrow" w:hAnsi="Arial Narrow"/>
        </w:rPr>
        <w:t xml:space="preserve"> </w:t>
      </w:r>
    </w:p>
    <w:p w14:paraId="199FCDBB" w14:textId="00037D43" w:rsidR="007B5A8D" w:rsidRPr="008E34CD" w:rsidRDefault="007B5A8D" w:rsidP="007B5A8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2025-08-01</w:t>
      </w:r>
    </w:p>
    <w:p w14:paraId="2C8096AD" w14:textId="77777777" w:rsidR="005366B7" w:rsidRPr="005366B7" w:rsidRDefault="005366B7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5366B7" w:rsidRPr="005366B7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E7159" w14:textId="77777777" w:rsidR="00FB6ACB" w:rsidRDefault="00FB6ACB">
      <w:r>
        <w:separator/>
      </w:r>
    </w:p>
  </w:endnote>
  <w:endnote w:type="continuationSeparator" w:id="0">
    <w:p w14:paraId="76A52E2F" w14:textId="77777777" w:rsidR="00FB6ACB" w:rsidRDefault="00FB6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619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4C2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9E4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49FBE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ABB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FF813" w14:textId="77777777" w:rsidR="009F189D" w:rsidRDefault="009F189D">
    <w:pPr>
      <w:pStyle w:val="Stopka"/>
      <w:tabs>
        <w:tab w:val="clear" w:pos="4536"/>
      </w:tabs>
      <w:jc w:val="center"/>
    </w:pPr>
  </w:p>
  <w:p w14:paraId="0FACC3D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52CAB" w14:textId="77777777" w:rsidR="00FB6ACB" w:rsidRDefault="00FB6ACB">
      <w:r>
        <w:separator/>
      </w:r>
    </w:p>
  </w:footnote>
  <w:footnote w:type="continuationSeparator" w:id="0">
    <w:p w14:paraId="69D3768F" w14:textId="77777777" w:rsidR="00FB6ACB" w:rsidRDefault="00FB6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26B7" w14:textId="77777777" w:rsidR="00476AB4" w:rsidRDefault="00476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8043F" w14:textId="77777777" w:rsidR="00476AB4" w:rsidRDefault="00476A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2E5CB" w14:textId="77777777" w:rsidR="00476AB4" w:rsidRDefault="00476A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ACB"/>
    <w:rsid w:val="00007727"/>
    <w:rsid w:val="00017720"/>
    <w:rsid w:val="00035488"/>
    <w:rsid w:val="00040C9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76AB4"/>
    <w:rsid w:val="00490DC0"/>
    <w:rsid w:val="00493F8C"/>
    <w:rsid w:val="004C7E9B"/>
    <w:rsid w:val="00524583"/>
    <w:rsid w:val="005366B7"/>
    <w:rsid w:val="0069085C"/>
    <w:rsid w:val="007B2916"/>
    <w:rsid w:val="007B5A8D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298E"/>
    <w:rsid w:val="00EA3476"/>
    <w:rsid w:val="00F95C33"/>
    <w:rsid w:val="00FB6AC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FA76CC"/>
  <w15:chartTrackingRefBased/>
  <w15:docId w15:val="{3E19656B-706D-4197-A775-CA00C4C0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7B5A8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5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2025-08-01T05:46:00Z</cp:lastPrinted>
  <dcterms:created xsi:type="dcterms:W3CDTF">2025-08-01T05:43:00Z</dcterms:created>
  <dcterms:modified xsi:type="dcterms:W3CDTF">2025-08-01T05:46:00Z</dcterms:modified>
</cp:coreProperties>
</file>