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206D4" w14:textId="77777777" w:rsidR="00CF7835" w:rsidRPr="00FB097D" w:rsidRDefault="007764F9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FB097D">
        <w:rPr>
          <w:rFonts w:ascii="Arial Narrow" w:hAnsi="Arial Narrow" w:cs="Arial"/>
          <w:sz w:val="22"/>
          <w:szCs w:val="22"/>
        </w:rPr>
        <w:t>Bydgoszcz</w:t>
      </w:r>
      <w:r w:rsidR="00CF7835" w:rsidRPr="00FB097D">
        <w:rPr>
          <w:rFonts w:ascii="Arial Narrow" w:hAnsi="Arial Narrow" w:cs="Arial"/>
          <w:sz w:val="22"/>
          <w:szCs w:val="22"/>
        </w:rPr>
        <w:t xml:space="preserve"> dnia: </w:t>
      </w:r>
      <w:r w:rsidRPr="00FB097D">
        <w:rPr>
          <w:rFonts w:ascii="Arial Narrow" w:hAnsi="Arial Narrow" w:cs="Arial"/>
          <w:sz w:val="22"/>
          <w:szCs w:val="22"/>
        </w:rPr>
        <w:t>2025-08-01</w:t>
      </w:r>
    </w:p>
    <w:p w14:paraId="3B8CE116" w14:textId="77777777" w:rsidR="00CF7835" w:rsidRPr="00FB097D" w:rsidRDefault="007764F9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B097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6A3DC64" w14:textId="77777777" w:rsidR="00CF7835" w:rsidRPr="00FB097D" w:rsidRDefault="007764F9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B097D">
        <w:rPr>
          <w:rFonts w:ascii="Arial Narrow" w:hAnsi="Arial Narrow" w:cs="Arial"/>
          <w:sz w:val="22"/>
          <w:szCs w:val="22"/>
        </w:rPr>
        <w:t>Powstańców Warszawy</w:t>
      </w:r>
      <w:r w:rsidR="00CF7835" w:rsidRPr="00FB097D">
        <w:rPr>
          <w:rFonts w:ascii="Arial Narrow" w:hAnsi="Arial Narrow" w:cs="Arial"/>
          <w:sz w:val="22"/>
          <w:szCs w:val="22"/>
        </w:rPr>
        <w:t xml:space="preserve"> </w:t>
      </w:r>
      <w:r w:rsidRPr="00FB097D">
        <w:rPr>
          <w:rFonts w:ascii="Arial Narrow" w:hAnsi="Arial Narrow" w:cs="Arial"/>
          <w:sz w:val="22"/>
          <w:szCs w:val="22"/>
        </w:rPr>
        <w:t>5</w:t>
      </w:r>
    </w:p>
    <w:p w14:paraId="774AA22B" w14:textId="77777777" w:rsidR="00CF7835" w:rsidRPr="00FB097D" w:rsidRDefault="007764F9" w:rsidP="00CF7835">
      <w:pPr>
        <w:rPr>
          <w:rFonts w:ascii="Arial Narrow" w:hAnsi="Arial Narrow" w:cs="Arial"/>
          <w:sz w:val="22"/>
          <w:szCs w:val="22"/>
        </w:rPr>
      </w:pPr>
      <w:r w:rsidRPr="00FB097D">
        <w:rPr>
          <w:rFonts w:ascii="Arial Narrow" w:hAnsi="Arial Narrow" w:cs="Arial"/>
          <w:sz w:val="22"/>
          <w:szCs w:val="22"/>
        </w:rPr>
        <w:t>85-681</w:t>
      </w:r>
      <w:r w:rsidR="00CF7835" w:rsidRPr="00FB097D">
        <w:rPr>
          <w:rFonts w:ascii="Arial Narrow" w:hAnsi="Arial Narrow" w:cs="Arial"/>
          <w:sz w:val="22"/>
          <w:szCs w:val="22"/>
        </w:rPr>
        <w:t xml:space="preserve"> </w:t>
      </w:r>
      <w:r w:rsidRPr="00FB097D">
        <w:rPr>
          <w:rFonts w:ascii="Arial Narrow" w:hAnsi="Arial Narrow" w:cs="Arial"/>
          <w:sz w:val="22"/>
          <w:szCs w:val="22"/>
        </w:rPr>
        <w:t>Bydgoszcz</w:t>
      </w:r>
    </w:p>
    <w:p w14:paraId="053C5485" w14:textId="77777777" w:rsidR="00CF7835" w:rsidRPr="00FB097D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FB097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6832065" w14:textId="77777777" w:rsidR="00CF7835" w:rsidRPr="00FB097D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FB097D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FB097D" w14:paraId="5B5B504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7EB7BB" w14:textId="77777777" w:rsidR="00CF7835" w:rsidRPr="00FB097D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FB097D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923C1B5" w14:textId="77777777" w:rsidR="00CF7835" w:rsidRPr="00FB097D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FB097D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BCB17A4" w14:textId="77777777" w:rsidR="00CF7835" w:rsidRPr="00FB097D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B097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B097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B097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FB097D" w14:paraId="683FCF68" w14:textId="77777777" w:rsidTr="000C1C6D">
        <w:tc>
          <w:tcPr>
            <w:tcW w:w="2269" w:type="dxa"/>
          </w:tcPr>
          <w:p w14:paraId="4956D514" w14:textId="77777777" w:rsidR="00CF7835" w:rsidRPr="00FB097D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097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3394CB0" w14:textId="77777777" w:rsidR="00CF7835" w:rsidRPr="00FB097D" w:rsidRDefault="007764F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B097D">
              <w:rPr>
                <w:rFonts w:ascii="Arial Narrow" w:hAnsi="Arial Narrow" w:cs="Arial"/>
                <w:bCs/>
                <w:sz w:val="22"/>
                <w:szCs w:val="22"/>
              </w:rPr>
              <w:t>Przeglądy oraz naprawy maszyn i urządzeń pralniczych</w:t>
            </w:r>
            <w:r w:rsidR="00CF7835" w:rsidRPr="00FB097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764F9" w:rsidRPr="00FB097D" w14:paraId="2D1E3F41" w14:textId="77777777" w:rsidTr="0069074F">
        <w:tc>
          <w:tcPr>
            <w:tcW w:w="2269" w:type="dxa"/>
          </w:tcPr>
          <w:p w14:paraId="7304AFF4" w14:textId="77777777" w:rsidR="007764F9" w:rsidRPr="00FB097D" w:rsidRDefault="007764F9" w:rsidP="006907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097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5DF286B" w14:textId="77777777" w:rsidR="007764F9" w:rsidRPr="00FB097D" w:rsidRDefault="007764F9" w:rsidP="006907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B097D">
              <w:rPr>
                <w:rFonts w:ascii="Arial Narrow" w:hAnsi="Arial Narrow" w:cs="Arial"/>
                <w:bCs/>
                <w:sz w:val="22"/>
                <w:szCs w:val="22"/>
              </w:rPr>
              <w:t>78/2025</w:t>
            </w:r>
          </w:p>
        </w:tc>
      </w:tr>
    </w:tbl>
    <w:p w14:paraId="7C6D64CB" w14:textId="77777777" w:rsidR="00D665F5" w:rsidRPr="00FB097D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FB097D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FB097D">
        <w:rPr>
          <w:rFonts w:ascii="Arial Narrow" w:hAnsi="Arial Narrow" w:cs="Arial"/>
          <w:sz w:val="22"/>
          <w:szCs w:val="22"/>
        </w:rPr>
        <w:t>2</w:t>
      </w:r>
      <w:r w:rsidRPr="00FB097D">
        <w:rPr>
          <w:rFonts w:ascii="Arial Narrow" w:hAnsi="Arial Narrow" w:cs="Arial"/>
          <w:sz w:val="22"/>
          <w:szCs w:val="22"/>
        </w:rPr>
        <w:t xml:space="preserve"> ust. 5 </w:t>
      </w:r>
      <w:r w:rsidRPr="00FB097D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FB097D">
        <w:rPr>
          <w:rFonts w:ascii="Arial Narrow" w:hAnsi="Arial Narrow" w:cs="Arial"/>
          <w:sz w:val="22"/>
          <w:szCs w:val="22"/>
        </w:rPr>
        <w:t xml:space="preserve"> </w:t>
      </w:r>
      <w:r w:rsidR="007764F9" w:rsidRPr="00FB097D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FB097D">
        <w:rPr>
          <w:rFonts w:ascii="Arial Narrow" w:hAnsi="Arial Narrow" w:cs="Arial"/>
          <w:sz w:val="22"/>
          <w:szCs w:val="22"/>
        </w:rPr>
        <w:t xml:space="preserve"> </w:t>
      </w:r>
      <w:r w:rsidRPr="00FB097D">
        <w:rPr>
          <w:rFonts w:ascii="Arial Narrow" w:hAnsi="Arial Narrow" w:cs="Arial"/>
          <w:sz w:val="22"/>
          <w:szCs w:val="22"/>
        </w:rPr>
        <w:t>udostępnia</w:t>
      </w:r>
      <w:r w:rsidR="00F95C33" w:rsidRPr="00FB097D">
        <w:rPr>
          <w:rFonts w:ascii="Arial Narrow" w:hAnsi="Arial Narrow" w:cs="Arial"/>
          <w:sz w:val="22"/>
          <w:szCs w:val="22"/>
        </w:rPr>
        <w:t xml:space="preserve"> </w:t>
      </w:r>
      <w:r w:rsidR="004C7E9B" w:rsidRPr="00FB097D">
        <w:rPr>
          <w:rFonts w:ascii="Arial Narrow" w:hAnsi="Arial Narrow" w:cs="Arial"/>
          <w:sz w:val="22"/>
          <w:szCs w:val="22"/>
        </w:rPr>
        <w:t>informacj</w:t>
      </w:r>
      <w:r w:rsidR="00577BC6" w:rsidRPr="00FB097D">
        <w:rPr>
          <w:rFonts w:ascii="Arial Narrow" w:hAnsi="Arial Narrow" w:cs="Arial"/>
          <w:sz w:val="22"/>
          <w:szCs w:val="22"/>
        </w:rPr>
        <w:t>ę</w:t>
      </w:r>
      <w:r w:rsidR="00035488" w:rsidRPr="00FB097D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FB097D">
        <w:rPr>
          <w:rFonts w:ascii="Arial Narrow" w:hAnsi="Arial Narrow" w:cs="Arial"/>
          <w:sz w:val="22"/>
          <w:szCs w:val="22"/>
        </w:rPr>
        <w:t>.</w:t>
      </w:r>
    </w:p>
    <w:p w14:paraId="0BC0CB31" w14:textId="77777777" w:rsidR="00A80738" w:rsidRPr="00FB097D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B097D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FB097D">
        <w:rPr>
          <w:rFonts w:ascii="Arial Narrow" w:hAnsi="Arial Narrow" w:cs="Arial"/>
          <w:sz w:val="22"/>
          <w:szCs w:val="22"/>
        </w:rPr>
        <w:t xml:space="preserve"> w dniu </w:t>
      </w:r>
      <w:r w:rsidR="007764F9" w:rsidRPr="00FB097D">
        <w:rPr>
          <w:rFonts w:ascii="Arial Narrow" w:hAnsi="Arial Narrow" w:cs="Arial"/>
          <w:sz w:val="22"/>
          <w:szCs w:val="22"/>
        </w:rPr>
        <w:t>01/08/2025</w:t>
      </w:r>
      <w:r w:rsidR="00FF4AB1" w:rsidRPr="00FB097D">
        <w:rPr>
          <w:rFonts w:ascii="Arial Narrow" w:hAnsi="Arial Narrow" w:cs="Arial"/>
          <w:sz w:val="22"/>
          <w:szCs w:val="22"/>
        </w:rPr>
        <w:t xml:space="preserve"> o godz. </w:t>
      </w:r>
      <w:r w:rsidR="007764F9" w:rsidRPr="00FB097D">
        <w:rPr>
          <w:rFonts w:ascii="Arial Narrow" w:hAnsi="Arial Narrow" w:cs="Arial"/>
          <w:sz w:val="22"/>
          <w:szCs w:val="22"/>
        </w:rPr>
        <w:t>08:30</w:t>
      </w:r>
      <w:r w:rsidRPr="00FB097D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FB097D" w14:paraId="6B564AB6" w14:textId="77777777" w:rsidTr="000C1C6D">
        <w:tc>
          <w:tcPr>
            <w:tcW w:w="1276" w:type="dxa"/>
            <w:shd w:val="clear" w:color="auto" w:fill="F2F2F2"/>
            <w:vAlign w:val="center"/>
          </w:tcPr>
          <w:p w14:paraId="7E3FCB9F" w14:textId="77777777" w:rsidR="00D665F5" w:rsidRPr="00FB097D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097D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FB097D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FB097D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0739522" w14:textId="77777777" w:rsidR="00D665F5" w:rsidRPr="00FB097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097D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FB097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B097D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D2D3BA8" w14:textId="77777777" w:rsidR="00D665F5" w:rsidRPr="00FB097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097D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7764F9" w:rsidRPr="00FB097D" w14:paraId="767610CA" w14:textId="77777777" w:rsidTr="0069074F">
        <w:tc>
          <w:tcPr>
            <w:tcW w:w="1276" w:type="dxa"/>
            <w:vAlign w:val="center"/>
          </w:tcPr>
          <w:p w14:paraId="687D082C" w14:textId="77777777" w:rsidR="007764F9" w:rsidRPr="00FB097D" w:rsidRDefault="007764F9" w:rsidP="0069074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097D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</w:tcPr>
          <w:p w14:paraId="1FAF7B18" w14:textId="77777777" w:rsidR="007764F9" w:rsidRPr="00FB097D" w:rsidRDefault="007764F9" w:rsidP="0069074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B097D">
              <w:rPr>
                <w:rFonts w:ascii="Arial Narrow" w:hAnsi="Arial Narrow" w:cs="Arial"/>
                <w:sz w:val="22"/>
                <w:szCs w:val="22"/>
              </w:rPr>
              <w:t>ABRI-LUX ADAM BRZOZOWSKI</w:t>
            </w:r>
          </w:p>
          <w:p w14:paraId="2A120BE8" w14:textId="77777777" w:rsidR="007764F9" w:rsidRPr="00FB097D" w:rsidRDefault="007764F9" w:rsidP="0069074F">
            <w:pPr>
              <w:rPr>
                <w:rFonts w:ascii="Arial Narrow" w:hAnsi="Arial Narrow" w:cs="Arial"/>
                <w:sz w:val="22"/>
                <w:szCs w:val="22"/>
              </w:rPr>
            </w:pPr>
            <w:r w:rsidRPr="00FB097D">
              <w:rPr>
                <w:rFonts w:ascii="Arial Narrow" w:hAnsi="Arial Narrow" w:cs="Arial"/>
                <w:sz w:val="22"/>
                <w:szCs w:val="22"/>
              </w:rPr>
              <w:t xml:space="preserve">KLONOWA 84 </w:t>
            </w:r>
          </w:p>
          <w:p w14:paraId="115F8200" w14:textId="77777777" w:rsidR="007764F9" w:rsidRPr="00FB097D" w:rsidRDefault="007764F9" w:rsidP="0069074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097D">
              <w:rPr>
                <w:rFonts w:ascii="Arial Narrow" w:hAnsi="Arial Narrow" w:cs="Arial"/>
                <w:sz w:val="22"/>
                <w:szCs w:val="22"/>
              </w:rPr>
              <w:t>05-240 TŁUSZCZ</w:t>
            </w:r>
          </w:p>
        </w:tc>
        <w:tc>
          <w:tcPr>
            <w:tcW w:w="2835" w:type="dxa"/>
            <w:vAlign w:val="center"/>
          </w:tcPr>
          <w:p w14:paraId="180AEEC1" w14:textId="77777777" w:rsidR="007764F9" w:rsidRPr="00FB097D" w:rsidRDefault="007764F9" w:rsidP="0069074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097D">
              <w:rPr>
                <w:rFonts w:ascii="Arial Narrow" w:hAnsi="Arial Narrow" w:cs="Arial"/>
                <w:sz w:val="22"/>
                <w:szCs w:val="22"/>
              </w:rPr>
              <w:t>12 681.30 zł</w:t>
            </w:r>
          </w:p>
        </w:tc>
      </w:tr>
    </w:tbl>
    <w:p w14:paraId="2A6F1BCE" w14:textId="77777777" w:rsidR="0069085C" w:rsidRPr="00FB097D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038A8295" w14:textId="77777777" w:rsidR="00577BC6" w:rsidRPr="00FB097D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706CF79D" w14:textId="77777777" w:rsidR="00FB097D" w:rsidRDefault="00FB097D" w:rsidP="00FB097D">
      <w:pPr>
        <w:pStyle w:val="Tekstpodstawowy"/>
        <w:spacing w:after="480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73C05250" w14:textId="19731EB0" w:rsidR="00A80738" w:rsidRDefault="00A80738" w:rsidP="00FB097D">
      <w:pPr>
        <w:pStyle w:val="Tekstpodstawowy"/>
        <w:spacing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FB097D">
        <w:rPr>
          <w:rFonts w:ascii="Arial Narrow" w:hAnsi="Arial Narrow" w:cs="Arial"/>
          <w:i/>
          <w:sz w:val="22"/>
          <w:szCs w:val="22"/>
        </w:rPr>
        <w:t>Zamawiający</w:t>
      </w:r>
    </w:p>
    <w:p w14:paraId="3A780F12" w14:textId="77777777" w:rsidR="005506ED" w:rsidRDefault="005506ED" w:rsidP="005506ED">
      <w:pPr>
        <w:rPr>
          <w:rFonts w:ascii="Arial Narrow" w:hAnsi="Arial Narrow"/>
        </w:rPr>
      </w:pPr>
    </w:p>
    <w:p w14:paraId="7A4A84A2" w14:textId="77777777" w:rsidR="005506ED" w:rsidRDefault="005506ED" w:rsidP="005506ED">
      <w:pPr>
        <w:rPr>
          <w:rFonts w:ascii="Arial Narrow" w:hAnsi="Arial Narrow"/>
        </w:rPr>
      </w:pPr>
    </w:p>
    <w:p w14:paraId="01A6B608" w14:textId="77777777" w:rsidR="005506ED" w:rsidRDefault="005506ED" w:rsidP="005506ED">
      <w:pPr>
        <w:rPr>
          <w:rFonts w:ascii="Arial Narrow" w:hAnsi="Arial Narrow"/>
        </w:rPr>
      </w:pPr>
    </w:p>
    <w:p w14:paraId="5AA6A568" w14:textId="17CF2AB9" w:rsidR="005506ED" w:rsidRDefault="005506ED" w:rsidP="005506ED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46247F7E" w14:textId="77777777" w:rsidR="005506ED" w:rsidRDefault="005506ED" w:rsidP="005506E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013BD028" w14:textId="77777777" w:rsidR="005506ED" w:rsidRDefault="005506ED" w:rsidP="005506E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824DA3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14:paraId="20B85521" w14:textId="73A1F492" w:rsidR="005506ED" w:rsidRPr="00FB097D" w:rsidRDefault="005506ED" w:rsidP="005506ED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</w:rPr>
        <w:t>Data: 2025-08-01</w:t>
      </w:r>
    </w:p>
    <w:sectPr w:rsidR="005506ED" w:rsidRPr="00FB097D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71E14" w14:textId="77777777" w:rsidR="006F5805" w:rsidRDefault="006F5805">
      <w:r>
        <w:separator/>
      </w:r>
    </w:p>
  </w:endnote>
  <w:endnote w:type="continuationSeparator" w:id="0">
    <w:p w14:paraId="5C1D7A6B" w14:textId="77777777" w:rsidR="006F5805" w:rsidRDefault="006F5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7921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2B96F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58B28" w14:textId="77777777" w:rsidR="00960CEB" w:rsidRPr="00986737" w:rsidRDefault="005506ED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4562421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0D8751E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E999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861177" w14:textId="77777777" w:rsidR="009F189D" w:rsidRDefault="009F189D">
    <w:pPr>
      <w:pStyle w:val="Stopka"/>
      <w:tabs>
        <w:tab w:val="clear" w:pos="4536"/>
      </w:tabs>
      <w:jc w:val="center"/>
    </w:pPr>
  </w:p>
  <w:p w14:paraId="2458C82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52E5C" w14:textId="77777777" w:rsidR="006F5805" w:rsidRDefault="006F5805">
      <w:r>
        <w:separator/>
      </w:r>
    </w:p>
  </w:footnote>
  <w:footnote w:type="continuationSeparator" w:id="0">
    <w:p w14:paraId="5179A940" w14:textId="77777777" w:rsidR="006F5805" w:rsidRDefault="006F58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FB449" w14:textId="77777777" w:rsidR="007764F9" w:rsidRDefault="00776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E9EEA" w14:textId="77777777" w:rsidR="007764F9" w:rsidRDefault="007764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5800E" w14:textId="77777777" w:rsidR="007764F9" w:rsidRDefault="007764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5805"/>
    <w:rsid w:val="00007727"/>
    <w:rsid w:val="00017720"/>
    <w:rsid w:val="00035488"/>
    <w:rsid w:val="00040C9B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506ED"/>
    <w:rsid w:val="00577BC6"/>
    <w:rsid w:val="00601802"/>
    <w:rsid w:val="0069085C"/>
    <w:rsid w:val="006F5805"/>
    <w:rsid w:val="007764F9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B097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C742E9"/>
  <w15:chartTrackingRefBased/>
  <w15:docId w15:val="{7F970CDB-D199-49C5-92F0-EDE61B7C7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5506E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2025-08-01T06:42:00Z</cp:lastPrinted>
  <dcterms:created xsi:type="dcterms:W3CDTF">2025-08-01T06:41:00Z</dcterms:created>
  <dcterms:modified xsi:type="dcterms:W3CDTF">2025-08-01T06:42:00Z</dcterms:modified>
</cp:coreProperties>
</file>