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00352" w14:textId="3F3A2BED" w:rsidR="00D62E6E" w:rsidRDefault="00D62E6E" w:rsidP="00E119E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bCs/>
          <w:sz w:val="24"/>
          <w:szCs w:val="20"/>
          <w:lang w:eastAsia="pl-PL"/>
        </w:rPr>
        <w:t xml:space="preserve">Załącznik nr </w:t>
      </w:r>
      <w:r w:rsidR="00E119E2">
        <w:rPr>
          <w:rFonts w:ascii="Times New Roman" w:eastAsia="Times New Roman" w:hAnsi="Times New Roman"/>
          <w:bCs/>
          <w:sz w:val="24"/>
          <w:szCs w:val="20"/>
          <w:lang w:eastAsia="pl-PL"/>
        </w:rPr>
        <w:t>5</w:t>
      </w:r>
      <w:r w:rsidRPr="00A7493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p w14:paraId="7BC6368C" w14:textId="77777777" w:rsidR="00E119E2" w:rsidRPr="00A74930" w:rsidRDefault="00E119E2" w:rsidP="00E119E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A74930" w14:paraId="66232DF3" w14:textId="77777777" w:rsidTr="00D62E6E">
        <w:tc>
          <w:tcPr>
            <w:tcW w:w="2800" w:type="dxa"/>
          </w:tcPr>
          <w:p w14:paraId="57CC5F58" w14:textId="77777777" w:rsidR="00D62E6E" w:rsidRPr="00A74930" w:rsidRDefault="00D62E6E" w:rsidP="00E119E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74930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A74930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67284CA" w14:textId="77777777" w:rsidR="00D62E6E" w:rsidRPr="00A74930" w:rsidRDefault="00D62E6E" w:rsidP="00E119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025D20B7" w14:textId="77777777" w:rsidR="00D62E6E" w:rsidRPr="00A74930" w:rsidRDefault="00D62E6E" w:rsidP="00E119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BCAC1A" w14:textId="77777777" w:rsidR="00D62E6E" w:rsidRPr="00A74930" w:rsidRDefault="00D62E6E" w:rsidP="00E119E2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[nazwa, adres,</w:t>
            </w:r>
            <w:r w:rsidRPr="00A7493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A74930" w14:paraId="1876084E" w14:textId="77777777" w:rsidTr="00D62E6E">
        <w:tc>
          <w:tcPr>
            <w:tcW w:w="2800" w:type="dxa"/>
          </w:tcPr>
          <w:p w14:paraId="6EA69F36" w14:textId="77777777" w:rsidR="00D62E6E" w:rsidRPr="00A74930" w:rsidRDefault="00D62E6E" w:rsidP="00E119E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74930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936D5F4" w14:textId="77777777" w:rsidR="00D62E6E" w:rsidRPr="00A74930" w:rsidRDefault="00D62E6E" w:rsidP="00E119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17BAA485" w14:textId="77777777" w:rsidR="00D62E6E" w:rsidRPr="00A74930" w:rsidRDefault="00D62E6E" w:rsidP="00E119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46429A" w14:textId="77777777" w:rsidR="00D62E6E" w:rsidRPr="00A74930" w:rsidRDefault="00D62E6E" w:rsidP="00E119E2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Times New Roman" w:hAnsi="Times New Roman"/>
                <w:iCs/>
                <w:sz w:val="18"/>
                <w:szCs w:val="18"/>
              </w:rPr>
            </w:pP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</w:t>
            </w:r>
            <w:r w:rsidRPr="00A74930">
              <w:rPr>
                <w:rFonts w:ascii="Times New Roman" w:hAnsi="Times New Roman"/>
                <w:iCs/>
                <w:sz w:val="18"/>
                <w:szCs w:val="18"/>
              </w:rPr>
              <w:t>imię, nazwisko, stanowisko/podstawa do reprezentacji</w:t>
            </w: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32963A5" w14:textId="77777777" w:rsidR="00BC121E" w:rsidRPr="00A74930" w:rsidRDefault="00BC121E" w:rsidP="00E119E2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5439C" w:rsidRPr="00A74930" w14:paraId="231BFD40" w14:textId="77777777" w:rsidTr="000612A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5E0531B" w14:textId="77777777" w:rsidR="0055439C" w:rsidRPr="00A74930" w:rsidRDefault="0055439C" w:rsidP="00E119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9E12C6B" w14:textId="77777777" w:rsidR="0055439C" w:rsidRPr="00A74930" w:rsidRDefault="0055439C" w:rsidP="00E119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E71EE24" w14:textId="77777777" w:rsidR="0055439C" w:rsidRPr="00A74930" w:rsidRDefault="0055439C" w:rsidP="00E119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3C9E325" w14:textId="77777777" w:rsidR="0055439C" w:rsidRPr="00A74930" w:rsidRDefault="0055439C" w:rsidP="00E119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</w:p>
        </w:tc>
      </w:tr>
    </w:tbl>
    <w:p w14:paraId="4CDD9287" w14:textId="77777777" w:rsidR="00E119E2" w:rsidRDefault="0055439C" w:rsidP="00E119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03CF4F01" w14:textId="7E27831B" w:rsidR="00BC121E" w:rsidRPr="00A74930" w:rsidRDefault="00C93F0A" w:rsidP="00E119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A74930" w14:paraId="5472980A" w14:textId="77777777" w:rsidTr="00D62E6E">
        <w:tc>
          <w:tcPr>
            <w:tcW w:w="2269" w:type="dxa"/>
          </w:tcPr>
          <w:p w14:paraId="4316892B" w14:textId="77777777" w:rsidR="00D62E6E" w:rsidRPr="00A74930" w:rsidRDefault="00D62E6E" w:rsidP="00E119E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2990C1D" w14:textId="3E288E24" w:rsidR="00D62E6E" w:rsidRPr="00E119E2" w:rsidRDefault="004F6DF4" w:rsidP="004F6DF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F6DF4">
              <w:rPr>
                <w:rFonts w:ascii="Times New Roman" w:hAnsi="Times New Roman"/>
                <w:bCs/>
                <w:sz w:val="24"/>
                <w:szCs w:val="24"/>
              </w:rPr>
              <w:t>Odczynniki do oznaczeń hemoglobiny glikowanej oraz do wykonywania tzw. analiz krytycznych wraz z dzierżawą analizatorów</w:t>
            </w:r>
          </w:p>
        </w:tc>
      </w:tr>
      <w:tr w:rsidR="0055439C" w:rsidRPr="00A74930" w14:paraId="7E396DA1" w14:textId="77777777" w:rsidTr="000612A4">
        <w:tc>
          <w:tcPr>
            <w:tcW w:w="2269" w:type="dxa"/>
          </w:tcPr>
          <w:p w14:paraId="4B3F99DD" w14:textId="77777777" w:rsidR="0055439C" w:rsidRPr="00A74930" w:rsidRDefault="0055439C" w:rsidP="00E119E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AEFA128" w14:textId="42A8B1CF" w:rsidR="0055439C" w:rsidRDefault="0055439C" w:rsidP="00E119E2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SZW/DZP/</w:t>
            </w:r>
            <w:r w:rsidR="004F6DF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94</w:t>
            </w: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/2025</w:t>
            </w:r>
          </w:p>
          <w:p w14:paraId="61FE9225" w14:textId="7091A0FA" w:rsidR="00E119E2" w:rsidRPr="00A74930" w:rsidRDefault="00E119E2" w:rsidP="00E119E2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</w:tc>
      </w:tr>
    </w:tbl>
    <w:p w14:paraId="7C2FB1AB" w14:textId="77777777" w:rsidR="00BC121E" w:rsidRPr="00A74930" w:rsidRDefault="0055439C" w:rsidP="00E119E2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Pr="00A74930">
        <w:rPr>
          <w:rFonts w:ascii="Times New Roman" w:eastAsia="Times New Roman" w:hAnsi="Times New Roman"/>
          <w:b/>
          <w:sz w:val="24"/>
          <w:szCs w:val="24"/>
          <w:lang w:eastAsia="pl-PL"/>
        </w:rPr>
        <w:t>SZPITAL WOJEWÓDZKI W POZNANIU</w:t>
      </w:r>
      <w:r w:rsidR="00BC121E" w:rsidRPr="00A74930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="00BC121E" w:rsidRPr="00A74930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4CBFFACF" w14:textId="7E82CD88" w:rsidR="00BC121E" w:rsidRPr="00A74930" w:rsidRDefault="008E296F" w:rsidP="00E119E2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A74930">
        <w:rPr>
          <w:rFonts w:ascii="Times New Roman" w:eastAsia="Times New Roman" w:hAnsi="Times New Roman"/>
          <w:b/>
          <w:bCs/>
        </w:rPr>
        <w:object w:dxaOrig="1440" w:dyaOrig="1440" w14:anchorId="1AA5A5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95pt;height:17.2pt" o:ole="">
            <v:imagedata r:id="rId8" o:title=""/>
          </v:shape>
          <w:control r:id="rId9" w:name="OptionButton211" w:shapeid="_x0000_i1029"/>
        </w:objec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</w:t>
      </w:r>
      <w:r w:rsid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o ochronie konkurencji i konsumentów (</w:t>
      </w:r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A74930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C05C39E" w14:textId="039A907A" w:rsidR="00BC121E" w:rsidRPr="00A74930" w:rsidRDefault="00BC121E" w:rsidP="00E119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b/>
          <w:bCs/>
        </w:rPr>
        <w:object w:dxaOrig="1440" w:dyaOrig="1440" w14:anchorId="5FD46DBF">
          <v:shape id="_x0000_i1031" type="#_x0000_t75" style="width:452.95pt;height:17.2pt" o:ole="">
            <v:imagedata r:id="rId10" o:title=""/>
          </v:shape>
          <w:control r:id="rId11" w:name="OptionButton21" w:shapeid="_x0000_i1031"/>
        </w:object>
      </w: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</w:t>
      </w:r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postępowaniu.</w:t>
      </w:r>
    </w:p>
    <w:p w14:paraId="042E7E3C" w14:textId="77777777" w:rsidR="00BF69A4" w:rsidRPr="00A74930" w:rsidRDefault="00BF69A4" w:rsidP="00E119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6"/>
        <w:gridCol w:w="5511"/>
      </w:tblGrid>
      <w:tr w:rsidR="00BC121E" w:rsidRPr="00A74930" w14:paraId="6519A47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D84C3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AF2D3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25528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74930" w14:paraId="0DFF264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74744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D3F8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A9E3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A74930" w14:paraId="1D690F9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D6B0F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0E76E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3DA8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0BA61B91" w14:textId="77777777" w:rsidR="00A74930" w:rsidRDefault="00A74930" w:rsidP="00E119E2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14:paraId="02594F47" w14:textId="77777777" w:rsidR="00A74930" w:rsidRDefault="00A74930" w:rsidP="00E119E2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14:paraId="6287676C" w14:textId="7E7C51C1" w:rsidR="00BC121E" w:rsidRPr="00A74930" w:rsidRDefault="00BC121E" w:rsidP="00E119E2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7F977F16" w14:textId="77777777" w:rsidR="00BC121E" w:rsidRPr="00A74930" w:rsidRDefault="00BC121E" w:rsidP="00E119E2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1F35B90" w14:textId="77777777" w:rsidR="00067B62" w:rsidRPr="00A74930" w:rsidRDefault="00067B62" w:rsidP="00E119E2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  <w:r w:rsidRPr="00A74930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A74930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A74930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200C84CC" w14:textId="77777777" w:rsidR="00067B62" w:rsidRPr="00A74930" w:rsidRDefault="00067B62" w:rsidP="00E119E2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A74930" w14:paraId="67F5F4B2" w14:textId="77777777" w:rsidTr="00620E37">
        <w:tc>
          <w:tcPr>
            <w:tcW w:w="2660" w:type="dxa"/>
          </w:tcPr>
          <w:p w14:paraId="1B4F45BA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4B32AC36" w14:textId="77777777" w:rsidR="00BC121E" w:rsidRPr="00A74930" w:rsidRDefault="00D62E6E" w:rsidP="00E119E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20583EF" w14:textId="77777777" w:rsidR="00BC121E" w:rsidRPr="00A74930" w:rsidRDefault="00844A96" w:rsidP="00E119E2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BC121E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data</w:t>
            </w: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58A34C60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0BB5F617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EAE8374" w14:textId="77777777" w:rsidR="00BC121E" w:rsidRPr="00A74930" w:rsidRDefault="00844A96" w:rsidP="00E119E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55439C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1B93EA8" w14:textId="77777777" w:rsidR="00106AC7" w:rsidRPr="00A74930" w:rsidRDefault="00106AC7" w:rsidP="00E119E2">
      <w:pPr>
        <w:spacing w:after="0" w:line="240" w:lineRule="auto"/>
        <w:rPr>
          <w:rFonts w:ascii="Times New Roman" w:hAnsi="Times New Roman"/>
        </w:rPr>
      </w:pPr>
    </w:p>
    <w:sectPr w:rsidR="00106AC7" w:rsidRPr="00A74930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73707" w14:textId="77777777" w:rsidR="00010A35" w:rsidRDefault="00010A35">
      <w:r>
        <w:separator/>
      </w:r>
    </w:p>
  </w:endnote>
  <w:endnote w:type="continuationSeparator" w:id="0">
    <w:p w14:paraId="226A4B9D" w14:textId="77777777" w:rsidR="00010A35" w:rsidRDefault="00010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FF86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3A67F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3D85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CD018CA" w14:textId="4D43EF55" w:rsidR="009A4CD3" w:rsidRDefault="00A74930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3DD24F" wp14:editId="7763DDE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54344361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B38FB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653CF47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5C620" w14:textId="77777777" w:rsidR="0055439C" w:rsidRDefault="005543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B5D6D" w14:textId="77777777" w:rsidR="00010A35" w:rsidRDefault="00010A35">
      <w:r>
        <w:separator/>
      </w:r>
    </w:p>
  </w:footnote>
  <w:footnote w:type="continuationSeparator" w:id="0">
    <w:p w14:paraId="35AB075E" w14:textId="77777777" w:rsidR="00010A35" w:rsidRDefault="00010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6D942" w14:textId="77777777" w:rsidR="0055439C" w:rsidRDefault="005543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A4AAE" w14:textId="77777777" w:rsidR="0055439C" w:rsidRDefault="005543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CC538" w14:textId="77777777" w:rsidR="0055439C" w:rsidRDefault="005543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0285837">
    <w:abstractNumId w:val="13"/>
  </w:num>
  <w:num w:numId="2" w16cid:durableId="464736261">
    <w:abstractNumId w:val="0"/>
  </w:num>
  <w:num w:numId="3" w16cid:durableId="475533403">
    <w:abstractNumId w:val="11"/>
  </w:num>
  <w:num w:numId="4" w16cid:durableId="729811337">
    <w:abstractNumId w:val="8"/>
  </w:num>
  <w:num w:numId="5" w16cid:durableId="1896307631">
    <w:abstractNumId w:val="7"/>
  </w:num>
  <w:num w:numId="6" w16cid:durableId="124473147">
    <w:abstractNumId w:val="1"/>
  </w:num>
  <w:num w:numId="7" w16cid:durableId="1184977255">
    <w:abstractNumId w:val="6"/>
  </w:num>
  <w:num w:numId="8" w16cid:durableId="821578975">
    <w:abstractNumId w:val="3"/>
  </w:num>
  <w:num w:numId="9" w16cid:durableId="1468670706">
    <w:abstractNumId w:val="2"/>
  </w:num>
  <w:num w:numId="10" w16cid:durableId="1704280890">
    <w:abstractNumId w:val="5"/>
  </w:num>
  <w:num w:numId="11" w16cid:durableId="1050962218">
    <w:abstractNumId w:val="10"/>
  </w:num>
  <w:num w:numId="12" w16cid:durableId="1066338265">
    <w:abstractNumId w:val="4"/>
  </w:num>
  <w:num w:numId="13" w16cid:durableId="1328560231">
    <w:abstractNumId w:val="9"/>
  </w:num>
  <w:num w:numId="14" w16cid:durableId="848820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A35"/>
    <w:rsid w:val="0000184A"/>
    <w:rsid w:val="000026D2"/>
    <w:rsid w:val="00007C1C"/>
    <w:rsid w:val="00010A35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62999"/>
    <w:rsid w:val="003E5D20"/>
    <w:rsid w:val="003F6927"/>
    <w:rsid w:val="00415097"/>
    <w:rsid w:val="00422381"/>
    <w:rsid w:val="0043102D"/>
    <w:rsid w:val="00460820"/>
    <w:rsid w:val="004704CB"/>
    <w:rsid w:val="00486A75"/>
    <w:rsid w:val="004B1027"/>
    <w:rsid w:val="004C55DE"/>
    <w:rsid w:val="004D5C77"/>
    <w:rsid w:val="004F6DF4"/>
    <w:rsid w:val="00517FF1"/>
    <w:rsid w:val="00533E9F"/>
    <w:rsid w:val="0055439C"/>
    <w:rsid w:val="0056132E"/>
    <w:rsid w:val="00583ED5"/>
    <w:rsid w:val="00594176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BC9"/>
    <w:rsid w:val="00A73C79"/>
    <w:rsid w:val="00A74930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CD427F"/>
    <w:rsid w:val="00D62E6E"/>
    <w:rsid w:val="00D74F94"/>
    <w:rsid w:val="00DD482A"/>
    <w:rsid w:val="00DE0396"/>
    <w:rsid w:val="00DE0405"/>
    <w:rsid w:val="00DE252B"/>
    <w:rsid w:val="00E0229C"/>
    <w:rsid w:val="00E119E2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3A34554"/>
  <w15:chartTrackingRefBased/>
  <w15:docId w15:val="{1A695572-8CBC-463D-9B4D-359B3C434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223</Words>
  <Characters>1726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Mińska</cp:lastModifiedBy>
  <cp:revision>4</cp:revision>
  <cp:lastPrinted>2010-01-07T09:39:00Z</cp:lastPrinted>
  <dcterms:created xsi:type="dcterms:W3CDTF">2025-04-24T08:29:00Z</dcterms:created>
  <dcterms:modified xsi:type="dcterms:W3CDTF">2025-07-30T12:24:00Z</dcterms:modified>
</cp:coreProperties>
</file>