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A34C94" w14:textId="24B868F1" w:rsidR="00B95C96" w:rsidRPr="00A90D0E" w:rsidRDefault="00FE4F88" w:rsidP="00FE4F88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6</w:t>
      </w:r>
      <w:r w:rsidR="00B95C96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BD7D65" w14:textId="77777777" w:rsidR="00B95C96" w:rsidRPr="0012157F" w:rsidRDefault="00B95C96" w:rsidP="00FE4F88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88044F1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SZPITAL WOJEWÓDZKI W POZNANIU</w:t>
      </w:r>
    </w:p>
    <w:p w14:paraId="3BE17C56" w14:textId="77777777" w:rsidR="00B95C96" w:rsidRPr="0012157F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Juraszów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7/19</w:t>
      </w:r>
      <w:r w:rsidR="00B95C96" w:rsidRPr="0012157F">
        <w:rPr>
          <w:rFonts w:ascii="Arial" w:hAnsi="Arial" w:cs="Arial"/>
        </w:rPr>
        <w:t xml:space="preserve"> </w:t>
      </w:r>
    </w:p>
    <w:p w14:paraId="546BBE37" w14:textId="77777777" w:rsidR="00B95C96" w:rsidRDefault="007238E8" w:rsidP="00FE4F88">
      <w:pPr>
        <w:pStyle w:val="Tekstpodstawowy"/>
        <w:spacing w:after="0"/>
        <w:ind w:left="4111"/>
        <w:rPr>
          <w:rFonts w:ascii="Arial" w:hAnsi="Arial" w:cs="Arial"/>
        </w:rPr>
      </w:pPr>
      <w:r w:rsidRPr="007238E8">
        <w:rPr>
          <w:rFonts w:ascii="Arial" w:hAnsi="Arial" w:cs="Arial"/>
        </w:rPr>
        <w:t>60-479</w:t>
      </w:r>
      <w:r w:rsidR="00B95C96" w:rsidRPr="0012157F">
        <w:rPr>
          <w:rFonts w:ascii="Arial" w:hAnsi="Arial" w:cs="Arial"/>
        </w:rPr>
        <w:t xml:space="preserve"> </w:t>
      </w:r>
      <w:r w:rsidRPr="007238E8">
        <w:rPr>
          <w:rFonts w:ascii="Arial" w:hAnsi="Arial" w:cs="Arial"/>
        </w:rPr>
        <w:t>Poznań</w:t>
      </w:r>
    </w:p>
    <w:p w14:paraId="446D2F0E" w14:textId="77777777" w:rsidR="00B95C96" w:rsidRDefault="00B95C96" w:rsidP="00FE4F88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BB2F538" w14:textId="77777777" w:rsidR="00B95C96" w:rsidRPr="00ED79A4" w:rsidRDefault="00B95C96" w:rsidP="00FE4F88">
      <w:pPr>
        <w:pStyle w:val="Tekstpodstawowy"/>
        <w:spacing w:after="0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0B76239D" w14:textId="77777777" w:rsidR="00B95C96" w:rsidRDefault="00B95C96" w:rsidP="00FE4F8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1E2CCA06" w14:textId="77777777" w:rsidTr="006C3667">
        <w:tc>
          <w:tcPr>
            <w:tcW w:w="2800" w:type="dxa"/>
          </w:tcPr>
          <w:p w14:paraId="4E40EF56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C2AA403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E2E4E6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D743547" w14:textId="77777777" w:rsidR="00B95C96" w:rsidRPr="00A2540E" w:rsidRDefault="00B95C96" w:rsidP="00FE4F88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603EDA13" w14:textId="77777777" w:rsidTr="006C3667">
        <w:tc>
          <w:tcPr>
            <w:tcW w:w="2800" w:type="dxa"/>
          </w:tcPr>
          <w:p w14:paraId="374F0AF1" w14:textId="77777777" w:rsidR="00B95C96" w:rsidRPr="00A2540E" w:rsidRDefault="00B95C96" w:rsidP="00FE4F8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E639351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D178D79" w14:textId="77777777" w:rsidR="00B95C96" w:rsidRPr="00A2540E" w:rsidRDefault="00B95C96" w:rsidP="00FE4F8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9B4F53" w14:textId="77777777" w:rsidR="00B95C96" w:rsidRPr="00A2540E" w:rsidRDefault="00B95C96" w:rsidP="00FE4F88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640EA36" w14:textId="77777777" w:rsidR="00484F88" w:rsidRPr="00B95C96" w:rsidRDefault="00484F88" w:rsidP="00FE4F88">
      <w:pPr>
        <w:spacing w:after="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238E8" w:rsidRPr="0012157F" w14:paraId="39A48A14" w14:textId="77777777" w:rsidTr="00060768">
        <w:tc>
          <w:tcPr>
            <w:tcW w:w="9104" w:type="dxa"/>
            <w:shd w:val="clear" w:color="auto" w:fill="D9D9D9"/>
          </w:tcPr>
          <w:p w14:paraId="6365F541" w14:textId="77777777" w:rsidR="007238E8" w:rsidRPr="0012157F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97E9E12" w14:textId="77777777" w:rsidR="007238E8" w:rsidRPr="00094F76" w:rsidRDefault="007238E8" w:rsidP="00FE4F88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238E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238E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238E8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6983021C" w14:textId="77777777" w:rsidR="007238E8" w:rsidRPr="0017574D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61F4E9C0" w14:textId="77777777" w:rsidR="007238E8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BB85514" w14:textId="77777777" w:rsidR="007238E8" w:rsidRPr="002C3302" w:rsidRDefault="007238E8" w:rsidP="00FE4F8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7851E260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8667728" w14:textId="77777777" w:rsidR="00B95C96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44D76CD8" w14:textId="77777777" w:rsidTr="006C3667">
        <w:tc>
          <w:tcPr>
            <w:tcW w:w="2269" w:type="dxa"/>
          </w:tcPr>
          <w:p w14:paraId="0DF62428" w14:textId="77777777" w:rsidR="00B95C96" w:rsidRPr="00A2540E" w:rsidRDefault="00B95C96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6D5D84A" w14:textId="74A576D2" w:rsidR="00B95C96" w:rsidRPr="00A2540E" w:rsidRDefault="0084725C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472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Odczynniki do oznaczeń hemoglobiny </w:t>
            </w:r>
            <w:proofErr w:type="spellStart"/>
            <w:r w:rsidRPr="008472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glikowanej</w:t>
            </w:r>
            <w:proofErr w:type="spellEnd"/>
            <w:r w:rsidRPr="008472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oraz do wykonywania tzw. analiz krytycznych wraz z dzierżawą analizatorów</w:t>
            </w:r>
          </w:p>
        </w:tc>
      </w:tr>
      <w:tr w:rsidR="007238E8" w:rsidRPr="00A2540E" w14:paraId="2A130A5E" w14:textId="77777777" w:rsidTr="00060768">
        <w:tc>
          <w:tcPr>
            <w:tcW w:w="2269" w:type="dxa"/>
          </w:tcPr>
          <w:p w14:paraId="17776BC5" w14:textId="77777777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B6E1B1D" w14:textId="2C77B96C" w:rsidR="007238E8" w:rsidRPr="00A2540E" w:rsidRDefault="007238E8" w:rsidP="00FE4F88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84725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94</w:t>
            </w:r>
            <w:r w:rsidRPr="007238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/2025</w:t>
            </w:r>
          </w:p>
        </w:tc>
      </w:tr>
    </w:tbl>
    <w:p w14:paraId="37818207" w14:textId="77777777" w:rsidR="00B95C96" w:rsidRPr="00FA3E7B" w:rsidRDefault="00B95C96" w:rsidP="00FE4F88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E662420" w14:textId="77777777" w:rsidR="004115BC" w:rsidRDefault="00B95C96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7238E8" w:rsidRPr="007238E8">
        <w:rPr>
          <w:rFonts w:ascii="Arial" w:hAnsi="Arial" w:cs="Arial"/>
          <w:b/>
          <w:sz w:val="24"/>
          <w:szCs w:val="24"/>
        </w:rPr>
        <w:t>SZPITAL WOJEWÓDZKI W POZNANIU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F84DACF" w14:textId="77777777" w:rsidR="002A4E3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6CB025B" w14:textId="77777777" w:rsidR="00602087" w:rsidRDefault="00886689" w:rsidP="00FE4F88">
      <w:pPr>
        <w:numPr>
          <w:ilvl w:val="0"/>
          <w:numId w:val="15"/>
        </w:numPr>
        <w:spacing w:after="0" w:line="24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52617A8" w14:textId="77777777" w:rsidR="00697361" w:rsidRDefault="00602087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1663D28" w14:textId="77777777" w:rsidR="00697361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6A44F90D" w14:textId="77777777" w:rsidR="001B16D9" w:rsidRDefault="00697361" w:rsidP="00FE4F88">
      <w:pPr>
        <w:numPr>
          <w:ilvl w:val="0"/>
          <w:numId w:val="15"/>
        </w:numPr>
        <w:spacing w:after="0" w:line="24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3135989" w14:textId="77777777" w:rsidR="00023477" w:rsidRPr="008D05ED" w:rsidRDefault="00023477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485ED99A" w14:textId="77777777" w:rsidR="004115BC" w:rsidRDefault="007104AC" w:rsidP="00FE4F88">
      <w:pPr>
        <w:numPr>
          <w:ilvl w:val="0"/>
          <w:numId w:val="16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9CEB418" w14:textId="77777777" w:rsidR="00743884" w:rsidRDefault="00743884" w:rsidP="00FE4F88">
      <w:pPr>
        <w:numPr>
          <w:ilvl w:val="0"/>
          <w:numId w:val="15"/>
        </w:numPr>
        <w:spacing w:after="0" w:line="24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09E0040B" w14:textId="77777777" w:rsidR="00743884" w:rsidRDefault="00C01B29" w:rsidP="00FE4F88">
      <w:pPr>
        <w:numPr>
          <w:ilvl w:val="0"/>
          <w:numId w:val="15"/>
        </w:numPr>
        <w:spacing w:after="0" w:line="24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7207CF44" w14:textId="77777777" w:rsidR="000B3481" w:rsidRDefault="000B3481" w:rsidP="00FE4F88">
      <w:pPr>
        <w:spacing w:after="0" w:line="24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30A76987" w14:textId="77777777" w:rsidR="000B3481" w:rsidRPr="00743884" w:rsidRDefault="000B3481" w:rsidP="00FE4F88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21882368" w14:textId="77777777" w:rsidR="00C62F57" w:rsidRDefault="00992BD8" w:rsidP="00FE4F88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EC30B91" w14:textId="77777777" w:rsidR="00FA3E7B" w:rsidRDefault="00FA3E7B" w:rsidP="00FE4F88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B9FC21F" w14:textId="77777777" w:rsidR="00FE4E2B" w:rsidRDefault="00E426EB" w:rsidP="00FE4F8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1DB7E990" w14:textId="77777777" w:rsidTr="006C3667">
        <w:tc>
          <w:tcPr>
            <w:tcW w:w="2660" w:type="dxa"/>
          </w:tcPr>
          <w:p w14:paraId="5AE6F04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9BFB60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078531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28D712F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73BDD62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EA8D31E" w14:textId="77777777" w:rsidR="00B95C96" w:rsidRPr="00ED79A4" w:rsidRDefault="00B95C96" w:rsidP="00FE4F8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238E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387ED9D" w14:textId="77777777" w:rsidR="00484F88" w:rsidRPr="0012157F" w:rsidRDefault="00484F88" w:rsidP="00FE4F8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DB5E72" w14:textId="77777777" w:rsidR="009B48DF" w:rsidRDefault="009B48DF" w:rsidP="0038231F">
      <w:pPr>
        <w:spacing w:after="0" w:line="240" w:lineRule="auto"/>
      </w:pPr>
      <w:r>
        <w:separator/>
      </w:r>
    </w:p>
  </w:endnote>
  <w:endnote w:type="continuationSeparator" w:id="0">
    <w:p w14:paraId="32AE694D" w14:textId="77777777" w:rsidR="009B48DF" w:rsidRDefault="009B48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4DE7A" w14:textId="77777777" w:rsidR="007238E8" w:rsidRDefault="007238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467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BA6BEB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B64A9" w14:textId="77777777" w:rsidR="007238E8" w:rsidRDefault="007238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7F17F" w14:textId="77777777" w:rsidR="009B48DF" w:rsidRDefault="009B48DF" w:rsidP="0038231F">
      <w:pPr>
        <w:spacing w:after="0" w:line="240" w:lineRule="auto"/>
      </w:pPr>
      <w:r>
        <w:separator/>
      </w:r>
    </w:p>
  </w:footnote>
  <w:footnote w:type="continuationSeparator" w:id="0">
    <w:p w14:paraId="0886238A" w14:textId="77777777" w:rsidR="009B48DF" w:rsidRDefault="009B48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358D1" w14:textId="77777777" w:rsidR="007238E8" w:rsidRDefault="007238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27B34" w14:textId="77777777" w:rsidR="007238E8" w:rsidRDefault="007238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3E5BC" w14:textId="77777777" w:rsidR="007238E8" w:rsidRDefault="007238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113724">
    <w:abstractNumId w:val="12"/>
  </w:num>
  <w:num w:numId="2" w16cid:durableId="760680646">
    <w:abstractNumId w:val="0"/>
  </w:num>
  <w:num w:numId="3" w16cid:durableId="864097772">
    <w:abstractNumId w:val="11"/>
  </w:num>
  <w:num w:numId="4" w16cid:durableId="1156531483">
    <w:abstractNumId w:val="16"/>
  </w:num>
  <w:num w:numId="5" w16cid:durableId="1882133546">
    <w:abstractNumId w:val="13"/>
  </w:num>
  <w:num w:numId="6" w16cid:durableId="915894045">
    <w:abstractNumId w:val="10"/>
  </w:num>
  <w:num w:numId="7" w16cid:durableId="2071882808">
    <w:abstractNumId w:val="1"/>
  </w:num>
  <w:num w:numId="8" w16cid:durableId="30082770">
    <w:abstractNumId w:val="6"/>
  </w:num>
  <w:num w:numId="9" w16cid:durableId="1192642637">
    <w:abstractNumId w:val="4"/>
  </w:num>
  <w:num w:numId="10" w16cid:durableId="1863123553">
    <w:abstractNumId w:val="7"/>
  </w:num>
  <w:num w:numId="11" w16cid:durableId="1875147733">
    <w:abstractNumId w:val="5"/>
  </w:num>
  <w:num w:numId="12" w16cid:durableId="1806461816">
    <w:abstractNumId w:val="9"/>
  </w:num>
  <w:num w:numId="13" w16cid:durableId="959187701">
    <w:abstractNumId w:val="3"/>
  </w:num>
  <w:num w:numId="14" w16cid:durableId="450167007">
    <w:abstractNumId w:val="2"/>
  </w:num>
  <w:num w:numId="15" w16cid:durableId="521632516">
    <w:abstractNumId w:val="15"/>
  </w:num>
  <w:num w:numId="16" w16cid:durableId="402796207">
    <w:abstractNumId w:val="8"/>
  </w:num>
  <w:num w:numId="17" w16cid:durableId="8390056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8D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38E8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4725C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B48D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2283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E4F88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35634"/>
  <w15:docId w15:val="{642FD132-4E25-419E-A3AC-7A6E83BC4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429</Words>
  <Characters>2576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2025-05-27T07:17:00Z</dcterms:created>
  <dcterms:modified xsi:type="dcterms:W3CDTF">2025-07-30T12:24:00Z</dcterms:modified>
</cp:coreProperties>
</file>