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513FC" w14:textId="788784FA" w:rsidR="00D62E6E" w:rsidRPr="00D62E6E" w:rsidRDefault="00D019E9" w:rsidP="00D019E9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F44246F" w14:textId="77777777" w:rsidTr="00D62E6E">
        <w:tc>
          <w:tcPr>
            <w:tcW w:w="2800" w:type="dxa"/>
          </w:tcPr>
          <w:p w14:paraId="382CB192" w14:textId="77777777" w:rsidR="00D62E6E" w:rsidRPr="00D62E6E" w:rsidRDefault="00D62E6E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5A4EDCE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343C16A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5FE796" w14:textId="77777777" w:rsidR="00D62E6E" w:rsidRPr="00D62E6E" w:rsidRDefault="00D62E6E" w:rsidP="00D019E9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376E0F28" w14:textId="77777777" w:rsidTr="00D62E6E">
        <w:tc>
          <w:tcPr>
            <w:tcW w:w="2800" w:type="dxa"/>
          </w:tcPr>
          <w:p w14:paraId="44367FFB" w14:textId="77777777" w:rsidR="00D62E6E" w:rsidRPr="00D62E6E" w:rsidRDefault="00D62E6E" w:rsidP="00D019E9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9D888DC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3076779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1930B3" w14:textId="77777777" w:rsidR="00D62E6E" w:rsidRPr="00D62E6E" w:rsidRDefault="00D62E6E" w:rsidP="00D019E9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44850FE" w14:textId="77777777" w:rsidR="00BC121E" w:rsidRDefault="00BC121E" w:rsidP="00D019E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2AB6E207" w14:textId="77777777" w:rsidR="00D019E9" w:rsidRPr="00D62E6E" w:rsidRDefault="00D019E9" w:rsidP="00D019E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A3A72" w:rsidRPr="00C14101" w14:paraId="4B2B19F0" w14:textId="77777777" w:rsidTr="0021364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557E37C" w14:textId="77777777" w:rsidR="00EA3A72" w:rsidRPr="00C14101" w:rsidRDefault="00EA3A72" w:rsidP="00D019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7BEE344" w14:textId="77777777" w:rsidR="00EA3A72" w:rsidRPr="00C14101" w:rsidRDefault="00EA3A72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A3A72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41216BAA" w14:textId="77777777" w:rsidR="00EA3A72" w:rsidRPr="00C14101" w:rsidRDefault="00EA3A72" w:rsidP="00D019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A2C28EF" w14:textId="77777777" w:rsidR="00EA3A72" w:rsidRPr="00C14101" w:rsidRDefault="00EA3A72" w:rsidP="00D019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AC36C87" w14:textId="77777777" w:rsidR="00D019E9" w:rsidRDefault="00EA3A72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F8EE01B" w14:textId="4509F9DD" w:rsidR="00BC121E" w:rsidRPr="00C14101" w:rsidRDefault="00C93F0A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EE571B7" w14:textId="77777777" w:rsidTr="00D62E6E">
        <w:tc>
          <w:tcPr>
            <w:tcW w:w="2269" w:type="dxa"/>
          </w:tcPr>
          <w:p w14:paraId="3738566F" w14:textId="77777777" w:rsidR="00D62E6E" w:rsidRPr="00D62E6E" w:rsidRDefault="00D62E6E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758A603" w14:textId="25A774E8" w:rsidR="00D62E6E" w:rsidRPr="00D62E6E" w:rsidRDefault="00336703" w:rsidP="003C751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367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Żywienie do- i pozajelitowe, płyny infuzyjne i płyny do hemodializ</w:t>
            </w:r>
          </w:p>
        </w:tc>
      </w:tr>
      <w:tr w:rsidR="00EA3A72" w:rsidRPr="00D62E6E" w14:paraId="25E8E2CE" w14:textId="77777777" w:rsidTr="00213642">
        <w:tc>
          <w:tcPr>
            <w:tcW w:w="2269" w:type="dxa"/>
          </w:tcPr>
          <w:p w14:paraId="73487542" w14:textId="77777777" w:rsidR="00EA3A72" w:rsidRPr="00D62E6E" w:rsidRDefault="00EA3A72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9828BE0" w14:textId="005E2ECC" w:rsidR="00EA3A72" w:rsidRDefault="00EA3A72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3A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8E1F9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92</w:t>
            </w:r>
            <w:r w:rsidRPr="00EA3A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/2025</w:t>
            </w:r>
          </w:p>
          <w:p w14:paraId="3DC767E0" w14:textId="77777777" w:rsidR="00D019E9" w:rsidRPr="00D62E6E" w:rsidRDefault="00D019E9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7251B7EC" w14:textId="77777777" w:rsidR="00BC121E" w:rsidRDefault="00EA3A72" w:rsidP="00D019E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A3A72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B00D288" w14:textId="14D882F9" w:rsidR="005A1651" w:rsidRPr="005A1651" w:rsidRDefault="005A1651" w:rsidP="005A165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r w:rsidRPr="005A1651">
        <w:rPr>
          <w:rFonts w:ascii="Arial" w:eastAsia="Times New Roman" w:hAnsi="Arial" w:cs="Arial"/>
          <w:b/>
          <w:bCs/>
        </w:rPr>
        <w:object w:dxaOrig="1440" w:dyaOrig="1440" w14:anchorId="7689DA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5pt" o:ole="">
            <v:imagedata r:id="rId8" o:title=""/>
          </v:shape>
          <w:control r:id="rId9" w:name="OptionButton211" w:shapeid="_x0000_i1029"/>
        </w:object>
      </w:r>
      <w:r w:rsidRPr="005A1651">
        <w:rPr>
          <w:rFonts w:ascii="Arial" w:eastAsia="Times New Roman" w:hAnsi="Arial" w:cs="Arial"/>
          <w:sz w:val="24"/>
          <w:szCs w:val="24"/>
        </w:rPr>
        <w:t>do tej samej grupy kapitałowej, w rozumieniu ustawy z dnia 16 lutego 2007 r. o ochronie konkurencji i konsumentów (t.j. Dz.U. z 2023r. poz. 1689), z innym Wykonawcą, który złożył odrębną ofertę w niniejszym postępowaniu.</w:t>
      </w:r>
    </w:p>
    <w:p w14:paraId="487E04D0" w14:textId="2FF9FC23" w:rsidR="00BC121E" w:rsidRDefault="00BC121E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68187E94">
          <v:shape id="_x0000_i1031" type="#_x0000_t75" style="width:453pt;height:17.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2007r. </w:t>
      </w:r>
      <w:r w:rsidR="007170C7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9C18ADF" w14:textId="77777777" w:rsidR="00D019E9" w:rsidRDefault="00D019E9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58B8877" w14:textId="303CDB9B" w:rsidR="00BF69A4" w:rsidRPr="00C14101" w:rsidRDefault="00BF69A4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21B9B5C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EFC18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A0DC4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F0B86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F60B09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F3934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7CA5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B06B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D08C66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47CA2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2785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FCE5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A8CAF22" w14:textId="77777777" w:rsidR="00D019E9" w:rsidRDefault="00D019E9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44AFC511" w14:textId="00F96462" w:rsidR="00BC121E" w:rsidRPr="00C14101" w:rsidRDefault="00BC121E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627F5BE" w14:textId="77777777" w:rsidR="00BC121E" w:rsidRDefault="00BC121E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60B4852" w14:textId="77777777" w:rsidR="00067B62" w:rsidRPr="00067B62" w:rsidRDefault="00067B62" w:rsidP="00D019E9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9E26ADF" w14:textId="77777777" w:rsidR="00067B62" w:rsidRPr="00C14101" w:rsidRDefault="00067B62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CDFBDB2" w14:textId="77777777" w:rsidTr="00620E37">
        <w:tc>
          <w:tcPr>
            <w:tcW w:w="2660" w:type="dxa"/>
          </w:tcPr>
          <w:p w14:paraId="5E2ADB3B" w14:textId="77777777" w:rsidR="00BC121E" w:rsidRPr="00D62E6E" w:rsidRDefault="00BC121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D2947B1" w14:textId="77777777" w:rsidR="00BC121E" w:rsidRPr="002D1740" w:rsidRDefault="00D62E6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3B0224D" w14:textId="77777777" w:rsidR="00BC121E" w:rsidRPr="00844A96" w:rsidRDefault="00844A96" w:rsidP="00D019E9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3720A503" w14:textId="77777777" w:rsidR="00BC121E" w:rsidRPr="00D62E6E" w:rsidRDefault="00BC121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A67310A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3D13B60" w14:textId="77777777" w:rsidR="00BC121E" w:rsidRPr="00844A96" w:rsidRDefault="00844A96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A3A7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E7D3E1D" w14:textId="77777777" w:rsidR="00106AC7" w:rsidRPr="00BC121E" w:rsidRDefault="00106AC7" w:rsidP="00D019E9">
      <w:pPr>
        <w:spacing w:after="0" w:line="240" w:lineRule="auto"/>
      </w:pPr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D17ED" w14:textId="77777777" w:rsidR="00FE6B70" w:rsidRDefault="00FE6B70">
      <w:r>
        <w:separator/>
      </w:r>
    </w:p>
  </w:endnote>
  <w:endnote w:type="continuationSeparator" w:id="0">
    <w:p w14:paraId="52EE501A" w14:textId="77777777" w:rsidR="00FE6B70" w:rsidRDefault="00FE6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6BC1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4B686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6340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7B6BBD8" w14:textId="30AF25F6" w:rsidR="009A4CD3" w:rsidRDefault="00D019E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6E9748" wp14:editId="2F216F1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21639131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24B85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513C5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295E2" w14:textId="77777777" w:rsidR="00EA3A72" w:rsidRDefault="00EA3A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4F68F" w14:textId="77777777" w:rsidR="00FE6B70" w:rsidRDefault="00FE6B70">
      <w:r>
        <w:separator/>
      </w:r>
    </w:p>
  </w:footnote>
  <w:footnote w:type="continuationSeparator" w:id="0">
    <w:p w14:paraId="1FFDAEDB" w14:textId="77777777" w:rsidR="00FE6B70" w:rsidRDefault="00FE6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CA486" w14:textId="77777777" w:rsidR="00EA3A72" w:rsidRDefault="00EA3A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86C39" w14:textId="77777777" w:rsidR="00EA3A72" w:rsidRDefault="00EA3A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CF82E" w14:textId="77777777" w:rsidR="00EA3A72" w:rsidRDefault="00EA3A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65310123">
    <w:abstractNumId w:val="13"/>
  </w:num>
  <w:num w:numId="2" w16cid:durableId="628316009">
    <w:abstractNumId w:val="0"/>
  </w:num>
  <w:num w:numId="3" w16cid:durableId="558052753">
    <w:abstractNumId w:val="11"/>
  </w:num>
  <w:num w:numId="4" w16cid:durableId="933128379">
    <w:abstractNumId w:val="8"/>
  </w:num>
  <w:num w:numId="5" w16cid:durableId="534078985">
    <w:abstractNumId w:val="7"/>
  </w:num>
  <w:num w:numId="6" w16cid:durableId="1165440549">
    <w:abstractNumId w:val="1"/>
  </w:num>
  <w:num w:numId="7" w16cid:durableId="1777167311">
    <w:abstractNumId w:val="6"/>
  </w:num>
  <w:num w:numId="8" w16cid:durableId="785587564">
    <w:abstractNumId w:val="3"/>
  </w:num>
  <w:num w:numId="9" w16cid:durableId="2062629805">
    <w:abstractNumId w:val="2"/>
  </w:num>
  <w:num w:numId="10" w16cid:durableId="635917050">
    <w:abstractNumId w:val="5"/>
  </w:num>
  <w:num w:numId="11" w16cid:durableId="433940782">
    <w:abstractNumId w:val="10"/>
  </w:num>
  <w:num w:numId="12" w16cid:durableId="1491559637">
    <w:abstractNumId w:val="4"/>
  </w:num>
  <w:num w:numId="13" w16cid:durableId="2124574126">
    <w:abstractNumId w:val="9"/>
  </w:num>
  <w:num w:numId="14" w16cid:durableId="18061934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17"/>
    <w:rsid w:val="0000184A"/>
    <w:rsid w:val="00007C1C"/>
    <w:rsid w:val="00012997"/>
    <w:rsid w:val="000621A2"/>
    <w:rsid w:val="00067B62"/>
    <w:rsid w:val="000719DC"/>
    <w:rsid w:val="00075CEC"/>
    <w:rsid w:val="000807AB"/>
    <w:rsid w:val="000D5E1D"/>
    <w:rsid w:val="000E0467"/>
    <w:rsid w:val="00106AC7"/>
    <w:rsid w:val="00111985"/>
    <w:rsid w:val="00147532"/>
    <w:rsid w:val="001614BA"/>
    <w:rsid w:val="00204143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703"/>
    <w:rsid w:val="00336EEB"/>
    <w:rsid w:val="00360BC3"/>
    <w:rsid w:val="003C751E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1651"/>
    <w:rsid w:val="005A5013"/>
    <w:rsid w:val="005C0282"/>
    <w:rsid w:val="005C3627"/>
    <w:rsid w:val="005E622E"/>
    <w:rsid w:val="00620E37"/>
    <w:rsid w:val="00641063"/>
    <w:rsid w:val="00664D2F"/>
    <w:rsid w:val="00670017"/>
    <w:rsid w:val="00686C95"/>
    <w:rsid w:val="00697D36"/>
    <w:rsid w:val="006B51E7"/>
    <w:rsid w:val="006D68D8"/>
    <w:rsid w:val="006E0FAA"/>
    <w:rsid w:val="0070113A"/>
    <w:rsid w:val="007170C7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1F96"/>
    <w:rsid w:val="008E296F"/>
    <w:rsid w:val="008E370F"/>
    <w:rsid w:val="00952336"/>
    <w:rsid w:val="009A025F"/>
    <w:rsid w:val="009A21D7"/>
    <w:rsid w:val="009A4A2C"/>
    <w:rsid w:val="009A4CD3"/>
    <w:rsid w:val="00A02D39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019E9"/>
    <w:rsid w:val="00D62E6E"/>
    <w:rsid w:val="00D74F94"/>
    <w:rsid w:val="00D75663"/>
    <w:rsid w:val="00DD482A"/>
    <w:rsid w:val="00DE0396"/>
    <w:rsid w:val="00DE0405"/>
    <w:rsid w:val="00DE252B"/>
    <w:rsid w:val="00E0229C"/>
    <w:rsid w:val="00E37A20"/>
    <w:rsid w:val="00E9061B"/>
    <w:rsid w:val="00EA3A72"/>
    <w:rsid w:val="00EB5766"/>
    <w:rsid w:val="00EC667E"/>
    <w:rsid w:val="00F46593"/>
    <w:rsid w:val="00F568D6"/>
    <w:rsid w:val="00F70072"/>
    <w:rsid w:val="00FC0D91"/>
    <w:rsid w:val="00FE6B70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811A0B"/>
  <w15:chartTrackingRefBased/>
  <w15:docId w15:val="{F902711D-D15F-45A9-A571-17E09C165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8</cp:revision>
  <cp:lastPrinted>2010-01-07T09:39:00Z</cp:lastPrinted>
  <dcterms:created xsi:type="dcterms:W3CDTF">2025-05-21T11:16:00Z</dcterms:created>
  <dcterms:modified xsi:type="dcterms:W3CDTF">2025-07-15T10:40:00Z</dcterms:modified>
</cp:coreProperties>
</file>