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D" w:rsidRPr="00AE3CE5" w:rsidRDefault="0081730D" w:rsidP="00D9670D">
      <w:pPr>
        <w:jc w:val="right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Bydgoszcz</w:t>
      </w:r>
      <w:r w:rsidR="00D9670D" w:rsidRPr="00AE3CE5">
        <w:rPr>
          <w:rFonts w:ascii="Arial Narrow" w:hAnsi="Arial Narrow"/>
          <w:sz w:val="24"/>
          <w:szCs w:val="24"/>
        </w:rPr>
        <w:t xml:space="preserve"> dnia: </w:t>
      </w:r>
      <w:r w:rsidR="00AE3CE5" w:rsidRPr="00AE3CE5">
        <w:rPr>
          <w:rFonts w:ascii="Arial Narrow" w:hAnsi="Arial Narrow"/>
          <w:sz w:val="24"/>
          <w:szCs w:val="24"/>
        </w:rPr>
        <w:t>2025-</w:t>
      </w:r>
      <w:r w:rsidR="003E3A61">
        <w:rPr>
          <w:rFonts w:ascii="Arial Narrow" w:hAnsi="Arial Narrow"/>
          <w:sz w:val="24"/>
          <w:szCs w:val="24"/>
        </w:rPr>
        <w:t>08-01</w:t>
      </w:r>
    </w:p>
    <w:p w:rsidR="00D9670D" w:rsidRPr="00AE3CE5" w:rsidRDefault="00D9670D" w:rsidP="00D9670D">
      <w:pPr>
        <w:jc w:val="right"/>
        <w:rPr>
          <w:rFonts w:ascii="Arial Narrow" w:hAnsi="Arial Narrow"/>
          <w:sz w:val="24"/>
          <w:szCs w:val="24"/>
        </w:rPr>
      </w:pPr>
    </w:p>
    <w:p w:rsidR="00D9670D" w:rsidRPr="00AE3CE5" w:rsidRDefault="00D9670D" w:rsidP="00D9670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:rsidR="00C81FAC" w:rsidRPr="00AE3CE5" w:rsidRDefault="0081730D" w:rsidP="00C81FAC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10WSzKzP SPZOZ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Powstańców Warszawy5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85-681Bydgoszcz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……………………………………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[nazwa zamawiającego, adres]</w:t>
      </w: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/>
          <w:sz w:val="24"/>
          <w:szCs w:val="24"/>
        </w:rPr>
      </w:pPr>
      <w:r w:rsidRPr="00AE3CE5">
        <w:rPr>
          <w:rFonts w:ascii="Arial Narrow" w:hAnsi="Arial Narrow"/>
          <w:b/>
          <w:sz w:val="24"/>
          <w:szCs w:val="24"/>
        </w:rPr>
        <w:t xml:space="preserve">Pismo nr </w:t>
      </w:r>
      <w:r w:rsidR="003E3A61">
        <w:rPr>
          <w:rFonts w:ascii="Arial Narrow" w:hAnsi="Arial Narrow"/>
          <w:b/>
          <w:sz w:val="24"/>
          <w:szCs w:val="24"/>
        </w:rPr>
        <w:t>5876</w:t>
      </w:r>
      <w:r w:rsidR="00325476">
        <w:rPr>
          <w:rFonts w:ascii="Arial Narrow" w:hAnsi="Arial Narrow"/>
          <w:b/>
          <w:sz w:val="24"/>
          <w:szCs w:val="24"/>
        </w:rPr>
        <w:t>/25</w:t>
      </w:r>
    </w:p>
    <w:p w:rsidR="000B2261" w:rsidRPr="00AE3CE5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ab/>
      </w:r>
    </w:p>
    <w:p w:rsidR="00B420A6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</w:p>
    <w:p w:rsidR="000B2261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POWIADOMINIE</w:t>
      </w:r>
    </w:p>
    <w:p w:rsidR="000B2261" w:rsidRPr="00AE3CE5" w:rsidRDefault="007E4BD0">
      <w:pPr>
        <w:pStyle w:val="Nagwek1"/>
        <w:spacing w:before="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o </w:t>
      </w:r>
      <w:r w:rsidR="00B420A6" w:rsidRPr="00AE3CE5">
        <w:rPr>
          <w:rFonts w:ascii="Arial Narrow" w:hAnsi="Arial Narrow"/>
          <w:sz w:val="24"/>
          <w:szCs w:val="24"/>
        </w:rPr>
        <w:t xml:space="preserve">cofnięciu czynności </w:t>
      </w:r>
      <w:r w:rsidRPr="00AE3CE5">
        <w:rPr>
          <w:rFonts w:ascii="Arial Narrow" w:hAnsi="Arial Narrow"/>
          <w:sz w:val="24"/>
          <w:szCs w:val="24"/>
        </w:rPr>
        <w:t>wyboru najkorzystniejszej oferty</w:t>
      </w:r>
    </w:p>
    <w:p w:rsidR="00226840" w:rsidRPr="00AE3CE5" w:rsidRDefault="00226840" w:rsidP="00226840">
      <w:pPr>
        <w:rPr>
          <w:rFonts w:ascii="Arial Narrow" w:hAnsi="Arial Narrow"/>
          <w:sz w:val="24"/>
          <w:szCs w:val="24"/>
        </w:rPr>
      </w:pPr>
    </w:p>
    <w:p w:rsidR="00016F01" w:rsidRPr="00AE3CE5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Szanowni Państwo,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Zamawiający cofa czynność </w:t>
      </w:r>
      <w:r w:rsidR="007E4BD0" w:rsidRPr="00AE3CE5">
        <w:rPr>
          <w:rFonts w:ascii="Arial Narrow" w:hAnsi="Arial Narrow"/>
          <w:sz w:val="24"/>
          <w:szCs w:val="24"/>
        </w:rPr>
        <w:t>wyboru najkorzystniejszej oferty</w:t>
      </w:r>
      <w:r w:rsidR="00AE3CE5">
        <w:rPr>
          <w:rFonts w:ascii="Arial Narrow" w:hAnsi="Arial Narrow"/>
          <w:sz w:val="24"/>
          <w:szCs w:val="24"/>
        </w:rPr>
        <w:t xml:space="preserve"> w zakresie zadania </w:t>
      </w:r>
      <w:r w:rsidR="003E3A61">
        <w:rPr>
          <w:rFonts w:ascii="Arial Narrow" w:hAnsi="Arial Narrow"/>
          <w:sz w:val="24"/>
          <w:szCs w:val="24"/>
        </w:rPr>
        <w:t>13 oraz 15</w:t>
      </w:r>
      <w:r w:rsidR="007E4BD0" w:rsidRPr="00AE3CE5">
        <w:rPr>
          <w:rFonts w:ascii="Arial Narrow" w:hAnsi="Arial Narrow"/>
          <w:sz w:val="24"/>
          <w:szCs w:val="24"/>
        </w:rPr>
        <w:t xml:space="preserve"> dokonaną</w:t>
      </w:r>
      <w:r w:rsidRPr="00AE3CE5">
        <w:rPr>
          <w:rFonts w:ascii="Arial Narrow" w:hAnsi="Arial Narrow"/>
          <w:sz w:val="24"/>
          <w:szCs w:val="24"/>
        </w:rPr>
        <w:t xml:space="preserve"> w dniu </w:t>
      </w:r>
      <w:r w:rsidR="003E3A61">
        <w:rPr>
          <w:rFonts w:ascii="Arial Narrow" w:hAnsi="Arial Narrow"/>
          <w:sz w:val="24"/>
          <w:szCs w:val="24"/>
        </w:rPr>
        <w:t>22.07</w:t>
      </w:r>
      <w:r w:rsidR="00393D60">
        <w:rPr>
          <w:rFonts w:ascii="Arial Narrow" w:hAnsi="Arial Narrow"/>
          <w:sz w:val="24"/>
          <w:szCs w:val="24"/>
        </w:rPr>
        <w:t>.</w:t>
      </w:r>
      <w:r w:rsidR="00AE3CE5">
        <w:rPr>
          <w:rFonts w:ascii="Arial Narrow" w:hAnsi="Arial Narrow"/>
          <w:sz w:val="24"/>
          <w:szCs w:val="24"/>
        </w:rPr>
        <w:t>2025 r.</w:t>
      </w:r>
      <w:r w:rsidRPr="00AE3CE5">
        <w:rPr>
          <w:rFonts w:ascii="Arial Narrow" w:hAnsi="Arial Narrow"/>
          <w:sz w:val="24"/>
          <w:szCs w:val="24"/>
        </w:rPr>
        <w:t xml:space="preserve"> r. pismo nr </w:t>
      </w:r>
      <w:r w:rsidR="003E3A61">
        <w:rPr>
          <w:rFonts w:ascii="Arial Narrow" w:hAnsi="Arial Narrow"/>
          <w:sz w:val="24"/>
          <w:szCs w:val="24"/>
        </w:rPr>
        <w:t>5544</w:t>
      </w:r>
      <w:r w:rsidR="00AE3CE5">
        <w:rPr>
          <w:rFonts w:ascii="Arial Narrow" w:hAnsi="Arial Narrow"/>
          <w:sz w:val="24"/>
          <w:szCs w:val="24"/>
        </w:rPr>
        <w:t>/25</w:t>
      </w:r>
      <w:r w:rsidRPr="00AE3CE5">
        <w:rPr>
          <w:rFonts w:ascii="Arial Narrow" w:hAnsi="Arial Narrow"/>
          <w:sz w:val="24"/>
          <w:szCs w:val="24"/>
        </w:rPr>
        <w:t xml:space="preserve"> w procedurze prowadzonej na podstawie ustawy z dnia 11 września 2019 r. Prawo Zamówień Publicznych (Dz. U. z 2023 poz. 1605) w </w:t>
      </w:r>
      <w:r w:rsidRPr="00AE3CE5">
        <w:rPr>
          <w:rFonts w:ascii="Arial Narrow" w:hAnsi="Arial Narrow"/>
          <w:b/>
          <w:bCs/>
          <w:sz w:val="24"/>
          <w:szCs w:val="24"/>
        </w:rPr>
        <w:t xml:space="preserve">trybie </w:t>
      </w:r>
      <w:r w:rsidR="00AE3CE5">
        <w:rPr>
          <w:rFonts w:ascii="Arial Narrow" w:hAnsi="Arial Narrow"/>
          <w:b/>
          <w:bCs/>
          <w:sz w:val="24"/>
          <w:szCs w:val="24"/>
        </w:rPr>
        <w:t xml:space="preserve">przetargu </w:t>
      </w:r>
      <w:r w:rsidR="003E3A61">
        <w:rPr>
          <w:rFonts w:ascii="Arial Narrow" w:hAnsi="Arial Narrow"/>
          <w:b/>
          <w:bCs/>
          <w:sz w:val="24"/>
          <w:szCs w:val="24"/>
        </w:rPr>
        <w:t xml:space="preserve">podstawowego </w:t>
      </w:r>
      <w:r w:rsidRPr="00AE3CE5">
        <w:rPr>
          <w:rFonts w:ascii="Arial Narrow" w:hAnsi="Arial Narrow"/>
          <w:sz w:val="24"/>
          <w:szCs w:val="24"/>
        </w:rPr>
        <w:t>na: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393D60" w:rsidP="00B420A6">
      <w:pPr>
        <w:rPr>
          <w:rFonts w:ascii="Arial Narrow" w:hAnsi="Arial Narrow"/>
          <w:b/>
          <w:bCs/>
          <w:sz w:val="24"/>
          <w:szCs w:val="24"/>
        </w:rPr>
      </w:pPr>
      <w:r w:rsidRPr="00393D60">
        <w:rPr>
          <w:rFonts w:ascii="Arial Narrow" w:hAnsi="Arial Narrow"/>
          <w:b/>
          <w:bCs/>
          <w:sz w:val="24"/>
          <w:szCs w:val="24"/>
        </w:rPr>
        <w:t xml:space="preserve">Dostawy sukcesywne </w:t>
      </w:r>
      <w:r w:rsidR="003E3A61">
        <w:rPr>
          <w:rFonts w:ascii="Arial Narrow" w:hAnsi="Arial Narrow"/>
          <w:b/>
          <w:bCs/>
          <w:sz w:val="24"/>
          <w:szCs w:val="24"/>
        </w:rPr>
        <w:t>ubrań i obuwia BHP</w:t>
      </w:r>
    </w:p>
    <w:p w:rsidR="00B420A6" w:rsidRPr="00AE3CE5" w:rsidRDefault="00B420A6" w:rsidP="00B420A6">
      <w:pPr>
        <w:rPr>
          <w:rFonts w:ascii="Arial Narrow" w:hAnsi="Arial Narrow"/>
          <w:b/>
          <w:bCs/>
          <w:sz w:val="24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0B2261" w:rsidRPr="00AE3CE5" w:rsidRDefault="000B2261">
      <w:pPr>
        <w:pStyle w:val="Nagwek4"/>
        <w:spacing w:line="360" w:lineRule="auto"/>
        <w:rPr>
          <w:rFonts w:ascii="Arial Narrow" w:hAnsi="Arial Narrow"/>
          <w:szCs w:val="24"/>
        </w:rPr>
      </w:pPr>
      <w:r w:rsidRPr="00AE3CE5">
        <w:rPr>
          <w:rFonts w:ascii="Arial Narrow" w:hAnsi="Arial Narrow"/>
          <w:szCs w:val="24"/>
        </w:rPr>
        <w:t>Zamawiający</w:t>
      </w:r>
    </w:p>
    <w:p w:rsidR="000F70F0" w:rsidRPr="007E4BD0" w:rsidRDefault="000F70F0" w:rsidP="000F70F0">
      <w:pPr>
        <w:rPr>
          <w:rFonts w:ascii="Arial Narrow" w:hAnsi="Arial Narrow"/>
          <w:sz w:val="22"/>
          <w:szCs w:val="22"/>
        </w:rPr>
      </w:pPr>
    </w:p>
    <w:p w:rsidR="000B2261" w:rsidRPr="007E4BD0" w:rsidRDefault="000B2261">
      <w:pPr>
        <w:rPr>
          <w:rFonts w:ascii="Arial Narrow" w:hAnsi="Arial Narrow"/>
          <w:sz w:val="22"/>
          <w:szCs w:val="22"/>
        </w:rPr>
      </w:pPr>
    </w:p>
    <w:p w:rsidR="000F70F0" w:rsidRPr="007E4BD0" w:rsidRDefault="000F70F0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00366D" w:rsidRPr="00AE3CE5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37069"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0366D" w:rsidRPr="00DC5347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DC5347">
        <w:rPr>
          <w:rFonts w:ascii="Arial Narrow" w:hAnsi="Arial Narrow"/>
          <w:sz w:val="16"/>
          <w:szCs w:val="16"/>
        </w:rPr>
        <w:t xml:space="preserve">Egz. 1 – a/a kancelaria  </w:t>
      </w:r>
    </w:p>
    <w:p w:rsidR="0000366D" w:rsidRPr="00DC5347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6"/>
          <w:szCs w:val="16"/>
        </w:rPr>
      </w:pPr>
      <w:r w:rsidRPr="00DC5347">
        <w:rPr>
          <w:rFonts w:ascii="Arial Narrow" w:hAnsi="Arial Narrow"/>
          <w:bCs/>
          <w:sz w:val="16"/>
          <w:szCs w:val="16"/>
        </w:rPr>
        <w:t>Egz. 2 – uczestnicy postępowania str. int. 10wsk.mil.pl i e-propublico.pl; SZPubl. T2612 B5</w:t>
      </w:r>
    </w:p>
    <w:p w:rsidR="0000366D" w:rsidRPr="00AE3CE5" w:rsidRDefault="0000366D" w:rsidP="0000366D">
      <w:pPr>
        <w:rPr>
          <w:rFonts w:ascii="Arial Narrow" w:hAnsi="Arial Narrow"/>
          <w:sz w:val="16"/>
          <w:szCs w:val="16"/>
        </w:rPr>
      </w:pPr>
      <w:r w:rsidRPr="00AE3CE5">
        <w:rPr>
          <w:rFonts w:ascii="Arial Narrow" w:hAnsi="Arial Narrow"/>
          <w:sz w:val="16"/>
          <w:szCs w:val="16"/>
        </w:rPr>
        <w:t>Wyk. M. Sierek – tel. 261 417 449</w:t>
      </w:r>
    </w:p>
    <w:p w:rsidR="00B420A6" w:rsidRPr="00AE3CE5" w:rsidRDefault="0000366D" w:rsidP="00B420A6">
      <w:pPr>
        <w:rPr>
          <w:rFonts w:ascii="Arial Narrow" w:hAnsi="Arial Narrow"/>
          <w:sz w:val="16"/>
          <w:szCs w:val="16"/>
          <w:vertAlign w:val="superscript"/>
        </w:rPr>
      </w:pPr>
      <w:r w:rsidRPr="00AE3CE5">
        <w:rPr>
          <w:rFonts w:ascii="Arial Narrow" w:hAnsi="Arial Narrow"/>
          <w:sz w:val="16"/>
          <w:szCs w:val="16"/>
        </w:rPr>
        <w:t>Data:</w:t>
      </w:r>
      <w:r w:rsidR="003E3A61">
        <w:rPr>
          <w:rFonts w:ascii="Arial Narrow" w:hAnsi="Arial Narrow"/>
          <w:sz w:val="16"/>
          <w:szCs w:val="16"/>
        </w:rPr>
        <w:t>01.08.2025 r.</w:t>
      </w:r>
    </w:p>
    <w:sectPr w:rsidR="00B420A6" w:rsidRPr="00AE3CE5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B80" w:rsidRDefault="00B36B80">
      <w:r>
        <w:separator/>
      </w:r>
    </w:p>
  </w:endnote>
  <w:endnote w:type="continuationSeparator" w:id="1">
    <w:p w:rsidR="00B36B80" w:rsidRDefault="00B36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730F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730FB6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730FB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DC5347" w:rsidRPr="00DC5347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B80" w:rsidRDefault="00B36B80">
      <w:r>
        <w:separator/>
      </w:r>
    </w:p>
  </w:footnote>
  <w:footnote w:type="continuationSeparator" w:id="1">
    <w:p w:rsidR="00B36B80" w:rsidRDefault="00B36B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DE22CD"/>
    <w:rsid w:val="0000366D"/>
    <w:rsid w:val="00016F01"/>
    <w:rsid w:val="000249F4"/>
    <w:rsid w:val="00036327"/>
    <w:rsid w:val="0004090B"/>
    <w:rsid w:val="00080C4C"/>
    <w:rsid w:val="000A08B4"/>
    <w:rsid w:val="000B2261"/>
    <w:rsid w:val="000F0D65"/>
    <w:rsid w:val="000F285C"/>
    <w:rsid w:val="000F70F0"/>
    <w:rsid w:val="00103919"/>
    <w:rsid w:val="00111915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390E"/>
    <w:rsid w:val="00217ED9"/>
    <w:rsid w:val="00226840"/>
    <w:rsid w:val="002466B8"/>
    <w:rsid w:val="002574F4"/>
    <w:rsid w:val="00273C1F"/>
    <w:rsid w:val="00282E68"/>
    <w:rsid w:val="002960B4"/>
    <w:rsid w:val="002964F0"/>
    <w:rsid w:val="002C6598"/>
    <w:rsid w:val="002E06B5"/>
    <w:rsid w:val="003102D0"/>
    <w:rsid w:val="00325476"/>
    <w:rsid w:val="0035374B"/>
    <w:rsid w:val="00393D60"/>
    <w:rsid w:val="003E3A61"/>
    <w:rsid w:val="003F783E"/>
    <w:rsid w:val="004603F8"/>
    <w:rsid w:val="0049614F"/>
    <w:rsid w:val="004C64F9"/>
    <w:rsid w:val="004D3905"/>
    <w:rsid w:val="004D5B6A"/>
    <w:rsid w:val="004D6482"/>
    <w:rsid w:val="004E6037"/>
    <w:rsid w:val="00506552"/>
    <w:rsid w:val="005120F4"/>
    <w:rsid w:val="00523F69"/>
    <w:rsid w:val="00542FF5"/>
    <w:rsid w:val="00544FF1"/>
    <w:rsid w:val="0057730E"/>
    <w:rsid w:val="005865A3"/>
    <w:rsid w:val="00592AA4"/>
    <w:rsid w:val="005A4ABE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FBB"/>
    <w:rsid w:val="0069725D"/>
    <w:rsid w:val="00730FB6"/>
    <w:rsid w:val="00734369"/>
    <w:rsid w:val="0074632D"/>
    <w:rsid w:val="007879D6"/>
    <w:rsid w:val="00790840"/>
    <w:rsid w:val="007E2955"/>
    <w:rsid w:val="007E2EA3"/>
    <w:rsid w:val="007E4BD0"/>
    <w:rsid w:val="007E5CE4"/>
    <w:rsid w:val="00812B3C"/>
    <w:rsid w:val="0081730D"/>
    <w:rsid w:val="00835464"/>
    <w:rsid w:val="008638E2"/>
    <w:rsid w:val="008B39E5"/>
    <w:rsid w:val="008C3F94"/>
    <w:rsid w:val="00910922"/>
    <w:rsid w:val="00911021"/>
    <w:rsid w:val="00911F3E"/>
    <w:rsid w:val="009228C4"/>
    <w:rsid w:val="009464A8"/>
    <w:rsid w:val="009844B9"/>
    <w:rsid w:val="009C2754"/>
    <w:rsid w:val="009E4F0D"/>
    <w:rsid w:val="009F16A2"/>
    <w:rsid w:val="00A42E39"/>
    <w:rsid w:val="00A42E6C"/>
    <w:rsid w:val="00A50C4E"/>
    <w:rsid w:val="00A60EFD"/>
    <w:rsid w:val="00A74074"/>
    <w:rsid w:val="00A80834"/>
    <w:rsid w:val="00A87D53"/>
    <w:rsid w:val="00AA2BC2"/>
    <w:rsid w:val="00AB5AC2"/>
    <w:rsid w:val="00AC1373"/>
    <w:rsid w:val="00AE3CE5"/>
    <w:rsid w:val="00AF1A0F"/>
    <w:rsid w:val="00B14FE0"/>
    <w:rsid w:val="00B30800"/>
    <w:rsid w:val="00B36B80"/>
    <w:rsid w:val="00B420A6"/>
    <w:rsid w:val="00B65526"/>
    <w:rsid w:val="00B71667"/>
    <w:rsid w:val="00B850D1"/>
    <w:rsid w:val="00B87D44"/>
    <w:rsid w:val="00BA2D3E"/>
    <w:rsid w:val="00BA364B"/>
    <w:rsid w:val="00BA38E4"/>
    <w:rsid w:val="00BA6B88"/>
    <w:rsid w:val="00BF5B27"/>
    <w:rsid w:val="00C63EB2"/>
    <w:rsid w:val="00C81FAC"/>
    <w:rsid w:val="00C96068"/>
    <w:rsid w:val="00CA014A"/>
    <w:rsid w:val="00CC3C2C"/>
    <w:rsid w:val="00D00B41"/>
    <w:rsid w:val="00D436EB"/>
    <w:rsid w:val="00D43FED"/>
    <w:rsid w:val="00D5016D"/>
    <w:rsid w:val="00D50C37"/>
    <w:rsid w:val="00D82758"/>
    <w:rsid w:val="00D9670D"/>
    <w:rsid w:val="00DA1B88"/>
    <w:rsid w:val="00DA25FE"/>
    <w:rsid w:val="00DC5347"/>
    <w:rsid w:val="00DD0926"/>
    <w:rsid w:val="00DD0F69"/>
    <w:rsid w:val="00DE22CD"/>
    <w:rsid w:val="00E61117"/>
    <w:rsid w:val="00EB3A76"/>
    <w:rsid w:val="00EC1F29"/>
    <w:rsid w:val="00EC70E8"/>
    <w:rsid w:val="00ED0985"/>
    <w:rsid w:val="00F2587F"/>
    <w:rsid w:val="00F3698D"/>
    <w:rsid w:val="00F43D79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F43D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3D7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43D7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3D79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3D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3D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3D79"/>
  </w:style>
  <w:style w:type="paragraph" w:styleId="Tekstpodstawowywcity">
    <w:name w:val="Body Text Indent"/>
    <w:basedOn w:val="Normalny"/>
    <w:rsid w:val="00F43D7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3D7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3D7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43D7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43D7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800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2025-08-01T07:25:00Z</cp:lastPrinted>
  <dcterms:created xsi:type="dcterms:W3CDTF">2025-08-01T06:26:00Z</dcterms:created>
  <dcterms:modified xsi:type="dcterms:W3CDTF">2025-08-01T07:26:00Z</dcterms:modified>
</cp:coreProperties>
</file>