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0E597" w14:textId="77777777" w:rsidR="00CF7835" w:rsidRPr="00292D4F" w:rsidRDefault="009F57FE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92D4F">
        <w:rPr>
          <w:rFonts w:ascii="Arial Narrow" w:hAnsi="Arial Narrow" w:cs="Arial"/>
          <w:sz w:val="22"/>
          <w:szCs w:val="22"/>
        </w:rPr>
        <w:t>Bydgoszcz</w:t>
      </w:r>
      <w:r w:rsidR="00CF7835" w:rsidRPr="00292D4F">
        <w:rPr>
          <w:rFonts w:ascii="Arial Narrow" w:hAnsi="Arial Narrow" w:cs="Arial"/>
          <w:sz w:val="22"/>
          <w:szCs w:val="22"/>
        </w:rPr>
        <w:t xml:space="preserve"> dnia: </w:t>
      </w:r>
      <w:r w:rsidRPr="00292D4F">
        <w:rPr>
          <w:rFonts w:ascii="Arial Narrow" w:hAnsi="Arial Narrow" w:cs="Arial"/>
          <w:sz w:val="22"/>
          <w:szCs w:val="22"/>
        </w:rPr>
        <w:t>2025-08-04</w:t>
      </w:r>
    </w:p>
    <w:p w14:paraId="6C94A8FF" w14:textId="77777777" w:rsidR="00CF7835" w:rsidRPr="00292D4F" w:rsidRDefault="009F57FE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92D4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2421FE" w14:textId="77777777" w:rsidR="00CF7835" w:rsidRPr="00292D4F" w:rsidRDefault="009F57FE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92D4F">
        <w:rPr>
          <w:rFonts w:ascii="Arial Narrow" w:hAnsi="Arial Narrow" w:cs="Arial"/>
          <w:sz w:val="22"/>
          <w:szCs w:val="22"/>
        </w:rPr>
        <w:t>Powstańców Warszawy</w:t>
      </w:r>
      <w:r w:rsidR="00CF7835" w:rsidRPr="00292D4F">
        <w:rPr>
          <w:rFonts w:ascii="Arial Narrow" w:hAnsi="Arial Narrow" w:cs="Arial"/>
          <w:sz w:val="22"/>
          <w:szCs w:val="22"/>
        </w:rPr>
        <w:t xml:space="preserve"> </w:t>
      </w:r>
      <w:r w:rsidRPr="00292D4F">
        <w:rPr>
          <w:rFonts w:ascii="Arial Narrow" w:hAnsi="Arial Narrow" w:cs="Arial"/>
          <w:sz w:val="22"/>
          <w:szCs w:val="22"/>
        </w:rPr>
        <w:t>5</w:t>
      </w:r>
    </w:p>
    <w:p w14:paraId="6B38E1B7" w14:textId="77777777" w:rsidR="00CF7835" w:rsidRPr="00292D4F" w:rsidRDefault="009F57FE" w:rsidP="00CF7835">
      <w:pPr>
        <w:rPr>
          <w:rFonts w:ascii="Arial Narrow" w:hAnsi="Arial Narrow" w:cs="Arial"/>
          <w:sz w:val="22"/>
          <w:szCs w:val="22"/>
        </w:rPr>
      </w:pPr>
      <w:r w:rsidRPr="00292D4F">
        <w:rPr>
          <w:rFonts w:ascii="Arial Narrow" w:hAnsi="Arial Narrow" w:cs="Arial"/>
          <w:sz w:val="22"/>
          <w:szCs w:val="22"/>
        </w:rPr>
        <w:t>85-681</w:t>
      </w:r>
      <w:r w:rsidR="00CF7835" w:rsidRPr="00292D4F">
        <w:rPr>
          <w:rFonts w:ascii="Arial Narrow" w:hAnsi="Arial Narrow" w:cs="Arial"/>
          <w:sz w:val="22"/>
          <w:szCs w:val="22"/>
        </w:rPr>
        <w:t xml:space="preserve"> </w:t>
      </w:r>
      <w:r w:rsidRPr="00292D4F">
        <w:rPr>
          <w:rFonts w:ascii="Arial Narrow" w:hAnsi="Arial Narrow" w:cs="Arial"/>
          <w:sz w:val="22"/>
          <w:szCs w:val="22"/>
        </w:rPr>
        <w:t>Bydgoszcz</w:t>
      </w:r>
    </w:p>
    <w:p w14:paraId="00381E86" w14:textId="77777777" w:rsidR="00CF7835" w:rsidRPr="00292D4F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92D4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3F7A3AB" w14:textId="77777777" w:rsidR="00CF7835" w:rsidRPr="00292D4F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92D4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92D4F" w14:paraId="3835F7F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4E984F" w14:textId="77777777" w:rsidR="00CF7835" w:rsidRPr="00292D4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92D4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9766339" w14:textId="77777777" w:rsidR="00CF7835" w:rsidRPr="00292D4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92D4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DC946CB" w14:textId="77777777" w:rsidR="00CF7835" w:rsidRPr="00292D4F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2D4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92D4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2D4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92D4F" w14:paraId="2D729D2B" w14:textId="77777777" w:rsidTr="000C1C6D">
        <w:tc>
          <w:tcPr>
            <w:tcW w:w="2269" w:type="dxa"/>
          </w:tcPr>
          <w:p w14:paraId="4DAD9F5B" w14:textId="77777777" w:rsidR="00CF7835" w:rsidRPr="00292D4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8C73616" w14:textId="79D1370F" w:rsidR="00CF7835" w:rsidRPr="00292D4F" w:rsidRDefault="009F57F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bCs/>
                <w:sz w:val="22"/>
                <w:szCs w:val="22"/>
              </w:rPr>
              <w:t xml:space="preserve">Wykonywanie nadzoru, konserwacji i dokonywanie napraw oraz usuwanie awarii systemów wentylacji mechanicznej, klimatyzacji oraz agregatów chłodniczych </w:t>
            </w:r>
            <w:r w:rsidR="00662467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292D4F">
              <w:rPr>
                <w:rFonts w:ascii="Arial Narrow" w:hAnsi="Arial Narrow" w:cs="Arial"/>
                <w:bCs/>
                <w:sz w:val="22"/>
                <w:szCs w:val="22"/>
              </w:rPr>
              <w:t xml:space="preserve">w budynkach 10 Wojskowego Szpitala Klinicznego z Polikliniką - SPZOZ </w:t>
            </w:r>
            <w:r w:rsidR="00662467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292D4F">
              <w:rPr>
                <w:rFonts w:ascii="Arial Narrow" w:hAnsi="Arial Narrow" w:cs="Arial"/>
                <w:bCs/>
                <w:sz w:val="22"/>
                <w:szCs w:val="22"/>
              </w:rPr>
              <w:t>w Bydgoszczy</w:t>
            </w:r>
            <w:r w:rsidR="00CF7835" w:rsidRPr="00292D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F57FE" w:rsidRPr="00292D4F" w14:paraId="2126CE23" w14:textId="77777777" w:rsidTr="0038518E">
        <w:tc>
          <w:tcPr>
            <w:tcW w:w="2269" w:type="dxa"/>
          </w:tcPr>
          <w:p w14:paraId="210456C9" w14:textId="77777777" w:rsidR="009F57FE" w:rsidRPr="00292D4F" w:rsidRDefault="009F57FE" w:rsidP="003851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E822088" w14:textId="77777777" w:rsidR="009F57FE" w:rsidRPr="00292D4F" w:rsidRDefault="009F57FE" w:rsidP="003851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bCs/>
                <w:sz w:val="22"/>
                <w:szCs w:val="22"/>
              </w:rPr>
              <w:t>81/2025</w:t>
            </w:r>
          </w:p>
        </w:tc>
      </w:tr>
    </w:tbl>
    <w:p w14:paraId="68BEC830" w14:textId="77777777" w:rsidR="00D665F5" w:rsidRPr="00292D4F" w:rsidRDefault="009F57FE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292D4F">
        <w:rPr>
          <w:rFonts w:ascii="Arial Narrow" w:hAnsi="Arial Narrow" w:cs="Arial"/>
          <w:sz w:val="22"/>
          <w:szCs w:val="22"/>
        </w:rPr>
        <w:t xml:space="preserve"> </w:t>
      </w:r>
      <w:r w:rsidR="00D665F5" w:rsidRPr="00292D4F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292D4F">
        <w:rPr>
          <w:rFonts w:ascii="Arial Narrow" w:hAnsi="Arial Narrow" w:cs="Arial"/>
          <w:sz w:val="22"/>
          <w:szCs w:val="22"/>
        </w:rPr>
        <w:t>2</w:t>
      </w:r>
      <w:r w:rsidR="00D665F5" w:rsidRPr="00292D4F">
        <w:rPr>
          <w:rFonts w:ascii="Arial Narrow" w:hAnsi="Arial Narrow" w:cs="Arial"/>
          <w:sz w:val="22"/>
          <w:szCs w:val="22"/>
        </w:rPr>
        <w:t xml:space="preserve"> ust. 5 </w:t>
      </w:r>
      <w:r w:rsidR="00D665F5" w:rsidRPr="00292D4F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="00D665F5" w:rsidRPr="00292D4F">
        <w:rPr>
          <w:rFonts w:ascii="Arial Narrow" w:hAnsi="Arial Narrow" w:cs="Arial"/>
          <w:sz w:val="22"/>
          <w:szCs w:val="22"/>
        </w:rPr>
        <w:t xml:space="preserve"> </w:t>
      </w:r>
      <w:r w:rsidRPr="00292D4F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292D4F">
        <w:rPr>
          <w:rFonts w:ascii="Arial Narrow" w:hAnsi="Arial Narrow" w:cs="Arial"/>
          <w:sz w:val="22"/>
          <w:szCs w:val="22"/>
        </w:rPr>
        <w:t xml:space="preserve"> </w:t>
      </w:r>
      <w:r w:rsidR="00D665F5" w:rsidRPr="00292D4F">
        <w:rPr>
          <w:rFonts w:ascii="Arial Narrow" w:hAnsi="Arial Narrow" w:cs="Arial"/>
          <w:sz w:val="22"/>
          <w:szCs w:val="22"/>
        </w:rPr>
        <w:t>udostępnia</w:t>
      </w:r>
      <w:r w:rsidR="00F95C33" w:rsidRPr="00292D4F">
        <w:rPr>
          <w:rFonts w:ascii="Arial Narrow" w:hAnsi="Arial Narrow" w:cs="Arial"/>
          <w:sz w:val="22"/>
          <w:szCs w:val="22"/>
        </w:rPr>
        <w:t xml:space="preserve"> </w:t>
      </w:r>
      <w:r w:rsidR="004C7E9B" w:rsidRPr="00292D4F">
        <w:rPr>
          <w:rFonts w:ascii="Arial Narrow" w:hAnsi="Arial Narrow" w:cs="Arial"/>
          <w:sz w:val="22"/>
          <w:szCs w:val="22"/>
        </w:rPr>
        <w:t>informacj</w:t>
      </w:r>
      <w:r w:rsidR="00577BC6" w:rsidRPr="00292D4F">
        <w:rPr>
          <w:rFonts w:ascii="Arial Narrow" w:hAnsi="Arial Narrow" w:cs="Arial"/>
          <w:sz w:val="22"/>
          <w:szCs w:val="22"/>
        </w:rPr>
        <w:t>ę</w:t>
      </w:r>
      <w:r w:rsidR="00035488" w:rsidRPr="00292D4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92D4F">
        <w:rPr>
          <w:rFonts w:ascii="Arial Narrow" w:hAnsi="Arial Narrow" w:cs="Arial"/>
          <w:sz w:val="22"/>
          <w:szCs w:val="22"/>
        </w:rPr>
        <w:t>.</w:t>
      </w:r>
    </w:p>
    <w:p w14:paraId="7A12D178" w14:textId="77777777" w:rsidR="00A80738" w:rsidRPr="00292D4F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92D4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92D4F">
        <w:rPr>
          <w:rFonts w:ascii="Arial Narrow" w:hAnsi="Arial Narrow" w:cs="Arial"/>
          <w:sz w:val="22"/>
          <w:szCs w:val="22"/>
        </w:rPr>
        <w:t xml:space="preserve"> w dniu </w:t>
      </w:r>
      <w:r w:rsidR="009F57FE" w:rsidRPr="00292D4F">
        <w:rPr>
          <w:rFonts w:ascii="Arial Narrow" w:hAnsi="Arial Narrow" w:cs="Arial"/>
          <w:sz w:val="22"/>
          <w:szCs w:val="22"/>
        </w:rPr>
        <w:t>04/08/2025</w:t>
      </w:r>
      <w:r w:rsidR="00FF4AB1" w:rsidRPr="00292D4F">
        <w:rPr>
          <w:rFonts w:ascii="Arial Narrow" w:hAnsi="Arial Narrow" w:cs="Arial"/>
          <w:sz w:val="22"/>
          <w:szCs w:val="22"/>
        </w:rPr>
        <w:t xml:space="preserve"> o godz. </w:t>
      </w:r>
      <w:r w:rsidR="009F57FE" w:rsidRPr="00292D4F">
        <w:rPr>
          <w:rFonts w:ascii="Arial Narrow" w:hAnsi="Arial Narrow" w:cs="Arial"/>
          <w:sz w:val="22"/>
          <w:szCs w:val="22"/>
        </w:rPr>
        <w:t>08:30</w:t>
      </w:r>
      <w:r w:rsidRPr="00292D4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92D4F" w14:paraId="6193B042" w14:textId="77777777" w:rsidTr="000C1C6D">
        <w:tc>
          <w:tcPr>
            <w:tcW w:w="1276" w:type="dxa"/>
            <w:shd w:val="clear" w:color="auto" w:fill="F2F2F2"/>
            <w:vAlign w:val="center"/>
          </w:tcPr>
          <w:p w14:paraId="3EFAE859" w14:textId="77777777" w:rsidR="00D665F5" w:rsidRPr="00292D4F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292D4F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292D4F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AB06CA2" w14:textId="77777777" w:rsidR="00D665F5" w:rsidRPr="00292D4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292D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D4F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445593" w14:textId="77777777" w:rsidR="00D665F5" w:rsidRPr="00292D4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F57FE" w:rsidRPr="00292D4F" w14:paraId="33218B6F" w14:textId="77777777" w:rsidTr="0038518E">
        <w:tc>
          <w:tcPr>
            <w:tcW w:w="1276" w:type="dxa"/>
            <w:vAlign w:val="center"/>
          </w:tcPr>
          <w:p w14:paraId="79DDB53B" w14:textId="77777777" w:rsidR="009F57FE" w:rsidRPr="00292D4F" w:rsidRDefault="009F57FE" w:rsidP="003851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497E8FCB" w14:textId="77777777" w:rsidR="009F57FE" w:rsidRPr="00292D4F" w:rsidRDefault="009F57FE" w:rsidP="0038518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Zakład Elektroniczny SMART</w:t>
            </w:r>
          </w:p>
          <w:p w14:paraId="175F463A" w14:textId="77777777" w:rsidR="009F57FE" w:rsidRPr="00292D4F" w:rsidRDefault="009F57FE" w:rsidP="0038518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92D4F">
              <w:rPr>
                <w:rFonts w:ascii="Arial Narrow" w:hAnsi="Arial Narrow" w:cs="Arial"/>
                <w:sz w:val="22"/>
                <w:szCs w:val="22"/>
              </w:rPr>
              <w:t>Modrakowa</w:t>
            </w:r>
            <w:proofErr w:type="spellEnd"/>
            <w:r w:rsidRPr="00292D4F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</w:p>
          <w:p w14:paraId="3D15CCA1" w14:textId="77777777" w:rsidR="009F57FE" w:rsidRPr="00292D4F" w:rsidRDefault="009F57FE" w:rsidP="003851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86-022 Sienno</w:t>
            </w:r>
          </w:p>
        </w:tc>
        <w:tc>
          <w:tcPr>
            <w:tcW w:w="2835" w:type="dxa"/>
            <w:vAlign w:val="center"/>
          </w:tcPr>
          <w:p w14:paraId="085800C0" w14:textId="77777777" w:rsidR="009F57FE" w:rsidRPr="00292D4F" w:rsidRDefault="009F57FE" w:rsidP="003851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92D4F">
              <w:rPr>
                <w:rFonts w:ascii="Arial Narrow" w:hAnsi="Arial Narrow" w:cs="Arial"/>
                <w:sz w:val="22"/>
                <w:szCs w:val="22"/>
              </w:rPr>
              <w:t>319 923.00 zł</w:t>
            </w:r>
          </w:p>
        </w:tc>
      </w:tr>
    </w:tbl>
    <w:p w14:paraId="28EEF851" w14:textId="77777777" w:rsidR="0069085C" w:rsidRPr="00292D4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2B910D7" w14:textId="77777777" w:rsidR="00577BC6" w:rsidRPr="00292D4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0C80B01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92D4F">
        <w:rPr>
          <w:rFonts w:ascii="Arial Narrow" w:hAnsi="Arial Narrow" w:cs="Arial"/>
          <w:i/>
          <w:sz w:val="22"/>
          <w:szCs w:val="22"/>
        </w:rPr>
        <w:t>Zamawiający</w:t>
      </w:r>
    </w:p>
    <w:p w14:paraId="1743D882" w14:textId="77777777" w:rsidR="00662467" w:rsidRDefault="00662467" w:rsidP="0066246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0D5BA7C" w14:textId="77777777" w:rsidR="00662467" w:rsidRDefault="00662467" w:rsidP="0066246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425FF6EC" w14:textId="77777777" w:rsidR="00662467" w:rsidRDefault="00662467" w:rsidP="0066246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24DA3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080086E6" w14:textId="24F5E321" w:rsidR="00662467" w:rsidRPr="00292D4F" w:rsidRDefault="00662467" w:rsidP="0066246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2025-08-04</w:t>
      </w:r>
    </w:p>
    <w:p w14:paraId="555B0BCA" w14:textId="200FE2BD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17C78701" w14:textId="77777777" w:rsidR="00292D4F" w:rsidRPr="00292D4F" w:rsidRDefault="00292D4F" w:rsidP="00173B20">
      <w:pPr>
        <w:jc w:val="right"/>
        <w:rPr>
          <w:rFonts w:ascii="Arial Narrow" w:hAnsi="Arial Narrow"/>
        </w:rPr>
      </w:pPr>
    </w:p>
    <w:sectPr w:rsidR="00292D4F" w:rsidRPr="00292D4F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E7380" w14:textId="77777777" w:rsidR="00C51E7C" w:rsidRDefault="00C51E7C">
      <w:r>
        <w:separator/>
      </w:r>
    </w:p>
  </w:endnote>
  <w:endnote w:type="continuationSeparator" w:id="0">
    <w:p w14:paraId="27284634" w14:textId="77777777" w:rsidR="00C51E7C" w:rsidRDefault="00C5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E11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C81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D9863" w14:textId="77777777" w:rsidR="00960CEB" w:rsidRPr="00986737" w:rsidRDefault="0066246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92BEBD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4BCC3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DB7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272A0A" w14:textId="77777777" w:rsidR="009F189D" w:rsidRDefault="009F189D">
    <w:pPr>
      <w:pStyle w:val="Stopka"/>
      <w:tabs>
        <w:tab w:val="clear" w:pos="4536"/>
      </w:tabs>
      <w:jc w:val="center"/>
    </w:pPr>
  </w:p>
  <w:p w14:paraId="42849B0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2D8C4" w14:textId="77777777" w:rsidR="00C51E7C" w:rsidRDefault="00C51E7C">
      <w:r>
        <w:separator/>
      </w:r>
    </w:p>
  </w:footnote>
  <w:footnote w:type="continuationSeparator" w:id="0">
    <w:p w14:paraId="7574FCD5" w14:textId="77777777" w:rsidR="00C51E7C" w:rsidRDefault="00C51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14ACA" w14:textId="77777777" w:rsidR="009F57FE" w:rsidRDefault="009F5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72DC" w14:textId="77777777" w:rsidR="009F57FE" w:rsidRDefault="009F5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A6BDB" w14:textId="77777777" w:rsidR="009F57FE" w:rsidRDefault="009F5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E7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2D4F"/>
    <w:rsid w:val="00355C9D"/>
    <w:rsid w:val="003B6B36"/>
    <w:rsid w:val="003D72FD"/>
    <w:rsid w:val="003F57CD"/>
    <w:rsid w:val="00423179"/>
    <w:rsid w:val="00451C88"/>
    <w:rsid w:val="00490DC0"/>
    <w:rsid w:val="00493F8C"/>
    <w:rsid w:val="004C7E9B"/>
    <w:rsid w:val="00577BC6"/>
    <w:rsid w:val="00601802"/>
    <w:rsid w:val="00662467"/>
    <w:rsid w:val="0069085C"/>
    <w:rsid w:val="00843263"/>
    <w:rsid w:val="00861E75"/>
    <w:rsid w:val="008A26A5"/>
    <w:rsid w:val="008F318B"/>
    <w:rsid w:val="00960CEB"/>
    <w:rsid w:val="009D19BD"/>
    <w:rsid w:val="009F189D"/>
    <w:rsid w:val="009F57FE"/>
    <w:rsid w:val="00A80738"/>
    <w:rsid w:val="00C236D3"/>
    <w:rsid w:val="00C51E7C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AE317"/>
  <w15:chartTrackingRefBased/>
  <w15:docId w15:val="{BDEF8C45-031F-4579-8761-BE0CC8C6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66246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2025-08-04T06:38:00Z</cp:lastPrinted>
  <dcterms:created xsi:type="dcterms:W3CDTF">2025-08-04T06:36:00Z</dcterms:created>
  <dcterms:modified xsi:type="dcterms:W3CDTF">2025-08-04T06:38:00Z</dcterms:modified>
</cp:coreProperties>
</file>