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D1D2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D1D2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21E75" w:rsidRPr="00CD1D27">
        <w:rPr>
          <w:rFonts w:ascii="Arial Narrow" w:hAnsi="Arial Narrow" w:cs="Arial"/>
          <w:bCs/>
          <w:i w:val="0"/>
          <w:szCs w:val="24"/>
        </w:rPr>
        <w:t>3</w:t>
      </w:r>
      <w:r w:rsidR="007666D6" w:rsidRPr="00CD1D2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CD1D27" w:rsidTr="00467CA2">
        <w:tc>
          <w:tcPr>
            <w:tcW w:w="2800" w:type="dxa"/>
            <w:shd w:val="clear" w:color="auto" w:fill="auto"/>
          </w:tcPr>
          <w:p w:rsidR="00D520D3" w:rsidRPr="00CD1D2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D1D2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CD1D2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CD1D2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CD1D2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D1D2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D1D2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D1D2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D1D2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D1D2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CD1D27" w:rsidTr="00467CA2">
        <w:tc>
          <w:tcPr>
            <w:tcW w:w="2800" w:type="dxa"/>
            <w:shd w:val="clear" w:color="auto" w:fill="auto"/>
          </w:tcPr>
          <w:p w:rsidR="00D520D3" w:rsidRPr="00CD1D2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D1D2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CD1D2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CD1D2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D1D2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D1D2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D1D2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D1D2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CD1D2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CD1D2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D1D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D1D2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D1D2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D1D2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CD1D2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CD1D2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CD1D2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D1D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D1D2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D1D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D1D2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D1D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D1D2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D1D2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21E75" w:rsidRPr="00CD1D27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CD1D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D1D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D1D2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D1D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D1D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D1D2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CD1D27" w:rsidTr="00467CA2">
        <w:tc>
          <w:tcPr>
            <w:tcW w:w="2269" w:type="dxa"/>
            <w:shd w:val="clear" w:color="auto" w:fill="auto"/>
          </w:tcPr>
          <w:p w:rsidR="00D520D3" w:rsidRPr="00CD1D2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D1D2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CD1D27" w:rsidRDefault="00B21E7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D1D2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spożywczych</w:t>
            </w:r>
            <w:r w:rsidR="00D520D3" w:rsidRPr="00CD1D2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1E75" w:rsidRPr="00CD1D27" w:rsidTr="00B15CB5">
        <w:tc>
          <w:tcPr>
            <w:tcW w:w="2269" w:type="dxa"/>
            <w:shd w:val="clear" w:color="auto" w:fill="auto"/>
          </w:tcPr>
          <w:p w:rsidR="00B21E75" w:rsidRPr="00CD1D27" w:rsidRDefault="00B21E75" w:rsidP="00B15CB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D1D2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21E75" w:rsidRPr="00CD1D27" w:rsidRDefault="00B21E75" w:rsidP="00B15CB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D1D2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82/2025</w:t>
            </w:r>
          </w:p>
        </w:tc>
      </w:tr>
    </w:tbl>
    <w:p w:rsidR="00DC652A" w:rsidRPr="00CD1D27" w:rsidRDefault="00B21E7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D1D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CD1D2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CD1D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D1D2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D1D2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CD1D2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CD1D2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CD1D2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CD1D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CD1D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D1D2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CD1D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D1D2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D1D2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D1D2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CD1D2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CD1D2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CD1D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D1D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CD1D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D1D2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D1D2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D1D2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CD1D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D1D2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D1D2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D1D2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D1D2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D1D2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D1D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D1D2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CD1D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CD1D2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D1D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D1D2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D1D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CD1D2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CD1D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D1D2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CD1D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D1D2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CD1D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D1D2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CD1D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D1D2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D1D2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CD1D2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D1D2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CD1D27" w:rsidTr="00467CA2">
        <w:tc>
          <w:tcPr>
            <w:tcW w:w="2660" w:type="dxa"/>
            <w:shd w:val="clear" w:color="auto" w:fill="auto"/>
          </w:tcPr>
          <w:p w:rsidR="00D520D3" w:rsidRPr="00CD1D2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CD1D2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D1D2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CD1D2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D1D2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CD1D2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CD1D2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D1D2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CD1D27" w:rsidRDefault="00D520D3" w:rsidP="00B21E7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D1D2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21E75" w:rsidRPr="00CD1D2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D1D2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CD1D2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CD1D2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CD1D2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D1D2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763" w:rsidRDefault="00D02763" w:rsidP="00025386">
      <w:pPr>
        <w:spacing w:after="0" w:line="240" w:lineRule="auto"/>
      </w:pPr>
      <w:r>
        <w:separator/>
      </w:r>
    </w:p>
  </w:endnote>
  <w:endnote w:type="continuationSeparator" w:id="1">
    <w:p w:rsidR="00D02763" w:rsidRDefault="00D0276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75" w:rsidRDefault="00B21E7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1D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1D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75" w:rsidRDefault="00B21E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763" w:rsidRDefault="00D02763" w:rsidP="00025386">
      <w:pPr>
        <w:spacing w:after="0" w:line="240" w:lineRule="auto"/>
      </w:pPr>
      <w:r>
        <w:separator/>
      </w:r>
    </w:p>
  </w:footnote>
  <w:footnote w:type="continuationSeparator" w:id="1">
    <w:p w:rsidR="00D02763" w:rsidRDefault="00D0276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75" w:rsidRDefault="00B21E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75" w:rsidRDefault="00B21E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E75" w:rsidRDefault="00B21E7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E7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21E75"/>
    <w:rsid w:val="00B62AD0"/>
    <w:rsid w:val="00B77707"/>
    <w:rsid w:val="00BE3BCE"/>
    <w:rsid w:val="00CB29AC"/>
    <w:rsid w:val="00CD1D27"/>
    <w:rsid w:val="00D02763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2025-08-01T10:37:00Z</dcterms:created>
  <dcterms:modified xsi:type="dcterms:W3CDTF">2025-08-01T10:37:00Z</dcterms:modified>
</cp:coreProperties>
</file>