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6D0D43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D0D43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3F5504" w:rsidRPr="006D0D43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6D0D43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6D0D43" w:rsidTr="00D62E6E">
        <w:tc>
          <w:tcPr>
            <w:tcW w:w="2800" w:type="dxa"/>
            <w:shd w:val="clear" w:color="auto" w:fill="auto"/>
          </w:tcPr>
          <w:p w:rsidR="00D62E6E" w:rsidRPr="006D0D43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D0D4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D0D4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6D0D4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6D0D4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D0D4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6D0D43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D0D4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D0D4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D0D4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6D0D43" w:rsidTr="00D62E6E">
        <w:tc>
          <w:tcPr>
            <w:tcW w:w="2800" w:type="dxa"/>
            <w:shd w:val="clear" w:color="auto" w:fill="auto"/>
          </w:tcPr>
          <w:p w:rsidR="00D62E6E" w:rsidRPr="006D0D43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D0D4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6D0D4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6D0D4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D0D4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6D0D43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D0D4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D0D4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D0D4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6D0D43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F5504" w:rsidRPr="006D0D43" w:rsidTr="00B15CB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F5504" w:rsidRPr="006D0D43" w:rsidRDefault="003F5504" w:rsidP="00B15CB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6D0D43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3F5504" w:rsidRPr="006D0D43" w:rsidRDefault="003F5504" w:rsidP="00B15CB5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D0D43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D0D43">
              <w:rPr>
                <w:rFonts w:ascii="Arial Narrow" w:eastAsia="Times New Roman" w:hAnsi="Arial Narrow" w:cs="Arial"/>
                <w:lang w:eastAsia="pl-PL"/>
              </w:rPr>
              <w:t>(t.j. Dz. U. z 2024 poz. 1320)</w:t>
            </w:r>
            <w:r w:rsidRPr="006D0D43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:rsidR="003F5504" w:rsidRPr="006D0D43" w:rsidRDefault="003F5504" w:rsidP="00B15CB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6D0D43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3F5504" w:rsidRPr="006D0D43" w:rsidRDefault="003F5504" w:rsidP="00B15CB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6D0D43" w:rsidRDefault="003F550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D0D4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6D0D43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6D0D43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6D0D43" w:rsidTr="00D62E6E">
        <w:tc>
          <w:tcPr>
            <w:tcW w:w="2269" w:type="dxa"/>
            <w:shd w:val="clear" w:color="auto" w:fill="auto"/>
          </w:tcPr>
          <w:p w:rsidR="00D62E6E" w:rsidRPr="006D0D43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D0D4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6D0D43" w:rsidRDefault="003F550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D0D4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artykułów spożywczych</w:t>
            </w:r>
            <w:r w:rsidR="00D62E6E" w:rsidRPr="006D0D4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F5504" w:rsidRPr="006D0D43" w:rsidTr="00B15CB5">
        <w:tc>
          <w:tcPr>
            <w:tcW w:w="2269" w:type="dxa"/>
            <w:shd w:val="clear" w:color="auto" w:fill="auto"/>
          </w:tcPr>
          <w:p w:rsidR="003F5504" w:rsidRPr="006D0D43" w:rsidRDefault="003F5504" w:rsidP="00B15CB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D0D4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F5504" w:rsidRPr="006D0D43" w:rsidRDefault="003F5504" w:rsidP="00B15CB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D0D4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82/2025</w:t>
            </w:r>
          </w:p>
        </w:tc>
      </w:tr>
    </w:tbl>
    <w:p w:rsidR="00BC121E" w:rsidRPr="006D0D43" w:rsidRDefault="003F550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D0D4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6D0D4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6D0D43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6D0D43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6D0D4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6D0D43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6D0D43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6D0D43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6D0D4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6D0D4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6D0D43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6D0D43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6D0D43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6D0D43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6D0D43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D0D43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6D0D4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6D0D4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6D0D43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6D0D43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6D0D43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6D0D43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D0D43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6D0D43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D0D4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D0D4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D0D4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D0D4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D0D4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D0D4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6D0D4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D0D4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D0D4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D0D4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D0D4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6D0D4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D0D4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D0D4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D0D4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D0D4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6D0D43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6D0D43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6D0D43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6D0D43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6D0D43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6D0D43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6D0D43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6D0D43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6D0D43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6D0D43" w:rsidTr="00620E37">
        <w:tc>
          <w:tcPr>
            <w:tcW w:w="2660" w:type="dxa"/>
            <w:shd w:val="clear" w:color="auto" w:fill="auto"/>
          </w:tcPr>
          <w:p w:rsidR="00BC121E" w:rsidRPr="006D0D4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6D0D43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D0D4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6D0D43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D0D4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6D0D4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6D0D4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6D0D4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6D0D4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D0D4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6D0D43" w:rsidRDefault="00844A96" w:rsidP="003F550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D0D4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F5504" w:rsidRPr="006D0D4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6D0D4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6D0D4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6D0D43" w:rsidRDefault="00106AC7" w:rsidP="00BC121E">
      <w:pPr>
        <w:rPr>
          <w:rFonts w:ascii="Arial Narrow" w:hAnsi="Arial Narrow"/>
        </w:rPr>
      </w:pPr>
    </w:p>
    <w:sectPr w:rsidR="00106AC7" w:rsidRPr="006D0D43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14E9" w:rsidRDefault="00A314E9">
      <w:r>
        <w:separator/>
      </w:r>
    </w:p>
  </w:endnote>
  <w:endnote w:type="continuationSeparator" w:id="1">
    <w:p w:rsidR="00A314E9" w:rsidRDefault="00A314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0D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0D4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504" w:rsidRDefault="003F550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14E9" w:rsidRDefault="00A314E9">
      <w:r>
        <w:separator/>
      </w:r>
    </w:p>
  </w:footnote>
  <w:footnote w:type="continuationSeparator" w:id="1">
    <w:p w:rsidR="00A314E9" w:rsidRDefault="00A314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504" w:rsidRDefault="003F550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504" w:rsidRDefault="003F550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504" w:rsidRDefault="003F550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5504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E7286"/>
    <w:rsid w:val="003F5504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0D43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314E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217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2025-08-01T10:36:00Z</dcterms:created>
  <dcterms:modified xsi:type="dcterms:W3CDTF">2025-08-01T10:37:00Z</dcterms:modified>
</cp:coreProperties>
</file>