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C5C31" w14:textId="77777777" w:rsidR="00903B39" w:rsidRPr="00A46F7E" w:rsidRDefault="00093C20" w:rsidP="00595D04">
      <w:pPr>
        <w:jc w:val="right"/>
        <w:rPr>
          <w:rFonts w:ascii="Arial" w:hAnsi="Arial" w:cs="Arial"/>
        </w:rPr>
      </w:pPr>
      <w:r w:rsidRPr="00093C20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093C20">
        <w:rPr>
          <w:rFonts w:ascii="Arial" w:hAnsi="Arial" w:cs="Arial"/>
        </w:rPr>
        <w:t>2025-08-01</w:t>
      </w:r>
    </w:p>
    <w:p w14:paraId="2AA9AE0D" w14:textId="77777777" w:rsidR="00093C20" w:rsidRPr="00093C20" w:rsidRDefault="00093C20" w:rsidP="00595D04">
      <w:pPr>
        <w:rPr>
          <w:rFonts w:ascii="Arial" w:hAnsi="Arial" w:cs="Arial"/>
          <w:b/>
          <w:bCs/>
        </w:rPr>
      </w:pPr>
      <w:r w:rsidRPr="00093C20">
        <w:rPr>
          <w:rFonts w:ascii="Arial" w:hAnsi="Arial" w:cs="Arial"/>
          <w:b/>
          <w:bCs/>
        </w:rPr>
        <w:t>Szpital Wojewódzki w Poznaniu</w:t>
      </w:r>
    </w:p>
    <w:p w14:paraId="4A86F1ED" w14:textId="77777777" w:rsidR="00903B39" w:rsidRPr="00A46F7E" w:rsidRDefault="00093C20" w:rsidP="00595D04">
      <w:pPr>
        <w:rPr>
          <w:rFonts w:ascii="Arial" w:hAnsi="Arial" w:cs="Arial"/>
          <w:b/>
          <w:bCs/>
        </w:rPr>
      </w:pPr>
      <w:r w:rsidRPr="00093C20">
        <w:rPr>
          <w:rFonts w:ascii="Arial" w:hAnsi="Arial" w:cs="Arial"/>
          <w:b/>
          <w:bCs/>
        </w:rPr>
        <w:t>Dział Zamówień Publicznych</w:t>
      </w:r>
    </w:p>
    <w:p w14:paraId="35FBFCB2" w14:textId="77777777" w:rsidR="00903B39" w:rsidRPr="00A46F7E" w:rsidRDefault="00093C20" w:rsidP="00595D04">
      <w:pPr>
        <w:rPr>
          <w:rFonts w:ascii="Arial" w:hAnsi="Arial" w:cs="Arial"/>
        </w:rPr>
      </w:pPr>
      <w:r w:rsidRPr="00093C20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093C20">
        <w:rPr>
          <w:rFonts w:ascii="Arial" w:hAnsi="Arial" w:cs="Arial"/>
        </w:rPr>
        <w:t>7/19</w:t>
      </w:r>
    </w:p>
    <w:p w14:paraId="1F1A0C36" w14:textId="77777777" w:rsidR="00903B39" w:rsidRPr="00A46F7E" w:rsidRDefault="00093C20" w:rsidP="00595D04">
      <w:pPr>
        <w:rPr>
          <w:rFonts w:ascii="Arial" w:hAnsi="Arial" w:cs="Arial"/>
        </w:rPr>
      </w:pPr>
      <w:r w:rsidRPr="00093C20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093C20">
        <w:rPr>
          <w:rFonts w:ascii="Arial" w:hAnsi="Arial" w:cs="Arial"/>
        </w:rPr>
        <w:t>Poznań</w:t>
      </w:r>
    </w:p>
    <w:p w14:paraId="73D4C88D" w14:textId="77777777" w:rsidR="00595D04" w:rsidRDefault="00595D04" w:rsidP="00595D0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76D0F17" w14:textId="007717B2" w:rsidR="00903B39" w:rsidRPr="00A46F7E" w:rsidRDefault="00903B39" w:rsidP="00595D0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7DE8A604" w14:textId="77777777" w:rsidR="00903B39" w:rsidRDefault="00903B39" w:rsidP="00595D0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31865F56" w14:textId="77777777" w:rsidR="00595D04" w:rsidRDefault="00595D04" w:rsidP="00595D0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39DF5C8C" w14:textId="77777777" w:rsidR="00595D04" w:rsidRPr="00A46F7E" w:rsidRDefault="00595D04" w:rsidP="00595D0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3B2A8330" w14:textId="77777777" w:rsidTr="006E6056">
        <w:tc>
          <w:tcPr>
            <w:tcW w:w="9330" w:type="dxa"/>
            <w:shd w:val="clear" w:color="auto" w:fill="F2F2F2"/>
            <w:hideMark/>
          </w:tcPr>
          <w:p w14:paraId="6135DE4A" w14:textId="0CD3270C" w:rsidR="00903B39" w:rsidRPr="00A46F7E" w:rsidRDefault="00595D04" w:rsidP="00595D0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</w:t>
            </w:r>
            <w:r w:rsidR="00903B39"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A9D9A04" w14:textId="77777777" w:rsidR="00903B39" w:rsidRPr="00A46F7E" w:rsidRDefault="00903B39" w:rsidP="00595D0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68F7AC51" w14:textId="77777777" w:rsidR="00903B39" w:rsidRPr="00A46F7E" w:rsidRDefault="00903B39" w:rsidP="00595D04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2841DA29" w14:textId="77777777" w:rsidTr="006E6056">
        <w:tc>
          <w:tcPr>
            <w:tcW w:w="2268" w:type="dxa"/>
          </w:tcPr>
          <w:p w14:paraId="76C7A99C" w14:textId="77777777" w:rsidR="00595D04" w:rsidRDefault="00595D04" w:rsidP="00595D0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009A7E24" w14:textId="48EE3DDA" w:rsidR="00903B39" w:rsidRPr="00A46F7E" w:rsidRDefault="00903B39" w:rsidP="00595D0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1F956F78" w14:textId="77777777" w:rsidR="00595D04" w:rsidRDefault="00595D04" w:rsidP="00595D0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41E5CEF8" w14:textId="64C2C892" w:rsidR="00903B39" w:rsidRPr="00A46F7E" w:rsidRDefault="00903B39" w:rsidP="00595D0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093C20" w:rsidRPr="00093C20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57B06F26" w14:textId="77777777" w:rsidTr="006E6056">
        <w:tc>
          <w:tcPr>
            <w:tcW w:w="2268" w:type="dxa"/>
          </w:tcPr>
          <w:p w14:paraId="015B2294" w14:textId="77777777" w:rsidR="00903B39" w:rsidRPr="00A46F7E" w:rsidRDefault="00903B39" w:rsidP="00595D0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204A266A" w14:textId="77777777" w:rsidR="00903B39" w:rsidRPr="00A46F7E" w:rsidRDefault="00093C20" w:rsidP="00595D0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93C20">
              <w:rPr>
                <w:rFonts w:ascii="Arial" w:hAnsi="Arial" w:cs="Arial"/>
                <w:bCs/>
              </w:rPr>
              <w:t>Zakup mammografu cyfrowego na potrzeby Szpitala Wojewódzkiego w Poznaniu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093C20" w:rsidRPr="00A46F7E" w14:paraId="1E14ABE4" w14:textId="77777777" w:rsidTr="004B2F79">
        <w:tc>
          <w:tcPr>
            <w:tcW w:w="2268" w:type="dxa"/>
          </w:tcPr>
          <w:p w14:paraId="26A4E474" w14:textId="77777777" w:rsidR="00093C20" w:rsidRPr="00A46F7E" w:rsidRDefault="00093C20" w:rsidP="00595D0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5EDF940F" w14:textId="77777777" w:rsidR="00093C20" w:rsidRDefault="00093C20" w:rsidP="00595D0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93C20">
              <w:rPr>
                <w:rFonts w:ascii="Arial" w:hAnsi="Arial" w:cs="Arial"/>
                <w:bCs/>
              </w:rPr>
              <w:t>SZW/DZP/78/2025</w:t>
            </w:r>
            <w:r w:rsidR="00595D04">
              <w:rPr>
                <w:rFonts w:ascii="Arial" w:hAnsi="Arial" w:cs="Arial"/>
                <w:bCs/>
              </w:rPr>
              <w:t>.</w:t>
            </w:r>
          </w:p>
          <w:p w14:paraId="1EDCF7A1" w14:textId="42E20DAF" w:rsidR="00595D04" w:rsidRPr="00A46F7E" w:rsidRDefault="00595D04" w:rsidP="00595D0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64F9D19A" w14:textId="467E33F2" w:rsidR="004F079B" w:rsidRDefault="004F079B" w:rsidP="00595D0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093C20" w:rsidRPr="00093C20">
        <w:rPr>
          <w:rFonts w:cs="Arial"/>
          <w:b/>
          <w:sz w:val="24"/>
        </w:rPr>
        <w:t>Szpital Wojewódzki w Poznaniu</w:t>
      </w:r>
      <w:r w:rsidR="00595D04">
        <w:rPr>
          <w:rFonts w:cs="Arial"/>
          <w:b/>
          <w:sz w:val="24"/>
        </w:rPr>
        <w:t xml:space="preserve">, </w:t>
      </w:r>
      <w:r w:rsidR="00093C20" w:rsidRPr="00093C20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093C20" w:rsidRPr="00093C20">
        <w:rPr>
          <w:rFonts w:cs="Arial"/>
          <w:sz w:val="24"/>
        </w:rPr>
        <w:t>(t.j. Dz. U. z 2024 poz. 1320)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566E6468" w14:textId="77777777" w:rsidR="00595D04" w:rsidRPr="00903B39" w:rsidRDefault="00595D04" w:rsidP="00595D0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5EEAECB1" w14:textId="77777777" w:rsidR="004F079B" w:rsidRPr="00903B39" w:rsidRDefault="004F079B" w:rsidP="00595D0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093C20" w:rsidRPr="00093C20">
        <w:rPr>
          <w:rFonts w:cs="Arial"/>
          <w:b/>
          <w:sz w:val="24"/>
        </w:rPr>
        <w:t>2025-07-31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093C20" w:rsidRPr="00093C20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093C20" w:rsidRPr="00093C20">
        <w:rPr>
          <w:rFonts w:cs="Arial"/>
          <w:b/>
          <w:sz w:val="24"/>
        </w:rPr>
        <w:t>2025-08-14</w:t>
      </w:r>
      <w:r w:rsidR="008365E9" w:rsidRPr="00903B39">
        <w:rPr>
          <w:rFonts w:cs="Arial"/>
          <w:sz w:val="24"/>
        </w:rPr>
        <w:t xml:space="preserve"> godz. </w:t>
      </w:r>
      <w:r w:rsidR="00093C20" w:rsidRPr="00093C20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758723C8" w14:textId="77777777" w:rsidR="004F079B" w:rsidRPr="00903B39" w:rsidRDefault="004F079B" w:rsidP="00595D0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093C20" w:rsidRPr="00093C20">
        <w:rPr>
          <w:rFonts w:cs="Arial"/>
          <w:b/>
          <w:sz w:val="24"/>
        </w:rPr>
        <w:t>2025-07-31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093C20" w:rsidRPr="00093C20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093C20" w:rsidRPr="00093C20">
        <w:rPr>
          <w:rFonts w:cs="Arial"/>
          <w:b/>
          <w:sz w:val="24"/>
        </w:rPr>
        <w:t>2025-08-14</w:t>
      </w:r>
      <w:r w:rsidR="008365E9" w:rsidRPr="00903B39">
        <w:rPr>
          <w:rFonts w:cs="Arial"/>
          <w:sz w:val="24"/>
        </w:rPr>
        <w:t xml:space="preserve"> godz. </w:t>
      </w:r>
      <w:r w:rsidR="00093C20" w:rsidRPr="00093C20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305347B4" w14:textId="77777777" w:rsidR="00595D04" w:rsidRDefault="00595D04" w:rsidP="00595D0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5C74958F" w14:textId="717FC91C" w:rsidR="00F16C50" w:rsidRPr="00903B39" w:rsidRDefault="00F16C50" w:rsidP="00595D0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i otwarcia ofert.</w:t>
      </w:r>
    </w:p>
    <w:p w14:paraId="4614E178" w14:textId="77777777" w:rsidR="00595D04" w:rsidRDefault="00595D04" w:rsidP="00595D0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F9A69FC" w14:textId="05F29398" w:rsidR="00F16C50" w:rsidRPr="00903B39" w:rsidRDefault="00F16C50" w:rsidP="00595D0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7EEAC091" w14:textId="77777777" w:rsidR="00595D04" w:rsidRPr="00756533" w:rsidRDefault="00093C20" w:rsidP="00595D04">
      <w:pPr>
        <w:ind w:left="3119" w:firstLine="425"/>
        <w:jc w:val="right"/>
        <w:rPr>
          <w:rFonts w:ascii="Arial" w:hAnsi="Arial" w:cs="Arial"/>
          <w:i/>
        </w:rPr>
      </w:pPr>
      <w:r w:rsidRPr="00093C20">
        <w:rPr>
          <w:rFonts w:ascii="Arial" w:hAnsi="Arial" w:cs="Arial"/>
        </w:rPr>
        <w:t xml:space="preserve">  </w:t>
      </w:r>
      <w:r w:rsidR="00595D04" w:rsidRPr="00A6682D">
        <w:rPr>
          <w:rFonts w:ascii="Arial" w:hAnsi="Arial" w:cs="Arial"/>
        </w:rPr>
        <w:t xml:space="preserve">  </w:t>
      </w:r>
      <w:r w:rsidR="00595D04" w:rsidRPr="00756533">
        <w:rPr>
          <w:rFonts w:ascii="Arial" w:hAnsi="Arial" w:cs="Arial"/>
          <w:i/>
        </w:rPr>
        <w:t xml:space="preserve">/-/ </w:t>
      </w:r>
      <w:r w:rsidR="00595D04">
        <w:rPr>
          <w:rFonts w:ascii="Arial" w:hAnsi="Arial" w:cs="Arial"/>
          <w:i/>
        </w:rPr>
        <w:t>I</w:t>
      </w:r>
      <w:r w:rsidR="00595D04" w:rsidRPr="00756533">
        <w:rPr>
          <w:rFonts w:ascii="Arial" w:hAnsi="Arial" w:cs="Arial"/>
          <w:i/>
        </w:rPr>
        <w:t xml:space="preserve"> Z-c</w:t>
      </w:r>
      <w:r w:rsidR="00595D04">
        <w:rPr>
          <w:rFonts w:ascii="Arial" w:hAnsi="Arial" w:cs="Arial"/>
          <w:i/>
        </w:rPr>
        <w:t>a</w:t>
      </w:r>
      <w:r w:rsidR="00595D04" w:rsidRPr="00756533">
        <w:rPr>
          <w:rFonts w:ascii="Arial" w:hAnsi="Arial" w:cs="Arial"/>
          <w:i/>
        </w:rPr>
        <w:t xml:space="preserve"> Dyrektora ds. Administracyjnych</w:t>
      </w:r>
    </w:p>
    <w:p w14:paraId="0EEA8200" w14:textId="77777777" w:rsidR="00595D04" w:rsidRPr="002C70B2" w:rsidRDefault="00595D04" w:rsidP="00595D04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61E0DCFC" w14:textId="5589EF46" w:rsidR="00F16C50" w:rsidRPr="00D91931" w:rsidRDefault="00F16C50" w:rsidP="00595D04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D9193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AE0DF" w14:textId="77777777" w:rsidR="00BC7CAF" w:rsidRDefault="00BC7CAF">
      <w:r>
        <w:separator/>
      </w:r>
    </w:p>
  </w:endnote>
  <w:endnote w:type="continuationSeparator" w:id="0">
    <w:p w14:paraId="2A2FAB5D" w14:textId="77777777" w:rsidR="00BC7CAF" w:rsidRDefault="00BC7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4D96B" w14:textId="77777777" w:rsidR="00093C20" w:rsidRDefault="00093C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B2B45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097E64F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6EE6E" w14:textId="77777777" w:rsidR="00093C20" w:rsidRDefault="00093C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67A3E" w14:textId="77777777" w:rsidR="00BC7CAF" w:rsidRDefault="00BC7CAF">
      <w:r>
        <w:separator/>
      </w:r>
    </w:p>
  </w:footnote>
  <w:footnote w:type="continuationSeparator" w:id="0">
    <w:p w14:paraId="59FFAE0E" w14:textId="77777777" w:rsidR="00BC7CAF" w:rsidRDefault="00BC7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09EA9" w14:textId="77777777" w:rsidR="00093C20" w:rsidRDefault="00093C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58CB2" w14:textId="77777777" w:rsidR="00093C20" w:rsidRDefault="00093C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ABF57" w14:textId="77777777" w:rsidR="00093C20" w:rsidRDefault="00093C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0002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CAF"/>
    <w:rsid w:val="00093C20"/>
    <w:rsid w:val="00136AEA"/>
    <w:rsid w:val="0015679F"/>
    <w:rsid w:val="001C0165"/>
    <w:rsid w:val="001C5A4C"/>
    <w:rsid w:val="001D4E65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95D04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C7CAF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533"/>
  <w15:chartTrackingRefBased/>
  <w15:docId w15:val="{CF921B32-64C3-4B5F-82F3-54A75EF83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95D0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3</cp:revision>
  <cp:lastPrinted>2025-08-01T11:17:00Z</cp:lastPrinted>
  <dcterms:created xsi:type="dcterms:W3CDTF">2025-08-01T11:18:00Z</dcterms:created>
  <dcterms:modified xsi:type="dcterms:W3CDTF">2025-08-01T11:18:00Z</dcterms:modified>
</cp:coreProperties>
</file>