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3039F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93039F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93039F">
        <w:rPr>
          <w:rFonts w:ascii="Arial Black" w:eastAsia="Times New Roman" w:hAnsi="Arial Black" w:cs="Arial"/>
          <w:bCs/>
          <w:sz w:val="20"/>
          <w:szCs w:val="20"/>
          <w:lang w:eastAsia="pl-PL"/>
        </w:rPr>
        <w:t>5</w:t>
      </w:r>
      <w:r w:rsidRPr="0093039F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3039F" w:rsidTr="00D62E6E">
        <w:tc>
          <w:tcPr>
            <w:tcW w:w="2800" w:type="dxa"/>
            <w:shd w:val="clear" w:color="auto" w:fill="auto"/>
          </w:tcPr>
          <w:p w:rsidR="00D62E6E" w:rsidRPr="0093039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3039F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93039F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303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9303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3039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93039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93039F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93039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3039F" w:rsidTr="00D62E6E">
        <w:tc>
          <w:tcPr>
            <w:tcW w:w="2800" w:type="dxa"/>
            <w:shd w:val="clear" w:color="auto" w:fill="auto"/>
          </w:tcPr>
          <w:p w:rsidR="00D62E6E" w:rsidRPr="0093039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3039F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303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9303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3039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93039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93039F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93039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93039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B65D6" w:rsidRPr="0093039F" w:rsidTr="008D38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5D6" w:rsidRPr="0093039F" w:rsidRDefault="007B65D6" w:rsidP="008D387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7B65D6" w:rsidRPr="0093039F" w:rsidRDefault="007B65D6" w:rsidP="008D387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93039F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7B65D6" w:rsidRPr="0093039F" w:rsidRDefault="007B65D6" w:rsidP="008D38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B65D6" w:rsidRPr="0093039F" w:rsidRDefault="007B65D6" w:rsidP="008D38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93039F" w:rsidRDefault="007B65D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93039F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93039F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3039F" w:rsidTr="00D62E6E">
        <w:tc>
          <w:tcPr>
            <w:tcW w:w="2269" w:type="dxa"/>
            <w:shd w:val="clear" w:color="auto" w:fill="auto"/>
          </w:tcPr>
          <w:p w:rsidR="00D62E6E" w:rsidRPr="0093039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3039F" w:rsidRDefault="007B65D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Chirurgii Naczyniowej na okres 12 miesięcy</w:t>
            </w:r>
            <w:r w:rsidR="00D62E6E" w:rsidRPr="0093039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7B65D6" w:rsidRPr="0093039F" w:rsidTr="008D3873">
        <w:tc>
          <w:tcPr>
            <w:tcW w:w="2269" w:type="dxa"/>
            <w:shd w:val="clear" w:color="auto" w:fill="auto"/>
          </w:tcPr>
          <w:p w:rsidR="007B65D6" w:rsidRPr="0093039F" w:rsidRDefault="007B65D6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65D6" w:rsidRPr="0093039F" w:rsidRDefault="007B65D6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83/2025</w:t>
            </w:r>
          </w:p>
        </w:tc>
      </w:tr>
    </w:tbl>
    <w:p w:rsidR="00BC121E" w:rsidRPr="0093039F" w:rsidRDefault="007B65D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93039F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93039F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93039F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93039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93039F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93039F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93039F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93039F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93039F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93039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3039F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93039F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Pr="0093039F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93039F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93039F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93039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3039F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3039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93039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93039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03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93039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93039F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93039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93039F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3039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93039F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93039F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93039F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93039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3039F" w:rsidTr="00620E37">
        <w:tc>
          <w:tcPr>
            <w:tcW w:w="2660" w:type="dxa"/>
            <w:shd w:val="clear" w:color="auto" w:fill="auto"/>
          </w:tcPr>
          <w:p w:rsidR="00BC121E" w:rsidRPr="009303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93039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3039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303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9303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3039F" w:rsidRDefault="00844A96" w:rsidP="007B65D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7B65D6"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93039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93039F" w:rsidRDefault="00106AC7" w:rsidP="00BC121E">
      <w:pPr>
        <w:rPr>
          <w:rFonts w:ascii="Arial Narrow" w:hAnsi="Arial Narrow"/>
          <w:sz w:val="18"/>
        </w:rPr>
      </w:pPr>
    </w:p>
    <w:sectPr w:rsidR="00106AC7" w:rsidRPr="0093039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903" w:rsidRDefault="00D90903">
      <w:r>
        <w:separator/>
      </w:r>
    </w:p>
  </w:endnote>
  <w:endnote w:type="continuationSeparator" w:id="1">
    <w:p w:rsidR="00D90903" w:rsidRDefault="00D90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03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03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5D6" w:rsidRDefault="007B65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903" w:rsidRDefault="00D90903">
      <w:r>
        <w:separator/>
      </w:r>
    </w:p>
  </w:footnote>
  <w:footnote w:type="continuationSeparator" w:id="1">
    <w:p w:rsidR="00D90903" w:rsidRDefault="00D909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5D6" w:rsidRDefault="007B65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5D6" w:rsidRDefault="007B65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5D6" w:rsidRDefault="007B65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65D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65D6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039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90903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232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2025-08-04T05:44:00Z</cp:lastPrinted>
  <dcterms:created xsi:type="dcterms:W3CDTF">2025-08-04T05:44:00Z</dcterms:created>
  <dcterms:modified xsi:type="dcterms:W3CDTF">2025-08-04T05:44:00Z</dcterms:modified>
</cp:coreProperties>
</file>