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4CACD" w14:textId="77777777" w:rsidR="00081D13" w:rsidRPr="00C7247A" w:rsidRDefault="0058522A" w:rsidP="00843E27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C7247A">
        <w:rPr>
          <w:rFonts w:ascii="Arial Narrow" w:hAnsi="Arial Narrow" w:cs="Arial"/>
          <w:sz w:val="22"/>
          <w:szCs w:val="22"/>
        </w:rPr>
        <w:t>Bydgoszcz</w:t>
      </w:r>
      <w:r w:rsidR="00081D13" w:rsidRPr="00C7247A">
        <w:rPr>
          <w:rFonts w:ascii="Arial Narrow" w:hAnsi="Arial Narrow" w:cs="Arial"/>
          <w:sz w:val="22"/>
          <w:szCs w:val="22"/>
        </w:rPr>
        <w:t xml:space="preserve"> dnia: </w:t>
      </w:r>
      <w:r w:rsidRPr="00C7247A">
        <w:rPr>
          <w:rFonts w:ascii="Arial Narrow" w:hAnsi="Arial Narrow" w:cs="Arial"/>
          <w:sz w:val="22"/>
          <w:szCs w:val="22"/>
        </w:rPr>
        <w:t>2025-08-04</w:t>
      </w:r>
    </w:p>
    <w:p w14:paraId="4B44E0FB" w14:textId="77777777" w:rsidR="00081D13" w:rsidRPr="00C7247A" w:rsidRDefault="0058522A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7247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C77D41A" w14:textId="77777777" w:rsidR="00081D13" w:rsidRPr="00C7247A" w:rsidRDefault="0058522A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7247A">
        <w:rPr>
          <w:rFonts w:ascii="Arial Narrow" w:hAnsi="Arial Narrow" w:cs="Arial"/>
          <w:sz w:val="22"/>
          <w:szCs w:val="22"/>
        </w:rPr>
        <w:t>Powstańców Warszawy</w:t>
      </w:r>
      <w:r w:rsidR="00081D13" w:rsidRPr="00C7247A">
        <w:rPr>
          <w:rFonts w:ascii="Arial Narrow" w:hAnsi="Arial Narrow" w:cs="Arial"/>
          <w:sz w:val="22"/>
          <w:szCs w:val="22"/>
        </w:rPr>
        <w:t xml:space="preserve"> </w:t>
      </w:r>
      <w:r w:rsidRPr="00C7247A">
        <w:rPr>
          <w:rFonts w:ascii="Arial Narrow" w:hAnsi="Arial Narrow" w:cs="Arial"/>
          <w:sz w:val="22"/>
          <w:szCs w:val="22"/>
        </w:rPr>
        <w:t>5</w:t>
      </w:r>
    </w:p>
    <w:p w14:paraId="0C10B7E6" w14:textId="77777777" w:rsidR="00081D13" w:rsidRPr="00C7247A" w:rsidRDefault="0058522A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C7247A">
        <w:rPr>
          <w:rFonts w:ascii="Arial Narrow" w:hAnsi="Arial Narrow" w:cs="Arial"/>
          <w:sz w:val="22"/>
          <w:szCs w:val="22"/>
        </w:rPr>
        <w:t>85-681</w:t>
      </w:r>
      <w:r w:rsidR="00081D13" w:rsidRPr="00C7247A">
        <w:rPr>
          <w:rFonts w:ascii="Arial Narrow" w:hAnsi="Arial Narrow" w:cs="Arial"/>
          <w:sz w:val="22"/>
          <w:szCs w:val="22"/>
        </w:rPr>
        <w:t xml:space="preserve"> </w:t>
      </w:r>
      <w:r w:rsidRPr="00C7247A">
        <w:rPr>
          <w:rFonts w:ascii="Arial Narrow" w:hAnsi="Arial Narrow" w:cs="Arial"/>
          <w:sz w:val="22"/>
          <w:szCs w:val="22"/>
        </w:rPr>
        <w:t>Bydgoszcz</w:t>
      </w:r>
    </w:p>
    <w:p w14:paraId="16ED7548" w14:textId="77777777" w:rsidR="00081D13" w:rsidRPr="00C7247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7247A" w14:paraId="0808A31A" w14:textId="77777777" w:rsidTr="00C13EA9">
        <w:tc>
          <w:tcPr>
            <w:tcW w:w="10065" w:type="dxa"/>
            <w:shd w:val="clear" w:color="auto" w:fill="F2F2F2"/>
            <w:hideMark/>
          </w:tcPr>
          <w:p w14:paraId="2EB91C15" w14:textId="6579F471" w:rsidR="00081D13" w:rsidRPr="00C7247A" w:rsidRDefault="00C7247A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E770BB4" w14:textId="77777777" w:rsidR="00081D13" w:rsidRPr="00C7247A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7247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E65E473" w14:textId="77777777" w:rsidR="00081D13" w:rsidRPr="00C7247A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5F9FEF9" w14:textId="77777777" w:rsidR="00081D13" w:rsidRPr="00C7247A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7247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7247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7247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7247A" w14:paraId="43C18579" w14:textId="77777777" w:rsidTr="00081D13">
        <w:tc>
          <w:tcPr>
            <w:tcW w:w="2269" w:type="dxa"/>
          </w:tcPr>
          <w:p w14:paraId="52B75F36" w14:textId="77777777" w:rsidR="00081D13" w:rsidRPr="00C7247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5FCC82C4" w14:textId="77777777" w:rsidR="00081D13" w:rsidRPr="00C7247A" w:rsidRDefault="0058522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Dostawy sukcesywne silikonowych protez ścięgien do dwuetapowej rekonstrukcji ścięgien zginaczy palców ręki dla Kliniki Ortopedii Chirurgii Urazowej Narządu Ruchu</w:t>
            </w:r>
          </w:p>
        </w:tc>
      </w:tr>
      <w:tr w:rsidR="0058522A" w:rsidRPr="00C7247A" w14:paraId="4C3B24C5" w14:textId="77777777" w:rsidTr="00C0590F">
        <w:tc>
          <w:tcPr>
            <w:tcW w:w="2269" w:type="dxa"/>
          </w:tcPr>
          <w:p w14:paraId="722A5EDA" w14:textId="77777777" w:rsidR="0058522A" w:rsidRPr="00C7247A" w:rsidRDefault="0058522A" w:rsidP="00C059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5E85C09D" w14:textId="77777777" w:rsidR="0058522A" w:rsidRPr="00C7247A" w:rsidRDefault="0058522A" w:rsidP="00C059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57/2025</w:t>
            </w:r>
          </w:p>
        </w:tc>
      </w:tr>
    </w:tbl>
    <w:p w14:paraId="13FE7C53" w14:textId="77777777" w:rsidR="00081D13" w:rsidRPr="00C7247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24F43F11" w14:textId="77777777" w:rsidR="00081D13" w:rsidRPr="00C7247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7247A">
        <w:rPr>
          <w:rFonts w:ascii="Arial Narrow" w:hAnsi="Arial Narrow" w:cs="Arial"/>
          <w:sz w:val="22"/>
          <w:szCs w:val="22"/>
        </w:rPr>
        <w:t xml:space="preserve">Zamawiający, </w:t>
      </w:r>
      <w:r w:rsidR="0058522A" w:rsidRPr="00C7247A">
        <w:rPr>
          <w:rFonts w:ascii="Arial Narrow" w:hAnsi="Arial Narrow" w:cs="Arial"/>
          <w:b/>
          <w:sz w:val="22"/>
          <w:szCs w:val="22"/>
        </w:rPr>
        <w:t>10WSzKzP SPZOZ</w:t>
      </w:r>
      <w:r w:rsidRPr="00C7247A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C7247A">
        <w:rPr>
          <w:rFonts w:ascii="Arial Narrow" w:hAnsi="Arial Narrow" w:cs="Arial"/>
          <w:sz w:val="22"/>
          <w:szCs w:val="22"/>
        </w:rPr>
        <w:t xml:space="preserve">ust. 1 pkt. 1 i </w:t>
      </w:r>
      <w:r w:rsidRPr="00C7247A">
        <w:rPr>
          <w:rFonts w:ascii="Arial Narrow" w:hAnsi="Arial Narrow" w:cs="Arial"/>
          <w:sz w:val="22"/>
          <w:szCs w:val="22"/>
        </w:rPr>
        <w:t xml:space="preserve">ust. </w:t>
      </w:r>
      <w:r w:rsidR="00A17CDB" w:rsidRPr="00C7247A">
        <w:rPr>
          <w:rFonts w:ascii="Arial Narrow" w:hAnsi="Arial Narrow" w:cs="Arial"/>
          <w:sz w:val="22"/>
          <w:szCs w:val="22"/>
        </w:rPr>
        <w:t>2</w:t>
      </w:r>
      <w:r w:rsidRPr="00C7247A">
        <w:rPr>
          <w:rFonts w:ascii="Arial Narrow" w:hAnsi="Arial Narrow" w:cs="Arial"/>
          <w:sz w:val="22"/>
          <w:szCs w:val="22"/>
        </w:rPr>
        <w:t xml:space="preserve"> </w:t>
      </w:r>
      <w:r w:rsidR="00081D13" w:rsidRPr="00C7247A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58522A" w:rsidRPr="00C7247A">
        <w:rPr>
          <w:rFonts w:ascii="Arial Narrow" w:hAnsi="Arial Narrow" w:cs="Arial"/>
          <w:sz w:val="22"/>
          <w:szCs w:val="22"/>
        </w:rPr>
        <w:t>(t.j. Dz. U. z 2024 poz. 1320)</w:t>
      </w:r>
      <w:r w:rsidR="00081D13" w:rsidRPr="00C7247A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8522A" w:rsidRPr="00C7247A" w14:paraId="3CC7EAC6" w14:textId="77777777" w:rsidTr="00C0590F">
        <w:trPr>
          <w:cantSplit/>
        </w:trPr>
        <w:tc>
          <w:tcPr>
            <w:tcW w:w="10080" w:type="dxa"/>
          </w:tcPr>
          <w:p w14:paraId="49242A85" w14:textId="77777777" w:rsidR="0058522A" w:rsidRPr="00C7247A" w:rsidRDefault="0058522A" w:rsidP="00C0590F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b/>
                <w:sz w:val="22"/>
                <w:szCs w:val="22"/>
              </w:rPr>
              <w:t xml:space="preserve">Medin </w:t>
            </w:r>
            <w:proofErr w:type="spellStart"/>
            <w:r w:rsidRPr="00C7247A">
              <w:rPr>
                <w:rFonts w:ascii="Arial Narrow" w:hAnsi="Arial Narrow" w:cs="Arial"/>
                <w:b/>
                <w:sz w:val="22"/>
                <w:szCs w:val="22"/>
              </w:rPr>
              <w:t>a.s</w:t>
            </w:r>
            <w:proofErr w:type="spellEnd"/>
            <w:r w:rsidRPr="00C7247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0B8004C4" w14:textId="77777777" w:rsidR="0058522A" w:rsidRPr="00C7247A" w:rsidRDefault="0058522A" w:rsidP="00C0590F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Vlachovicka</w:t>
            </w:r>
            <w:proofErr w:type="spellEnd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 xml:space="preserve"> 619 </w:t>
            </w:r>
          </w:p>
          <w:p w14:paraId="49437B84" w14:textId="77777777" w:rsidR="0058522A" w:rsidRPr="00C7247A" w:rsidRDefault="0058522A" w:rsidP="00C0590F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 xml:space="preserve">592 31 </w:t>
            </w:r>
            <w:proofErr w:type="spellStart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Nové</w:t>
            </w:r>
            <w:proofErr w:type="spellEnd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Město</w:t>
            </w:r>
            <w:proofErr w:type="spellEnd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 xml:space="preserve"> na </w:t>
            </w:r>
            <w:proofErr w:type="spellStart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Morave</w:t>
            </w:r>
            <w:proofErr w:type="spellEnd"/>
          </w:p>
          <w:p w14:paraId="3CE64627" w14:textId="77777777" w:rsidR="0058522A" w:rsidRPr="00C7247A" w:rsidRDefault="0058522A" w:rsidP="00C0590F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C7247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C7247A">
              <w:rPr>
                <w:rFonts w:ascii="Arial Narrow" w:hAnsi="Arial Narrow" w:cs="Arial"/>
                <w:b/>
                <w:sz w:val="22"/>
                <w:szCs w:val="22"/>
              </w:rPr>
              <w:t>16 524.00 zł brutto</w:t>
            </w:r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3B61EC9" w14:textId="319D34DE" w:rsidR="0058522A" w:rsidRPr="00C7247A" w:rsidRDefault="0058522A" w:rsidP="00843E27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  <w:r w:rsidR="00843E2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C7247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C867B08" w14:textId="77777777" w:rsidR="00081D13" w:rsidRPr="00C7247A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7247A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7247A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559"/>
        <w:gridCol w:w="1276"/>
        <w:gridCol w:w="1418"/>
        <w:gridCol w:w="1984"/>
      </w:tblGrid>
      <w:tr w:rsidR="00C7247A" w:rsidRPr="00C7247A" w14:paraId="72ACCF0B" w14:textId="77777777" w:rsidTr="00C7247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E2AB83A" w14:textId="77777777" w:rsidR="00C7247A" w:rsidRPr="00C7247A" w:rsidRDefault="00C7247A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C7247A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37EA4623" w14:textId="77777777" w:rsidR="00C7247A" w:rsidRPr="00C7247A" w:rsidRDefault="00C7247A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19187FB" w14:textId="77777777" w:rsidR="00C7247A" w:rsidRPr="00C7247A" w:rsidRDefault="00C7247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71A64CD" w14:textId="77777777" w:rsidR="00C7247A" w:rsidRPr="00C7247A" w:rsidRDefault="00C7247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0A99E44B" w14:textId="77777777" w:rsidR="00C7247A" w:rsidRPr="00C7247A" w:rsidRDefault="00C7247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200C5B1" w14:textId="77777777" w:rsidR="00C7247A" w:rsidRPr="00C7247A" w:rsidRDefault="00C7247A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C7247A" w:rsidRPr="00C7247A" w14:paraId="0F23C7E4" w14:textId="77777777" w:rsidTr="00C7247A">
        <w:tc>
          <w:tcPr>
            <w:tcW w:w="851" w:type="dxa"/>
            <w:vAlign w:val="center"/>
          </w:tcPr>
          <w:p w14:paraId="6A8FDE98" w14:textId="77777777" w:rsidR="00C7247A" w:rsidRPr="00C7247A" w:rsidRDefault="00C7247A" w:rsidP="00C059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2C5B58E4" w14:textId="77777777" w:rsidR="00C7247A" w:rsidRPr="00C7247A" w:rsidRDefault="00C7247A" w:rsidP="00C0590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b/>
                <w:sz w:val="22"/>
                <w:szCs w:val="22"/>
              </w:rPr>
              <w:t xml:space="preserve">Medin </w:t>
            </w:r>
            <w:proofErr w:type="spellStart"/>
            <w:r w:rsidRPr="00C7247A">
              <w:rPr>
                <w:rFonts w:ascii="Arial Narrow" w:hAnsi="Arial Narrow" w:cs="Arial"/>
                <w:b/>
                <w:sz w:val="22"/>
                <w:szCs w:val="22"/>
              </w:rPr>
              <w:t>a.s</w:t>
            </w:r>
            <w:proofErr w:type="spellEnd"/>
            <w:r w:rsidRPr="00C7247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476DFD57" w14:textId="77777777" w:rsidR="00C7247A" w:rsidRPr="00C7247A" w:rsidRDefault="00C7247A" w:rsidP="00C0590F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Vlachovicka</w:t>
            </w:r>
            <w:proofErr w:type="spellEnd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 xml:space="preserve"> 619 </w:t>
            </w:r>
          </w:p>
          <w:p w14:paraId="619CDCA1" w14:textId="77777777" w:rsidR="00C7247A" w:rsidRPr="00C7247A" w:rsidRDefault="00C7247A" w:rsidP="00C0590F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 xml:space="preserve">592 31 </w:t>
            </w:r>
            <w:proofErr w:type="spellStart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Nové</w:t>
            </w:r>
            <w:proofErr w:type="spellEnd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Město</w:t>
            </w:r>
            <w:proofErr w:type="spellEnd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 xml:space="preserve"> na </w:t>
            </w:r>
            <w:proofErr w:type="spellStart"/>
            <w:r w:rsidRPr="00C7247A">
              <w:rPr>
                <w:rFonts w:ascii="Arial Narrow" w:hAnsi="Arial Narrow" w:cs="Arial"/>
                <w:bCs/>
                <w:sz w:val="22"/>
                <w:szCs w:val="22"/>
              </w:rPr>
              <w:t>Morave</w:t>
            </w:r>
            <w:proofErr w:type="spellEnd"/>
          </w:p>
        </w:tc>
        <w:tc>
          <w:tcPr>
            <w:tcW w:w="1559" w:type="dxa"/>
            <w:vAlign w:val="center"/>
          </w:tcPr>
          <w:p w14:paraId="59C8E726" w14:textId="77777777" w:rsidR="00C7247A" w:rsidRPr="00C7247A" w:rsidRDefault="00C7247A" w:rsidP="00C059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0B5894C5" w14:textId="77777777" w:rsidR="00C7247A" w:rsidRPr="00C7247A" w:rsidRDefault="00C7247A" w:rsidP="00C059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418" w:type="dxa"/>
            <w:vAlign w:val="center"/>
          </w:tcPr>
          <w:p w14:paraId="604FF59F" w14:textId="77777777" w:rsidR="00C7247A" w:rsidRPr="00C7247A" w:rsidRDefault="00C7247A" w:rsidP="00C059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984" w:type="dxa"/>
            <w:vAlign w:val="center"/>
          </w:tcPr>
          <w:p w14:paraId="02FBC0E5" w14:textId="77777777" w:rsidR="00C7247A" w:rsidRPr="00C7247A" w:rsidRDefault="00C7247A" w:rsidP="00C059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247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6AB8403B" w14:textId="77777777" w:rsidR="00E85D70" w:rsidRPr="00C7247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41BA9BF5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7247A">
        <w:rPr>
          <w:rFonts w:ascii="Arial Narrow" w:hAnsi="Arial Narrow" w:cs="Arial"/>
          <w:i/>
          <w:sz w:val="22"/>
          <w:szCs w:val="22"/>
        </w:rPr>
        <w:t>Zamawiający</w:t>
      </w:r>
    </w:p>
    <w:p w14:paraId="692A181C" w14:textId="77777777" w:rsidR="00843E27" w:rsidRDefault="00843E27" w:rsidP="00843E27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14:paraId="0EEBDCAA" w14:textId="77777777" w:rsidR="00843E27" w:rsidRDefault="00843E27" w:rsidP="00843E27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14:paraId="097D2E38" w14:textId="7444B344" w:rsidR="00843E27" w:rsidRDefault="00843E27" w:rsidP="00843E27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Barbara Baranowska – Tel. 261 417 364, e-mail: </w:t>
      </w:r>
      <w:hyperlink r:id="rId6" w:history="1">
        <w:r w:rsidRPr="005568C3">
          <w:rPr>
            <w:rStyle w:val="Hipercze"/>
            <w:rFonts w:ascii="Arial Narrow" w:hAnsi="Arial Narrow" w:cs="Arial"/>
            <w:sz w:val="20"/>
          </w:rPr>
          <w:t>baranowska1486@10wsk.mil.pl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14:paraId="2CE01456" w14:textId="07AF700B" w:rsidR="00843E27" w:rsidRPr="00C7247A" w:rsidRDefault="00843E27" w:rsidP="00843E2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</w:rPr>
        <w:t>Data: 2025-</w:t>
      </w:r>
      <w:r>
        <w:rPr>
          <w:rFonts w:ascii="Arial Narrow" w:hAnsi="Arial Narrow" w:cs="Arial"/>
          <w:sz w:val="20"/>
        </w:rPr>
        <w:t>08-04</w:t>
      </w:r>
    </w:p>
    <w:bookmarkEnd w:id="0"/>
    <w:sectPr w:rsidR="00843E27" w:rsidRPr="00C7247A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22866" w14:textId="77777777" w:rsidR="00B04AD7" w:rsidRDefault="00B04AD7">
      <w:r>
        <w:separator/>
      </w:r>
    </w:p>
  </w:endnote>
  <w:endnote w:type="continuationSeparator" w:id="0">
    <w:p w14:paraId="3CFEEB2F" w14:textId="77777777" w:rsidR="00B04AD7" w:rsidRDefault="00B04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E20E6" w14:textId="77777777" w:rsidR="0058522A" w:rsidRDefault="005852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FA87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591D280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19A7E" w14:textId="77777777" w:rsidR="0058522A" w:rsidRDefault="00585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9C9E7" w14:textId="77777777" w:rsidR="00B04AD7" w:rsidRDefault="00B04AD7">
      <w:r>
        <w:separator/>
      </w:r>
    </w:p>
  </w:footnote>
  <w:footnote w:type="continuationSeparator" w:id="0">
    <w:p w14:paraId="269124EA" w14:textId="77777777" w:rsidR="00B04AD7" w:rsidRDefault="00B04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A3481" w14:textId="77777777" w:rsidR="0058522A" w:rsidRDefault="005852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CE748" w14:textId="77777777" w:rsidR="0058522A" w:rsidRDefault="005852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52C35" w14:textId="77777777" w:rsidR="0058522A" w:rsidRDefault="005852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AD7"/>
    <w:rsid w:val="00005838"/>
    <w:rsid w:val="00022322"/>
    <w:rsid w:val="00042497"/>
    <w:rsid w:val="00081D13"/>
    <w:rsid w:val="000C1E6F"/>
    <w:rsid w:val="000E4E56"/>
    <w:rsid w:val="0014118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522A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3E27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4AD7"/>
    <w:rsid w:val="00B32D12"/>
    <w:rsid w:val="00B464D3"/>
    <w:rsid w:val="00B8185B"/>
    <w:rsid w:val="00BD2174"/>
    <w:rsid w:val="00C13EA9"/>
    <w:rsid w:val="00C423DD"/>
    <w:rsid w:val="00C60D7B"/>
    <w:rsid w:val="00C65E53"/>
    <w:rsid w:val="00C7247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7F9907"/>
  <w15:chartTrackingRefBased/>
  <w15:docId w15:val="{839D7B59-81EA-4579-AB29-4DB1A1C47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843E2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3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2025-08-04T08:23:00Z</cp:lastPrinted>
  <dcterms:created xsi:type="dcterms:W3CDTF">2025-08-04T08:21:00Z</dcterms:created>
  <dcterms:modified xsi:type="dcterms:W3CDTF">2025-08-04T08:23:00Z</dcterms:modified>
</cp:coreProperties>
</file>