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7729B5" w14:textId="77777777" w:rsidR="00025386" w:rsidRPr="00E95886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E9588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A2521" w:rsidRPr="00E95886">
        <w:rPr>
          <w:rFonts w:ascii="Arial Narrow" w:hAnsi="Arial Narrow" w:cs="Arial"/>
          <w:bCs/>
          <w:i w:val="0"/>
          <w:szCs w:val="24"/>
        </w:rPr>
        <w:t>2</w:t>
      </w:r>
      <w:r w:rsidR="007666D6" w:rsidRPr="00E95886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E95886" w14:paraId="1B61042D" w14:textId="77777777" w:rsidTr="00467CA2">
        <w:tc>
          <w:tcPr>
            <w:tcW w:w="2800" w:type="dxa"/>
          </w:tcPr>
          <w:p w14:paraId="1E87E018" w14:textId="77777777" w:rsidR="00D520D3" w:rsidRPr="00E95886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95886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E95886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DACBC4D" w14:textId="77777777" w:rsidR="00D520D3" w:rsidRPr="00E9588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6C0D008" w14:textId="77777777" w:rsidR="00D520D3" w:rsidRPr="00E9588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9588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DF9989F" w14:textId="77777777" w:rsidR="00D520D3" w:rsidRPr="00E95886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9588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E95886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E9588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E95886" w14:paraId="4D84C96C" w14:textId="77777777" w:rsidTr="00467CA2">
        <w:tc>
          <w:tcPr>
            <w:tcW w:w="2800" w:type="dxa"/>
          </w:tcPr>
          <w:p w14:paraId="73E9E1ED" w14:textId="77777777" w:rsidR="00D520D3" w:rsidRPr="00E95886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95886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E8D280C" w14:textId="77777777" w:rsidR="00D520D3" w:rsidRPr="00E9588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8464461" w14:textId="77777777" w:rsidR="00D520D3" w:rsidRPr="00E9588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9588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ABA05FE" w14:textId="77777777" w:rsidR="00D520D3" w:rsidRPr="00E95886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9588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E95886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E9588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A3020A7" w14:textId="77777777" w:rsidR="00B62AD0" w:rsidRPr="00E95886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E95886" w14:paraId="73B8CBFF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61A081" w14:textId="77777777" w:rsidR="00053927" w:rsidRPr="00E95886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E95886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735735D3" w14:textId="77777777" w:rsidR="00053927" w:rsidRPr="00E95886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E95886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E95886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E95886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376E8A8" w14:textId="77777777" w:rsidR="0071340C" w:rsidRPr="00E95886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9588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E9588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E95886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E9588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E95886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E95886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5A2521" w:rsidRPr="00E95886">
        <w:rPr>
          <w:rFonts w:ascii="Arial Narrow" w:hAnsi="Arial Narrow" w:cs="Arial"/>
          <w:sz w:val="24"/>
          <w:szCs w:val="24"/>
        </w:rPr>
        <w:t>(t.j. Dz. U. z 2024 poz. 1320)</w:t>
      </w:r>
      <w:r w:rsidR="00E27ABB" w:rsidRPr="00E9588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E9588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E9588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E9588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E9588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E95886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E95886" w14:paraId="05944702" w14:textId="77777777" w:rsidTr="00467CA2">
        <w:tc>
          <w:tcPr>
            <w:tcW w:w="2269" w:type="dxa"/>
          </w:tcPr>
          <w:p w14:paraId="53C8219D" w14:textId="77777777" w:rsidR="00D520D3" w:rsidRPr="00E95886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9588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FBE60CC" w14:textId="061ECC35" w:rsidR="00D520D3" w:rsidRPr="00E95886" w:rsidRDefault="005A252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9588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Pomiary elektryczne roczne i pięcioletnie w budynkach 10 Wojskowego szpitala Klinicznego z Polikliniką - SPZOZ w Bydgoszczy oraz w Domu Medyka ul. Sk</w:t>
            </w:r>
            <w:r w:rsidR="00676C3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r</w:t>
            </w:r>
            <w:r w:rsidRPr="00E9588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omna 5</w:t>
            </w:r>
            <w:r w:rsidR="00D520D3" w:rsidRPr="00E9588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A2521" w:rsidRPr="00E95886" w14:paraId="7104E1F6" w14:textId="77777777" w:rsidTr="0038518E">
        <w:tc>
          <w:tcPr>
            <w:tcW w:w="2269" w:type="dxa"/>
          </w:tcPr>
          <w:p w14:paraId="2474C37D" w14:textId="77777777" w:rsidR="005A2521" w:rsidRPr="00E95886" w:rsidRDefault="005A2521" w:rsidP="0038518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9588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E7C48E2" w14:textId="77777777" w:rsidR="005A2521" w:rsidRPr="00E95886" w:rsidRDefault="005A2521" w:rsidP="0038518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9588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80/2025</w:t>
            </w:r>
          </w:p>
        </w:tc>
      </w:tr>
    </w:tbl>
    <w:p w14:paraId="635D8EBB" w14:textId="77777777" w:rsidR="00DC652A" w:rsidRPr="00E95886" w:rsidRDefault="005A252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9588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E95886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17397939" w14:textId="77777777" w:rsidR="00DC652A" w:rsidRPr="00E9588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E9588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12EC38A8" w14:textId="77777777" w:rsidR="0071340C" w:rsidRPr="00E9588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E95886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E95886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E95886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0B463A4F" w14:textId="77777777" w:rsidR="0071340C" w:rsidRPr="00E9588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2037A1CC" w14:textId="77777777" w:rsidR="0071340C" w:rsidRPr="00E95886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95886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1146D253" w14:textId="77777777" w:rsidR="0071340C" w:rsidRPr="00E9588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E9588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64FF6B01" w14:textId="77777777" w:rsidR="0071340C" w:rsidRPr="00E9588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E95886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E95886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E95886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35B8EFB0" w14:textId="77777777" w:rsidR="0071340C" w:rsidRPr="00E9588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12D0031D" w14:textId="77777777" w:rsidR="0071340C" w:rsidRPr="00E9588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511430A6" w14:textId="77777777" w:rsidR="00DC652A" w:rsidRPr="00E9588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E9588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E9588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E95886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0E9B243A" w14:textId="77777777" w:rsidR="00DC652A" w:rsidRPr="00E9588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95886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E95886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E95886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E95886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E95886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E9588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E95886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70C98954" w14:textId="77777777" w:rsidR="0093388F" w:rsidRPr="00E9588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E9588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7EA6478F" w14:textId="77777777" w:rsidR="0093388F" w:rsidRPr="00E9588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95886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4C143674" w14:textId="77777777" w:rsidR="0093388F" w:rsidRPr="00E9588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E9588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3E79E392" w14:textId="77777777" w:rsidR="00CB29AC" w:rsidRPr="00E95886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95886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651C334D" w14:textId="77777777" w:rsidR="00CB29AC" w:rsidRPr="00E9588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E9588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05E8F3F5" w14:textId="77777777" w:rsidR="00830970" w:rsidRPr="00E9588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9588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E9588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E9588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E95886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54E3AF75" w14:textId="77777777" w:rsidR="00E27ABB" w:rsidRPr="00E95886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E9588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E95886" w14:paraId="1A3B7493" w14:textId="77777777" w:rsidTr="00467CA2">
        <w:tc>
          <w:tcPr>
            <w:tcW w:w="2660" w:type="dxa"/>
          </w:tcPr>
          <w:p w14:paraId="3DCEF0D9" w14:textId="77777777" w:rsidR="00D520D3" w:rsidRPr="00E9588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6FA8A66" w14:textId="77777777" w:rsidR="00D520D3" w:rsidRPr="00E9588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9588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49C5588" w14:textId="77777777" w:rsidR="00D520D3" w:rsidRPr="00E95886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9588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C89FA27" w14:textId="77777777" w:rsidR="00D520D3" w:rsidRPr="00E9588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44E8966" w14:textId="77777777" w:rsidR="00D520D3" w:rsidRPr="00E9588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9588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3FA0917" w14:textId="77777777" w:rsidR="00D520D3" w:rsidRPr="00E95886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9588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A2521" w:rsidRPr="00E9588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9588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E9588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E9588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75F3EE3C" w14:textId="77777777" w:rsidR="00E27ABB" w:rsidRPr="00E95886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E95886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75F47C" w14:textId="77777777" w:rsidR="0060576D" w:rsidRDefault="0060576D" w:rsidP="00025386">
      <w:pPr>
        <w:spacing w:after="0" w:line="240" w:lineRule="auto"/>
      </w:pPr>
      <w:r>
        <w:separator/>
      </w:r>
    </w:p>
  </w:endnote>
  <w:endnote w:type="continuationSeparator" w:id="0">
    <w:p w14:paraId="033D6BA2" w14:textId="77777777" w:rsidR="0060576D" w:rsidRDefault="0060576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B340F" w14:textId="77777777" w:rsidR="005A2521" w:rsidRDefault="005A25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4DACF" w14:textId="77777777" w:rsidR="00025386" w:rsidRDefault="00676C32" w:rsidP="00025386">
    <w:pPr>
      <w:pStyle w:val="Stopka"/>
      <w:tabs>
        <w:tab w:val="clear" w:pos="4536"/>
      </w:tabs>
      <w:jc w:val="center"/>
    </w:pPr>
    <w:r>
      <w:rPr>
        <w:noProof/>
      </w:rPr>
      <w:pict w14:anchorId="6FC55A9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BCB1AD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9D20D5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12FE1" w14:textId="77777777" w:rsidR="005A2521" w:rsidRDefault="005A25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6B2708" w14:textId="77777777" w:rsidR="0060576D" w:rsidRDefault="0060576D" w:rsidP="00025386">
      <w:pPr>
        <w:spacing w:after="0" w:line="240" w:lineRule="auto"/>
      </w:pPr>
      <w:r>
        <w:separator/>
      </w:r>
    </w:p>
  </w:footnote>
  <w:footnote w:type="continuationSeparator" w:id="0">
    <w:p w14:paraId="266B3B61" w14:textId="77777777" w:rsidR="0060576D" w:rsidRDefault="0060576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4245C" w14:textId="77777777" w:rsidR="005A2521" w:rsidRDefault="005A25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3B978" w14:textId="77777777" w:rsidR="005A2521" w:rsidRDefault="005A25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F6B5D" w14:textId="77777777" w:rsidR="005A2521" w:rsidRDefault="005A25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34401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576D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51C88"/>
    <w:rsid w:val="00460705"/>
    <w:rsid w:val="00467CA2"/>
    <w:rsid w:val="00485239"/>
    <w:rsid w:val="004E27D7"/>
    <w:rsid w:val="0055145C"/>
    <w:rsid w:val="005624D8"/>
    <w:rsid w:val="005A2521"/>
    <w:rsid w:val="0060576D"/>
    <w:rsid w:val="00620476"/>
    <w:rsid w:val="00657A47"/>
    <w:rsid w:val="00676C32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95886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CF903D"/>
  <w15:chartTrackingRefBased/>
  <w15:docId w15:val="{DBC0EFD6-F188-4060-A93C-7EE31A4D1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304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2025-08-04T06:32:00Z</dcterms:created>
  <dcterms:modified xsi:type="dcterms:W3CDTF">2025-08-04T06:51:00Z</dcterms:modified>
</cp:coreProperties>
</file>