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B7FB3" w14:textId="77777777" w:rsidR="00D62E6E" w:rsidRPr="00D0221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0221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F4E87" w:rsidRPr="00D0221F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D0221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0221F" w14:paraId="33341689" w14:textId="77777777" w:rsidTr="00D62E6E">
        <w:tc>
          <w:tcPr>
            <w:tcW w:w="2800" w:type="dxa"/>
          </w:tcPr>
          <w:p w14:paraId="025EB68B" w14:textId="77777777" w:rsidR="00D62E6E" w:rsidRPr="00D0221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221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0221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068DB509" w14:textId="77777777" w:rsidR="00D62E6E" w:rsidRPr="00D022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566D924" w14:textId="77777777" w:rsidR="00D62E6E" w:rsidRPr="00D022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A4ED65" w14:textId="77777777" w:rsidR="00D62E6E" w:rsidRPr="00D0221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02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0221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02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0221F" w14:paraId="2648E778" w14:textId="77777777" w:rsidTr="00D62E6E">
        <w:tc>
          <w:tcPr>
            <w:tcW w:w="2800" w:type="dxa"/>
          </w:tcPr>
          <w:p w14:paraId="7051465B" w14:textId="77777777" w:rsidR="00D62E6E" w:rsidRPr="00D0221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0221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90500EC" w14:textId="77777777" w:rsidR="00D62E6E" w:rsidRPr="00D022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016547" w14:textId="77777777" w:rsidR="00D62E6E" w:rsidRPr="00D0221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974542" w14:textId="77777777" w:rsidR="00D62E6E" w:rsidRPr="00D0221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02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0221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0221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5E4AF0C" w14:textId="77777777" w:rsidR="00BC121E" w:rsidRPr="00D0221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F4E87" w:rsidRPr="00D0221F" w14:paraId="3D38FD79" w14:textId="77777777" w:rsidTr="00A607C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11C5200" w14:textId="77777777" w:rsidR="009F4E87" w:rsidRPr="00D0221F" w:rsidRDefault="009F4E87" w:rsidP="00A607C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682A064" w14:textId="77777777" w:rsidR="009F4E87" w:rsidRPr="00D0221F" w:rsidRDefault="009F4E87" w:rsidP="00A607C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0221F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D0221F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0221F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0221F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C5006BB" w14:textId="77777777" w:rsidR="009F4E87" w:rsidRPr="00D0221F" w:rsidRDefault="009F4E87" w:rsidP="00A607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51EE4B6" w14:textId="77777777" w:rsidR="009F4E87" w:rsidRPr="00D0221F" w:rsidRDefault="009F4E87" w:rsidP="00A607C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E60DF67" w14:textId="77777777" w:rsidR="00BC121E" w:rsidRPr="00D0221F" w:rsidRDefault="009F4E87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0221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0221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0221F" w14:paraId="477E850F" w14:textId="77777777" w:rsidTr="00D62E6E">
        <w:tc>
          <w:tcPr>
            <w:tcW w:w="2269" w:type="dxa"/>
          </w:tcPr>
          <w:p w14:paraId="75674117" w14:textId="77777777" w:rsidR="00D62E6E" w:rsidRPr="00D0221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53904EC" w14:textId="3B19724E" w:rsidR="00D62E6E" w:rsidRPr="00D0221F" w:rsidRDefault="009F4E8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Pomiary elektryczne roczne i pięcioletnie w budynkach 10 Wojskowego szpitala Klinicznego z Polikliniką - SPZOZ w Bydgoszczy oraz w Domu Medyka ul. Sk</w:t>
            </w:r>
            <w:r w:rsidR="0074372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r</w:t>
            </w:r>
            <w:r w:rsidRPr="00D02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omna 5</w:t>
            </w:r>
            <w:r w:rsidR="00D62E6E" w:rsidRPr="00D02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4E87" w:rsidRPr="00D0221F" w14:paraId="60A1653F" w14:textId="77777777" w:rsidTr="00A607CA">
        <w:tc>
          <w:tcPr>
            <w:tcW w:w="2269" w:type="dxa"/>
          </w:tcPr>
          <w:p w14:paraId="5BC37A8C" w14:textId="77777777" w:rsidR="009F4E87" w:rsidRPr="00D0221F" w:rsidRDefault="009F4E87" w:rsidP="00A607C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412E7D" w14:textId="77777777" w:rsidR="009F4E87" w:rsidRPr="00D0221F" w:rsidRDefault="009F4E87" w:rsidP="00A607C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80/2025</w:t>
            </w:r>
          </w:p>
        </w:tc>
      </w:tr>
    </w:tbl>
    <w:p w14:paraId="2AB61B32" w14:textId="77777777" w:rsidR="00BC121E" w:rsidRPr="00D0221F" w:rsidRDefault="009F4E8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0221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0221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0221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73E29ED" w14:textId="77777777" w:rsidR="00BC121E" w:rsidRPr="00D0221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0221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DB5BE5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0221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0221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0221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0221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16DB3DFF" w14:textId="77777777" w:rsidR="00BC121E" w:rsidRPr="00D0221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221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0548D1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0221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0221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0221F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Pr="00D0221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3E60B64" w14:textId="77777777" w:rsidR="00BF69A4" w:rsidRPr="00D0221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0221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0221F" w14:paraId="3E8A574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FFE87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45CFB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FDE28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0221F" w14:paraId="47A68CC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257B1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AFD89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619D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0221F" w14:paraId="6DA0827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0988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E92AE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DE2BF" w14:textId="77777777" w:rsidR="00BC121E" w:rsidRPr="00D0221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1B906B6" w14:textId="77777777" w:rsidR="00BC121E" w:rsidRPr="00D0221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0221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243500D" w14:textId="77777777" w:rsidR="00BC121E" w:rsidRPr="00D0221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0221F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B62FE0F" w14:textId="77777777" w:rsidR="00067B62" w:rsidRPr="00D0221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0221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0221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0221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FB93853" w14:textId="77777777" w:rsidR="00067B62" w:rsidRPr="00D0221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0221F" w14:paraId="4FB59489" w14:textId="77777777" w:rsidTr="00620E37">
        <w:tc>
          <w:tcPr>
            <w:tcW w:w="2660" w:type="dxa"/>
          </w:tcPr>
          <w:p w14:paraId="3FB2AECE" w14:textId="77777777" w:rsidR="00BC121E" w:rsidRPr="00D022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4E8E8D5" w14:textId="77777777" w:rsidR="00BC121E" w:rsidRPr="00D0221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38FE9C" w14:textId="77777777" w:rsidR="00BC121E" w:rsidRPr="00D0221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38C683C" w14:textId="77777777" w:rsidR="00BC121E" w:rsidRPr="00D022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879D29" w14:textId="77777777" w:rsidR="00BC121E" w:rsidRPr="00D0221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A52627" w14:textId="77777777" w:rsidR="00BC121E" w:rsidRPr="00D0221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F4E87"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0221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4103B0B" w14:textId="77777777" w:rsidR="00106AC7" w:rsidRPr="00D0221F" w:rsidRDefault="00106AC7" w:rsidP="00BC121E">
      <w:pPr>
        <w:rPr>
          <w:rFonts w:ascii="Arial Narrow" w:hAnsi="Arial Narrow"/>
        </w:rPr>
      </w:pPr>
    </w:p>
    <w:sectPr w:rsidR="00106AC7" w:rsidRPr="00D0221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D5D33" w14:textId="77777777" w:rsidR="004B3535" w:rsidRDefault="004B3535">
      <w:r>
        <w:separator/>
      </w:r>
    </w:p>
  </w:endnote>
  <w:endnote w:type="continuationSeparator" w:id="0">
    <w:p w14:paraId="70D9A455" w14:textId="77777777" w:rsidR="004B3535" w:rsidRDefault="004B3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AF7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30BC2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CDA3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D9C393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055A8FC">
        <v:line id="_x0000_s1025" style="position:absolute;left:0;text-align:left;z-index:251657728" from="-3.85pt,8.7pt" to="455.15pt,8.7pt"/>
      </w:pict>
    </w:r>
  </w:p>
  <w:p w14:paraId="3D4AABA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63EED" w14:textId="77777777" w:rsidR="009F4E87" w:rsidRDefault="009F4E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8B319" w14:textId="77777777" w:rsidR="004B3535" w:rsidRDefault="004B3535">
      <w:r>
        <w:separator/>
      </w:r>
    </w:p>
  </w:footnote>
  <w:footnote w:type="continuationSeparator" w:id="0">
    <w:p w14:paraId="5359858C" w14:textId="77777777" w:rsidR="004B3535" w:rsidRDefault="004B3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E3E26" w14:textId="77777777" w:rsidR="009F4E87" w:rsidRDefault="009F4E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250FB" w14:textId="77777777" w:rsidR="009F4E87" w:rsidRDefault="009F4E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F2FB1" w14:textId="77777777" w:rsidR="009F4E87" w:rsidRDefault="009F4E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8603501">
    <w:abstractNumId w:val="13"/>
  </w:num>
  <w:num w:numId="2" w16cid:durableId="896361528">
    <w:abstractNumId w:val="0"/>
  </w:num>
  <w:num w:numId="3" w16cid:durableId="193079195">
    <w:abstractNumId w:val="11"/>
  </w:num>
  <w:num w:numId="4" w16cid:durableId="723874622">
    <w:abstractNumId w:val="8"/>
  </w:num>
  <w:num w:numId="5" w16cid:durableId="1859659056">
    <w:abstractNumId w:val="7"/>
  </w:num>
  <w:num w:numId="6" w16cid:durableId="1313481000">
    <w:abstractNumId w:val="1"/>
  </w:num>
  <w:num w:numId="7" w16cid:durableId="843593004">
    <w:abstractNumId w:val="6"/>
  </w:num>
  <w:num w:numId="8" w16cid:durableId="682165919">
    <w:abstractNumId w:val="3"/>
  </w:num>
  <w:num w:numId="9" w16cid:durableId="821971617">
    <w:abstractNumId w:val="2"/>
  </w:num>
  <w:num w:numId="10" w16cid:durableId="1134443294">
    <w:abstractNumId w:val="5"/>
  </w:num>
  <w:num w:numId="11" w16cid:durableId="868105012">
    <w:abstractNumId w:val="10"/>
  </w:num>
  <w:num w:numId="12" w16cid:durableId="171192179">
    <w:abstractNumId w:val="4"/>
  </w:num>
  <w:num w:numId="13" w16cid:durableId="361131934">
    <w:abstractNumId w:val="9"/>
  </w:num>
  <w:num w:numId="14" w16cid:durableId="12582453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535"/>
    <w:rsid w:val="0000184A"/>
    <w:rsid w:val="0000406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B3535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3720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F4E87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0221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0466DD"/>
  <w15:chartTrackingRefBased/>
  <w15:docId w15:val="{26514A89-5256-499A-A251-85D713763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244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2025-08-04T07:04:00Z</dcterms:created>
  <dcterms:modified xsi:type="dcterms:W3CDTF">2025-08-04T07:05:00Z</dcterms:modified>
</cp:coreProperties>
</file>