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08C5F" w14:textId="2BF95018" w:rsidR="00821C80" w:rsidRPr="00DA4476" w:rsidRDefault="00821C80" w:rsidP="009C2A87">
      <w:pPr>
        <w:pStyle w:val="Nagwek3"/>
        <w:spacing w:before="0"/>
        <w:rPr>
          <w:rFonts w:ascii="Arial Narrow" w:hAnsi="Arial Narrow" w:cs="Arial"/>
          <w:b w:val="0"/>
          <w:bCs/>
          <w:sz w:val="24"/>
          <w:szCs w:val="24"/>
        </w:rPr>
      </w:pPr>
      <w:r w:rsidRPr="00DA4476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9C2A87">
        <w:rPr>
          <w:rFonts w:ascii="Arial Narrow" w:hAnsi="Arial Narrow" w:cs="Arial"/>
          <w:b w:val="0"/>
          <w:bCs/>
          <w:sz w:val="24"/>
        </w:rPr>
        <w:t>5</w:t>
      </w:r>
      <w:r w:rsidR="00F83B51" w:rsidRPr="00DA4476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108"/>
        <w:gridCol w:w="2692"/>
        <w:gridCol w:w="11342"/>
      </w:tblGrid>
      <w:tr w:rsidR="007524A3" w:rsidRPr="00DA4476" w14:paraId="1D4ABD4F" w14:textId="77777777" w:rsidTr="00DA4476">
        <w:tc>
          <w:tcPr>
            <w:tcW w:w="2800" w:type="dxa"/>
            <w:gridSpan w:val="2"/>
          </w:tcPr>
          <w:p w14:paraId="1405E936" w14:textId="77777777" w:rsidR="007524A3" w:rsidRPr="00DA4476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4476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DA4476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14:paraId="41D08825" w14:textId="77777777" w:rsidR="007524A3" w:rsidRPr="00DA447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7803D0E0" w14:textId="77777777" w:rsidR="007524A3" w:rsidRPr="00DA447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A447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5710E9F" w14:textId="77777777" w:rsidR="007524A3" w:rsidRPr="00DA4476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DA4476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DA4476">
              <w:rPr>
                <w:rFonts w:ascii="Arial Narrow" w:hAnsi="Arial Narrow"/>
              </w:rPr>
              <w:t xml:space="preserve"> </w:t>
            </w:r>
            <w:r w:rsidRPr="00DA4476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DA4476">
              <w:rPr>
                <w:rFonts w:ascii="Arial Narrow" w:hAnsi="Arial Narrow" w:cs="Arial"/>
                <w:bCs/>
                <w:sz w:val="18"/>
                <w:szCs w:val="18"/>
              </w:rPr>
              <w:t>CEiDG</w:t>
            </w:r>
            <w:proofErr w:type="spellEnd"/>
            <w:r w:rsidRPr="00DA4476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  <w:tr w:rsidR="007524A3" w:rsidRPr="00DA4476" w14:paraId="2E562E6F" w14:textId="77777777" w:rsidTr="00DA4476">
        <w:tc>
          <w:tcPr>
            <w:tcW w:w="2800" w:type="dxa"/>
            <w:gridSpan w:val="2"/>
          </w:tcPr>
          <w:p w14:paraId="574D477B" w14:textId="77777777" w:rsidR="007524A3" w:rsidRPr="00DA4476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4476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4ABC13F9" w14:textId="77777777" w:rsidR="00CA5E56" w:rsidRPr="00DA447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C570C94" w14:textId="77777777" w:rsidR="00CA5E56" w:rsidRPr="00DA447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A447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228A4A6E" w14:textId="77777777" w:rsidR="007524A3" w:rsidRPr="00DA4476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DA4476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DA4476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DA4476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  <w:tr w:rsidR="00CA5E56" w:rsidRPr="00DA4476" w14:paraId="294A0180" w14:textId="77777777" w:rsidTr="00DA44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034" w:type="dxa"/>
            <w:gridSpan w:val="2"/>
            <w:shd w:val="clear" w:color="auto" w:fill="F2F2F2"/>
          </w:tcPr>
          <w:p w14:paraId="3B403550" w14:textId="77777777" w:rsidR="00CA5E56" w:rsidRPr="00DA447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A4476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17285143" w14:textId="77777777" w:rsidR="00CA5E56" w:rsidRPr="00DA4476" w:rsidRDefault="00CA5E56" w:rsidP="009C2A87">
      <w:pPr>
        <w:spacing w:before="24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A4476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5"/>
        <w:gridCol w:w="11639"/>
      </w:tblGrid>
      <w:tr w:rsidR="00CA5E56" w:rsidRPr="00DA4476" w14:paraId="7FF437F5" w14:textId="77777777" w:rsidTr="00CA5E56">
        <w:tc>
          <w:tcPr>
            <w:tcW w:w="2268" w:type="dxa"/>
          </w:tcPr>
          <w:p w14:paraId="00C22EF1" w14:textId="77777777" w:rsidR="00CA5E56" w:rsidRPr="00DA447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447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</w:tcPr>
          <w:p w14:paraId="348F7E7C" w14:textId="2783E557" w:rsidR="00CA5E56" w:rsidRPr="00DA4476" w:rsidRDefault="009C2A87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C2A87">
              <w:rPr>
                <w:rFonts w:ascii="Arial Narrow" w:hAnsi="Arial Narrow" w:cs="Arial"/>
                <w:bCs/>
                <w:sz w:val="24"/>
                <w:szCs w:val="24"/>
              </w:rPr>
              <w:t>Pomiary elektryczne roczne i pięcioletnie w budynkach 10 Wojskowego szpitala Klinicznego z Polikliniką - SPZOZ w Bydgoszczy oraz w Domu Medyka ul. Skromna 5</w:t>
            </w:r>
          </w:p>
        </w:tc>
      </w:tr>
      <w:tr w:rsidR="004F21F6" w:rsidRPr="00DA4476" w14:paraId="00D24260" w14:textId="77777777" w:rsidTr="00734804">
        <w:tc>
          <w:tcPr>
            <w:tcW w:w="2268" w:type="dxa"/>
          </w:tcPr>
          <w:p w14:paraId="5713A056" w14:textId="77777777" w:rsidR="004F21F6" w:rsidRPr="00DA4476" w:rsidRDefault="004F21F6" w:rsidP="007348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447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</w:tcPr>
          <w:p w14:paraId="26FADBE2" w14:textId="78A24857" w:rsidR="004F21F6" w:rsidRPr="00DA4476" w:rsidRDefault="009C2A87" w:rsidP="007348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t>80/2025</w:t>
            </w:r>
          </w:p>
        </w:tc>
      </w:tr>
    </w:tbl>
    <w:p w14:paraId="1D49051D" w14:textId="77777777" w:rsidR="0060654D" w:rsidRPr="00DA4476" w:rsidRDefault="004F21F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A447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DA4476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DA4476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DA4476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DA4476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DA4476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DA4476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DA4476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DA447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DA4476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DA4476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DA4476" w14:paraId="774ABCF0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1555F1C5" w14:textId="77777777" w:rsidR="00173417" w:rsidRPr="00DA447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4476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D28D571" w14:textId="77777777"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4476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42911B17" w14:textId="77777777"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4476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53C92B0A" w14:textId="77777777"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4476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67851385" w14:textId="77777777" w:rsidR="00173417" w:rsidRPr="00DA447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4476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DA4476" w14:paraId="64626E4F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93F4B69" w14:textId="77777777" w:rsidR="00173417" w:rsidRPr="00DA447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5C3CB750" w14:textId="77777777"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20514C6F" w14:textId="77777777"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69EE0607" w14:textId="77777777"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6B6A3439" w14:textId="77777777" w:rsidR="00173417" w:rsidRPr="00DA447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A4476" w14:paraId="2E5A6EAC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2F2EB36D" w14:textId="77777777" w:rsidR="00173417" w:rsidRPr="00DA447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2DA63790" w14:textId="77777777"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5CAE566B" w14:textId="77777777"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27362F2C" w14:textId="77777777"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64BC7ED4" w14:textId="77777777" w:rsidR="00173417" w:rsidRPr="00DA447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21B8A" w:rsidRPr="00DA4476" w14:paraId="67923F63" w14:textId="77777777" w:rsidTr="009160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237" w:type="dxa"/>
            <w:gridSpan w:val="3"/>
          </w:tcPr>
          <w:p w14:paraId="5E54864A" w14:textId="77777777" w:rsidR="00121B8A" w:rsidRPr="00DA447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6BB09B7F" w14:textId="77777777" w:rsidR="00121B8A" w:rsidRPr="00DA4476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DA447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DA447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DA447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714A5670" w14:textId="77777777" w:rsidR="00121B8A" w:rsidRPr="00DA4476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4476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DA4476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gridSpan w:val="2"/>
          </w:tcPr>
          <w:p w14:paraId="4BE2F7E7" w14:textId="77777777" w:rsidR="00121B8A" w:rsidRPr="00DA447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5D4D4470" w14:textId="77777777" w:rsidR="00121B8A" w:rsidRPr="00DA447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DA447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DA447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DA447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78476FA0" w14:textId="77777777" w:rsidR="00121B8A" w:rsidRPr="00DA4476" w:rsidRDefault="00121B8A" w:rsidP="004F21F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4476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4F21F6" w:rsidRPr="00DA4476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DA4476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7096B950" w14:textId="77777777" w:rsidR="00821C80" w:rsidRPr="00DA4476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DA4476" w:rsidSect="009C2A87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4" w:right="1418" w:bottom="964" w:left="1418" w:header="425" w:footer="386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8DD2D" w14:textId="77777777" w:rsidR="002319B5" w:rsidRDefault="002319B5">
      <w:r>
        <w:separator/>
      </w:r>
    </w:p>
  </w:endnote>
  <w:endnote w:type="continuationSeparator" w:id="0">
    <w:p w14:paraId="16D5DC37" w14:textId="77777777" w:rsidR="002319B5" w:rsidRDefault="00231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C59EA" w14:textId="77777777" w:rsidR="00821C80" w:rsidRDefault="004058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12326F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6D8D3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E8EE8B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405859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405859">
      <w:rPr>
        <w:rStyle w:val="Numerstrony"/>
        <w:rFonts w:ascii="Arial" w:hAnsi="Arial"/>
        <w:sz w:val="18"/>
      </w:rPr>
      <w:fldChar w:fldCharType="separate"/>
    </w:r>
    <w:r w:rsidR="00DA4476">
      <w:rPr>
        <w:rStyle w:val="Numerstrony"/>
        <w:rFonts w:ascii="Arial" w:hAnsi="Arial"/>
        <w:noProof/>
        <w:sz w:val="18"/>
      </w:rPr>
      <w:t>1</w:t>
    </w:r>
    <w:r w:rsidR="00405859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405859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405859">
      <w:rPr>
        <w:rStyle w:val="Numerstrony"/>
        <w:rFonts w:ascii="Arial" w:hAnsi="Arial"/>
        <w:sz w:val="18"/>
      </w:rPr>
      <w:fldChar w:fldCharType="separate"/>
    </w:r>
    <w:r w:rsidR="00DA4476">
      <w:rPr>
        <w:rStyle w:val="Numerstrony"/>
        <w:rFonts w:ascii="Arial" w:hAnsi="Arial"/>
        <w:noProof/>
        <w:sz w:val="18"/>
      </w:rPr>
      <w:t>2</w:t>
    </w:r>
    <w:r w:rsidR="00405859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D77F9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E05616" w14:textId="77777777" w:rsidR="00821C80" w:rsidRDefault="00821C80">
    <w:pPr>
      <w:pStyle w:val="Stopka"/>
      <w:tabs>
        <w:tab w:val="clear" w:pos="4536"/>
      </w:tabs>
      <w:jc w:val="center"/>
    </w:pPr>
  </w:p>
  <w:p w14:paraId="58536089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0585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05859">
      <w:rPr>
        <w:rStyle w:val="Numerstrony"/>
      </w:rPr>
      <w:fldChar w:fldCharType="separate"/>
    </w:r>
    <w:r>
      <w:rPr>
        <w:rStyle w:val="Numerstrony"/>
        <w:noProof/>
      </w:rPr>
      <w:t>1</w:t>
    </w:r>
    <w:r w:rsidR="00405859">
      <w:rPr>
        <w:rStyle w:val="Numerstrony"/>
      </w:rPr>
      <w:fldChar w:fldCharType="end"/>
    </w:r>
    <w:r>
      <w:rPr>
        <w:rStyle w:val="Numerstrony"/>
      </w:rPr>
      <w:t>/</w:t>
    </w:r>
    <w:r w:rsidR="0040585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05859">
      <w:rPr>
        <w:rStyle w:val="Numerstrony"/>
      </w:rPr>
      <w:fldChar w:fldCharType="separate"/>
    </w:r>
    <w:r w:rsidR="00C07BE2">
      <w:rPr>
        <w:rStyle w:val="Numerstrony"/>
        <w:noProof/>
      </w:rPr>
      <w:t>2</w:t>
    </w:r>
    <w:r w:rsidR="00405859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978F0" w14:textId="77777777" w:rsidR="002319B5" w:rsidRDefault="002319B5">
      <w:r>
        <w:separator/>
      </w:r>
    </w:p>
  </w:footnote>
  <w:footnote w:type="continuationSeparator" w:id="0">
    <w:p w14:paraId="2D12B276" w14:textId="77777777" w:rsidR="002319B5" w:rsidRDefault="00231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9EDB4" w14:textId="28CEA096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9C2A87">
      <w:rPr>
        <w:rFonts w:ascii="Arial" w:hAnsi="Arial" w:cs="Arial"/>
      </w:rPr>
      <w:t>80/2025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1A4A5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1F6"/>
    <w:rsid w:val="001174D3"/>
    <w:rsid w:val="00121B8A"/>
    <w:rsid w:val="00150D7E"/>
    <w:rsid w:val="00167DCC"/>
    <w:rsid w:val="00173417"/>
    <w:rsid w:val="002319B5"/>
    <w:rsid w:val="00405859"/>
    <w:rsid w:val="00451C88"/>
    <w:rsid w:val="004E070D"/>
    <w:rsid w:val="004F21F6"/>
    <w:rsid w:val="0060654D"/>
    <w:rsid w:val="00691359"/>
    <w:rsid w:val="007064BA"/>
    <w:rsid w:val="007261DC"/>
    <w:rsid w:val="007524A3"/>
    <w:rsid w:val="00771188"/>
    <w:rsid w:val="00821C80"/>
    <w:rsid w:val="00861259"/>
    <w:rsid w:val="009160CE"/>
    <w:rsid w:val="00936CFB"/>
    <w:rsid w:val="00980415"/>
    <w:rsid w:val="009C2A87"/>
    <w:rsid w:val="009C437A"/>
    <w:rsid w:val="00A01ABF"/>
    <w:rsid w:val="00A36D0E"/>
    <w:rsid w:val="00AA594F"/>
    <w:rsid w:val="00AE3F9F"/>
    <w:rsid w:val="00B105F9"/>
    <w:rsid w:val="00B11EA3"/>
    <w:rsid w:val="00B41A5F"/>
    <w:rsid w:val="00B551AF"/>
    <w:rsid w:val="00BF160F"/>
    <w:rsid w:val="00C07BE2"/>
    <w:rsid w:val="00C97A27"/>
    <w:rsid w:val="00CA5E56"/>
    <w:rsid w:val="00D52F5E"/>
    <w:rsid w:val="00DA4476"/>
    <w:rsid w:val="00E819CF"/>
    <w:rsid w:val="00F83B51"/>
    <w:rsid w:val="00FA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E7E5C"/>
  <w15:docId w15:val="{7A88AFE9-042C-4B99-990C-3B4F0594F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05859"/>
  </w:style>
  <w:style w:type="paragraph" w:styleId="Nagwek1">
    <w:name w:val="heading 1"/>
    <w:basedOn w:val="Normalny"/>
    <w:next w:val="Normalny"/>
    <w:qFormat/>
    <w:rsid w:val="0040585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0585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40585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40585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0585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0585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05859"/>
  </w:style>
  <w:style w:type="character" w:styleId="Odwoaniedokomentarza">
    <w:name w:val="annotation reference"/>
    <w:semiHidden/>
    <w:rsid w:val="00405859"/>
    <w:rPr>
      <w:sz w:val="16"/>
    </w:rPr>
  </w:style>
  <w:style w:type="paragraph" w:styleId="Tekstkomentarza">
    <w:name w:val="annotation text"/>
    <w:basedOn w:val="Normalny"/>
    <w:semiHidden/>
    <w:rsid w:val="00405859"/>
  </w:style>
  <w:style w:type="paragraph" w:styleId="Tytu">
    <w:name w:val="Title"/>
    <w:basedOn w:val="Normalny"/>
    <w:qFormat/>
    <w:rsid w:val="0040585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40585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40585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2000-12-12T16:01:00Z</cp:lastPrinted>
  <dcterms:created xsi:type="dcterms:W3CDTF">2025-08-04T07:01:00Z</dcterms:created>
  <dcterms:modified xsi:type="dcterms:W3CDTF">2025-08-04T07:03:00Z</dcterms:modified>
</cp:coreProperties>
</file>