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04FDF3" w14:textId="77777777" w:rsidR="00F245C5" w:rsidRPr="00353FDC" w:rsidRDefault="005C5F1A" w:rsidP="00C62EE4">
      <w:pPr>
        <w:jc w:val="right"/>
        <w:rPr>
          <w:rFonts w:ascii="Arial" w:hAnsi="Arial" w:cs="Arial"/>
        </w:rPr>
      </w:pPr>
      <w:bookmarkStart w:id="0" w:name="_Hlk53520193"/>
      <w:r w:rsidRPr="005C5F1A">
        <w:rPr>
          <w:rFonts w:ascii="Arial" w:hAnsi="Arial" w:cs="Arial"/>
        </w:rPr>
        <w:t>Poznań</w:t>
      </w:r>
      <w:r w:rsidR="00F245C5" w:rsidRPr="00353FDC">
        <w:rPr>
          <w:rFonts w:ascii="Arial" w:hAnsi="Arial" w:cs="Arial"/>
        </w:rPr>
        <w:t xml:space="preserve"> dnia: </w:t>
      </w:r>
      <w:r w:rsidRPr="005C5F1A">
        <w:rPr>
          <w:rFonts w:ascii="Arial" w:hAnsi="Arial" w:cs="Arial"/>
        </w:rPr>
        <w:t>2025-08-05</w:t>
      </w:r>
    </w:p>
    <w:p w14:paraId="558F2A58" w14:textId="77777777" w:rsidR="005C5F1A" w:rsidRPr="005C5F1A" w:rsidRDefault="005C5F1A" w:rsidP="00C62EE4">
      <w:pPr>
        <w:ind w:right="3969"/>
        <w:rPr>
          <w:rFonts w:ascii="Arial" w:hAnsi="Arial" w:cs="Arial"/>
          <w:b/>
          <w:bCs/>
        </w:rPr>
      </w:pPr>
      <w:r w:rsidRPr="005C5F1A">
        <w:rPr>
          <w:rFonts w:ascii="Arial" w:hAnsi="Arial" w:cs="Arial"/>
          <w:b/>
          <w:bCs/>
        </w:rPr>
        <w:t>Szpital Wojewódzki w Poznaniu</w:t>
      </w:r>
    </w:p>
    <w:p w14:paraId="70584E5A" w14:textId="77777777" w:rsidR="00F245C5" w:rsidRPr="00353FDC" w:rsidRDefault="005C5F1A" w:rsidP="00C62EE4">
      <w:pPr>
        <w:ind w:right="3969"/>
        <w:rPr>
          <w:rFonts w:ascii="Arial" w:hAnsi="Arial" w:cs="Arial"/>
          <w:b/>
          <w:bCs/>
        </w:rPr>
      </w:pPr>
      <w:r w:rsidRPr="005C5F1A">
        <w:rPr>
          <w:rFonts w:ascii="Arial" w:hAnsi="Arial" w:cs="Arial"/>
          <w:b/>
          <w:bCs/>
        </w:rPr>
        <w:t>Dział Zamówień Publicznych</w:t>
      </w:r>
    </w:p>
    <w:p w14:paraId="06C2D17A" w14:textId="77777777" w:rsidR="00F245C5" w:rsidRPr="00353FDC" w:rsidRDefault="005C5F1A" w:rsidP="00C62EE4">
      <w:pPr>
        <w:ind w:right="3969"/>
        <w:rPr>
          <w:rFonts w:ascii="Arial" w:hAnsi="Arial" w:cs="Arial"/>
        </w:rPr>
      </w:pPr>
      <w:r w:rsidRPr="005C5F1A">
        <w:rPr>
          <w:rFonts w:ascii="Arial" w:hAnsi="Arial" w:cs="Arial"/>
        </w:rPr>
        <w:t>Juraszów</w:t>
      </w:r>
      <w:r w:rsidR="00F245C5" w:rsidRPr="00353FDC">
        <w:rPr>
          <w:rFonts w:ascii="Arial" w:hAnsi="Arial" w:cs="Arial"/>
        </w:rPr>
        <w:t xml:space="preserve"> </w:t>
      </w:r>
      <w:r w:rsidRPr="005C5F1A">
        <w:rPr>
          <w:rFonts w:ascii="Arial" w:hAnsi="Arial" w:cs="Arial"/>
        </w:rPr>
        <w:t>7/19</w:t>
      </w:r>
    </w:p>
    <w:p w14:paraId="7AEAF5AE" w14:textId="77777777" w:rsidR="00F245C5" w:rsidRPr="00353FDC" w:rsidRDefault="005C5F1A" w:rsidP="00C62EE4">
      <w:pPr>
        <w:ind w:right="4253"/>
        <w:rPr>
          <w:rFonts w:ascii="Arial" w:hAnsi="Arial" w:cs="Arial"/>
        </w:rPr>
      </w:pPr>
      <w:r w:rsidRPr="005C5F1A">
        <w:rPr>
          <w:rFonts w:ascii="Arial" w:hAnsi="Arial" w:cs="Arial"/>
        </w:rPr>
        <w:t>60-479</w:t>
      </w:r>
      <w:r w:rsidR="00F245C5" w:rsidRPr="00353FDC">
        <w:rPr>
          <w:rFonts w:ascii="Arial" w:hAnsi="Arial" w:cs="Arial"/>
        </w:rPr>
        <w:t xml:space="preserve"> </w:t>
      </w:r>
      <w:r w:rsidRPr="005C5F1A">
        <w:rPr>
          <w:rFonts w:ascii="Arial" w:hAnsi="Arial" w:cs="Arial"/>
        </w:rPr>
        <w:t>Poznań</w:t>
      </w:r>
    </w:p>
    <w:p w14:paraId="021DBCEA" w14:textId="77777777" w:rsidR="00C62EE4" w:rsidRDefault="00C62EE4" w:rsidP="00C62EE4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6A12CA33" w14:textId="68F46042" w:rsidR="00D30F1F" w:rsidRDefault="00D30F1F" w:rsidP="00C62EE4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6DE3F87E" w14:textId="77777777" w:rsidR="00F245C5" w:rsidRDefault="00D30F1F" w:rsidP="00C62EE4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78E191CE" w14:textId="77777777" w:rsidR="00C62EE4" w:rsidRDefault="00C62EE4" w:rsidP="00C62EE4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0674B22D" w14:textId="77777777" w:rsidR="00C62EE4" w:rsidRDefault="00C62EE4" w:rsidP="00C62EE4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353FDC" w14:paraId="7E60EEB9" w14:textId="77777777" w:rsidTr="00C62EE4">
        <w:tc>
          <w:tcPr>
            <w:tcW w:w="10031" w:type="dxa"/>
            <w:shd w:val="clear" w:color="auto" w:fill="F2F2F2"/>
            <w:hideMark/>
          </w:tcPr>
          <w:p w14:paraId="5DC0DE2D" w14:textId="77777777" w:rsidR="00F245C5" w:rsidRPr="00353FDC" w:rsidRDefault="00F245C5" w:rsidP="00C62EE4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4B184D79" w14:textId="77777777" w:rsidR="00F245C5" w:rsidRPr="00353FDC" w:rsidRDefault="00F245C5" w:rsidP="00C62EE4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67B33241" w14:textId="77777777" w:rsidR="00F245C5" w:rsidRPr="00353FDC" w:rsidRDefault="00F245C5" w:rsidP="00C62EE4">
      <w:pPr>
        <w:keepNext/>
        <w:outlineLvl w:val="0"/>
        <w:rPr>
          <w:rFonts w:ascii="Arial" w:hAnsi="Arial" w:cs="Arial"/>
          <w:b/>
        </w:rPr>
      </w:pPr>
    </w:p>
    <w:p w14:paraId="609BDBFA" w14:textId="77777777" w:rsidR="00F245C5" w:rsidRPr="00353FDC" w:rsidRDefault="00F245C5" w:rsidP="00C62EE4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353FDC" w14:paraId="5A7D8AA5" w14:textId="77777777" w:rsidTr="002716A3">
        <w:tc>
          <w:tcPr>
            <w:tcW w:w="2269" w:type="dxa"/>
          </w:tcPr>
          <w:p w14:paraId="5652E308" w14:textId="77777777" w:rsidR="00F245C5" w:rsidRPr="00353FDC" w:rsidRDefault="00F245C5" w:rsidP="00C62EE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</w:tcPr>
          <w:p w14:paraId="44DC823F" w14:textId="77777777" w:rsidR="00F245C5" w:rsidRPr="00353FDC" w:rsidRDefault="005C5F1A" w:rsidP="00C62EE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C5F1A">
              <w:rPr>
                <w:rFonts w:ascii="Arial" w:hAnsi="Arial" w:cs="Arial"/>
                <w:bCs/>
              </w:rPr>
              <w:t>Zakup i dostawa mankietów, czujników, przewodów, pulsoksymetru i innych jednorazowych akcesoriów medycznych do Szpitala Wojewódzkiego w Poznaniu</w:t>
            </w:r>
          </w:p>
        </w:tc>
      </w:tr>
      <w:tr w:rsidR="005C5F1A" w:rsidRPr="00353FDC" w14:paraId="4C2CE340" w14:textId="77777777" w:rsidTr="00CD443D">
        <w:tc>
          <w:tcPr>
            <w:tcW w:w="2269" w:type="dxa"/>
          </w:tcPr>
          <w:p w14:paraId="1D3CBB07" w14:textId="77777777" w:rsidR="005C5F1A" w:rsidRPr="00353FDC" w:rsidRDefault="005C5F1A" w:rsidP="00C62EE4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</w:tcPr>
          <w:p w14:paraId="3DDFC247" w14:textId="77777777" w:rsidR="005C5F1A" w:rsidRPr="00353FDC" w:rsidRDefault="005C5F1A" w:rsidP="00C62EE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C5F1A">
              <w:rPr>
                <w:rFonts w:ascii="Arial" w:hAnsi="Arial" w:cs="Arial"/>
                <w:bCs/>
              </w:rPr>
              <w:t>SZW/DZP/91/2025</w:t>
            </w:r>
          </w:p>
        </w:tc>
      </w:tr>
    </w:tbl>
    <w:p w14:paraId="7116F6B3" w14:textId="77777777" w:rsidR="00F245C5" w:rsidRDefault="00F245C5" w:rsidP="00C62EE4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5B56FBF6" w14:textId="77777777" w:rsidR="00C62EE4" w:rsidRPr="00E1738E" w:rsidRDefault="00C62EE4" w:rsidP="00C62EE4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25F56AB0" w14:textId="2CFE02C7" w:rsidR="00A02E94" w:rsidRDefault="00F245C5" w:rsidP="00C62EE4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5C5F1A" w:rsidRPr="005C5F1A">
        <w:rPr>
          <w:rFonts w:ascii="Arial" w:hAnsi="Arial" w:cs="Arial"/>
          <w:b/>
        </w:rPr>
        <w:t>Szpital Wojewódzki w Poznaniu</w:t>
      </w:r>
      <w:r w:rsidR="00C62EE4">
        <w:rPr>
          <w:rFonts w:ascii="Arial" w:hAnsi="Arial" w:cs="Arial"/>
          <w:b/>
        </w:rPr>
        <w:t xml:space="preserve">, </w:t>
      </w:r>
      <w:r w:rsidR="005C5F1A" w:rsidRPr="005C5F1A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5C5F1A" w:rsidRPr="005C5F1A">
        <w:rPr>
          <w:rFonts w:ascii="Arial" w:hAnsi="Arial" w:cs="Arial"/>
        </w:rPr>
        <w:t>(</w:t>
      </w:r>
      <w:proofErr w:type="spellStart"/>
      <w:r w:rsidR="005C5F1A" w:rsidRPr="005C5F1A">
        <w:rPr>
          <w:rFonts w:ascii="Arial" w:hAnsi="Arial" w:cs="Arial"/>
        </w:rPr>
        <w:t>t.j</w:t>
      </w:r>
      <w:proofErr w:type="spellEnd"/>
      <w:r w:rsidR="005C5F1A" w:rsidRPr="005C5F1A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 w:rsidR="00A02E94"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 w:rsidR="00A02E94">
        <w:rPr>
          <w:rFonts w:ascii="Arial" w:hAnsi="Arial" w:cs="Arial"/>
        </w:rPr>
        <w:t>:</w:t>
      </w:r>
    </w:p>
    <w:p w14:paraId="69278AA0" w14:textId="77777777" w:rsidR="00C62EE4" w:rsidRDefault="00C62EE4" w:rsidP="00C62EE4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5C5F1A" w14:paraId="33EA7B90" w14:textId="77777777" w:rsidTr="00CD443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AB375" w14:textId="3A2EB585" w:rsidR="005C5F1A" w:rsidRPr="00C62EE4" w:rsidRDefault="005C5F1A" w:rsidP="00C62EE4">
            <w:pPr>
              <w:jc w:val="both"/>
              <w:rPr>
                <w:rFonts w:ascii="Arial" w:hAnsi="Arial" w:cs="Arial"/>
                <w:b/>
                <w:bCs/>
              </w:rPr>
            </w:pPr>
            <w:r w:rsidRPr="00C62EE4">
              <w:rPr>
                <w:rFonts w:ascii="Arial" w:hAnsi="Arial" w:cs="Arial"/>
                <w:b/>
                <w:bCs/>
              </w:rPr>
              <w:t>Zadanie nr 1</w:t>
            </w:r>
          </w:p>
          <w:p w14:paraId="5C938152" w14:textId="77777777" w:rsidR="005C5F1A" w:rsidRPr="00F245C5" w:rsidRDefault="005C5F1A" w:rsidP="00C62EE4">
            <w:pPr>
              <w:jc w:val="both"/>
              <w:rPr>
                <w:rFonts w:ascii="Arial" w:hAnsi="Arial" w:cs="Arial"/>
                <w:b/>
              </w:rPr>
            </w:pPr>
            <w:r w:rsidRPr="005C5F1A">
              <w:rPr>
                <w:rFonts w:ascii="Arial" w:hAnsi="Arial" w:cs="Arial"/>
                <w:b/>
              </w:rPr>
              <w:t>PROMED S.A.</w:t>
            </w:r>
          </w:p>
          <w:p w14:paraId="21D4FD42" w14:textId="77777777" w:rsidR="005C5F1A" w:rsidRPr="00F245C5" w:rsidRDefault="005C5F1A" w:rsidP="00C62EE4">
            <w:pPr>
              <w:jc w:val="both"/>
              <w:rPr>
                <w:rFonts w:ascii="Arial" w:hAnsi="Arial" w:cs="Arial"/>
                <w:bCs/>
              </w:rPr>
            </w:pPr>
            <w:r w:rsidRPr="005C5F1A">
              <w:rPr>
                <w:rFonts w:ascii="Arial" w:hAnsi="Arial" w:cs="Arial"/>
                <w:bCs/>
              </w:rPr>
              <w:t>ul. Działkowa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C5F1A">
              <w:rPr>
                <w:rFonts w:ascii="Arial" w:hAnsi="Arial" w:cs="Arial"/>
                <w:bCs/>
              </w:rPr>
              <w:t>56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30497FC" w14:textId="77777777" w:rsidR="005C5F1A" w:rsidRPr="00F245C5" w:rsidRDefault="005C5F1A" w:rsidP="00C62EE4">
            <w:pPr>
              <w:jc w:val="both"/>
              <w:rPr>
                <w:rFonts w:ascii="Arial" w:hAnsi="Arial" w:cs="Arial"/>
                <w:bCs/>
              </w:rPr>
            </w:pPr>
            <w:r w:rsidRPr="005C5F1A">
              <w:rPr>
                <w:rFonts w:ascii="Arial" w:hAnsi="Arial" w:cs="Arial"/>
                <w:bCs/>
              </w:rPr>
              <w:t>02-234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C5F1A">
              <w:rPr>
                <w:rFonts w:ascii="Arial" w:hAnsi="Arial" w:cs="Arial"/>
                <w:bCs/>
              </w:rPr>
              <w:t>Warszawa</w:t>
            </w:r>
          </w:p>
          <w:p w14:paraId="62474B34" w14:textId="77777777" w:rsidR="005C5F1A" w:rsidRPr="00F245C5" w:rsidRDefault="005C5F1A" w:rsidP="00C62EE4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C5F1A">
              <w:rPr>
                <w:rFonts w:ascii="Arial" w:hAnsi="Arial" w:cs="Arial"/>
                <w:b/>
              </w:rPr>
              <w:t>415 380.60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41CED9F" w14:textId="77777777" w:rsidR="005C5F1A" w:rsidRPr="00F245C5" w:rsidRDefault="005C5F1A" w:rsidP="00C62EE4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4D4D48A" w14:textId="77777777" w:rsidR="005C5F1A" w:rsidRPr="00F245C5" w:rsidRDefault="005C5F1A" w:rsidP="00C62EE4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5C5F1A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  <w:tr w:rsidR="005C5F1A" w14:paraId="73BF4E4B" w14:textId="77777777" w:rsidTr="00CD443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31D74" w14:textId="71CF564D" w:rsidR="005C5F1A" w:rsidRPr="00C62EE4" w:rsidRDefault="005C5F1A" w:rsidP="00C62EE4">
            <w:pPr>
              <w:jc w:val="both"/>
              <w:rPr>
                <w:rFonts w:ascii="Arial" w:hAnsi="Arial" w:cs="Arial"/>
                <w:b/>
                <w:bCs/>
              </w:rPr>
            </w:pPr>
            <w:r w:rsidRPr="00C62EE4">
              <w:rPr>
                <w:rFonts w:ascii="Arial" w:hAnsi="Arial" w:cs="Arial"/>
                <w:b/>
                <w:bCs/>
              </w:rPr>
              <w:t>Zadanie nr 2</w:t>
            </w:r>
          </w:p>
          <w:p w14:paraId="37DDB253" w14:textId="77777777" w:rsidR="005C5F1A" w:rsidRPr="00F245C5" w:rsidRDefault="005C5F1A" w:rsidP="00C62EE4">
            <w:pPr>
              <w:jc w:val="both"/>
              <w:rPr>
                <w:rFonts w:ascii="Arial" w:hAnsi="Arial" w:cs="Arial"/>
                <w:b/>
              </w:rPr>
            </w:pPr>
            <w:r w:rsidRPr="005C5F1A">
              <w:rPr>
                <w:rFonts w:ascii="Arial" w:hAnsi="Arial" w:cs="Arial"/>
                <w:b/>
              </w:rPr>
              <w:t>PROMED S.A.</w:t>
            </w:r>
          </w:p>
          <w:p w14:paraId="4F0EE30F" w14:textId="77777777" w:rsidR="005C5F1A" w:rsidRPr="00F245C5" w:rsidRDefault="005C5F1A" w:rsidP="00C62EE4">
            <w:pPr>
              <w:jc w:val="both"/>
              <w:rPr>
                <w:rFonts w:ascii="Arial" w:hAnsi="Arial" w:cs="Arial"/>
                <w:bCs/>
              </w:rPr>
            </w:pPr>
            <w:r w:rsidRPr="005C5F1A">
              <w:rPr>
                <w:rFonts w:ascii="Arial" w:hAnsi="Arial" w:cs="Arial"/>
                <w:bCs/>
              </w:rPr>
              <w:t>ul. Działkowa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C5F1A">
              <w:rPr>
                <w:rFonts w:ascii="Arial" w:hAnsi="Arial" w:cs="Arial"/>
                <w:bCs/>
              </w:rPr>
              <w:t>56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929862D" w14:textId="77777777" w:rsidR="005C5F1A" w:rsidRPr="00F245C5" w:rsidRDefault="005C5F1A" w:rsidP="00C62EE4">
            <w:pPr>
              <w:jc w:val="both"/>
              <w:rPr>
                <w:rFonts w:ascii="Arial" w:hAnsi="Arial" w:cs="Arial"/>
                <w:bCs/>
              </w:rPr>
            </w:pPr>
            <w:r w:rsidRPr="005C5F1A">
              <w:rPr>
                <w:rFonts w:ascii="Arial" w:hAnsi="Arial" w:cs="Arial"/>
                <w:bCs/>
              </w:rPr>
              <w:t>02-234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C5F1A">
              <w:rPr>
                <w:rFonts w:ascii="Arial" w:hAnsi="Arial" w:cs="Arial"/>
                <w:bCs/>
              </w:rPr>
              <w:t>Warszawa</w:t>
            </w:r>
          </w:p>
          <w:p w14:paraId="190D2A04" w14:textId="77777777" w:rsidR="005C5F1A" w:rsidRPr="00F245C5" w:rsidRDefault="005C5F1A" w:rsidP="00C62EE4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C5F1A">
              <w:rPr>
                <w:rFonts w:ascii="Arial" w:hAnsi="Arial" w:cs="Arial"/>
                <w:b/>
              </w:rPr>
              <w:t>245 786.40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911A1BD" w14:textId="77777777" w:rsidR="005C5F1A" w:rsidRPr="00F245C5" w:rsidRDefault="005C5F1A" w:rsidP="00C62EE4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47691AD" w14:textId="77777777" w:rsidR="005C5F1A" w:rsidRPr="00F245C5" w:rsidRDefault="005C5F1A" w:rsidP="00C62EE4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5C5F1A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</w:tbl>
    <w:p w14:paraId="2723C21D" w14:textId="77777777" w:rsidR="00C62EE4" w:rsidRDefault="00C62EE4" w:rsidP="00C62EE4">
      <w:pPr>
        <w:jc w:val="both"/>
        <w:rPr>
          <w:rFonts w:ascii="Arial" w:hAnsi="Arial" w:cs="Arial"/>
          <w:b/>
          <w:bCs/>
          <w:color w:val="000000"/>
        </w:rPr>
      </w:pPr>
    </w:p>
    <w:p w14:paraId="0D2B9925" w14:textId="27BD604A" w:rsidR="00A02E94" w:rsidRDefault="00F245C5" w:rsidP="00C62EE4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A02E94" w14:paraId="7F229EB9" w14:textId="77777777" w:rsidTr="002716A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C9EEAB2" w14:textId="77777777" w:rsidR="00A02E94" w:rsidRPr="00F245C5" w:rsidRDefault="00F245C5" w:rsidP="00C62EE4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="00A02E94" w:rsidRPr="00F245C5">
              <w:rPr>
                <w:rFonts w:ascii="Arial" w:hAnsi="Arial" w:cs="Arial"/>
                <w:bCs/>
              </w:rPr>
              <w:t xml:space="preserve"> </w:t>
            </w:r>
            <w:r w:rsidR="007D7932"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79E88BA" w14:textId="77777777" w:rsidR="00A02E94" w:rsidRPr="00F245C5" w:rsidRDefault="007D7932" w:rsidP="00C62EE4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7F02E25" w14:textId="77777777" w:rsidR="00A02E94" w:rsidRPr="00F245C5" w:rsidRDefault="007D7932" w:rsidP="00C62EE4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="00A02E94"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42734D4" w14:textId="77777777" w:rsidR="00A02E94" w:rsidRPr="00F245C5" w:rsidRDefault="00A02E94" w:rsidP="00C62EE4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5C5F1A" w14:paraId="18DB22F3" w14:textId="77777777" w:rsidTr="00CD443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02D1E" w14:textId="77777777" w:rsidR="005C5F1A" w:rsidRPr="007D7932" w:rsidRDefault="005C5F1A" w:rsidP="00C62EE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C5F1A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C5F1A">
              <w:rPr>
                <w:rFonts w:ascii="Arial" w:hAnsi="Arial" w:cs="Arial"/>
                <w:sz w:val="22"/>
                <w:szCs w:val="22"/>
              </w:rPr>
              <w:t>Zadanie nr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FD94D" w14:textId="77777777" w:rsidR="005C5F1A" w:rsidRPr="007D7932" w:rsidRDefault="005C5F1A" w:rsidP="00C62EE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C5F1A">
              <w:rPr>
                <w:rFonts w:ascii="Arial" w:hAnsi="Arial" w:cs="Arial"/>
                <w:b/>
                <w:bCs/>
                <w:sz w:val="22"/>
                <w:szCs w:val="22"/>
              </w:rPr>
              <w:t>PROMED S.A.</w:t>
            </w:r>
          </w:p>
          <w:p w14:paraId="31802D20" w14:textId="77777777" w:rsidR="005C5F1A" w:rsidRPr="007D7932" w:rsidRDefault="005C5F1A" w:rsidP="00C62EE4">
            <w:pPr>
              <w:rPr>
                <w:rFonts w:ascii="Arial" w:hAnsi="Arial" w:cs="Arial"/>
                <w:sz w:val="22"/>
                <w:szCs w:val="22"/>
              </w:rPr>
            </w:pPr>
            <w:r w:rsidRPr="005C5F1A">
              <w:rPr>
                <w:rFonts w:ascii="Arial" w:hAnsi="Arial" w:cs="Arial"/>
                <w:sz w:val="22"/>
                <w:szCs w:val="22"/>
              </w:rPr>
              <w:t>ul. Działkowa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C5F1A">
              <w:rPr>
                <w:rFonts w:ascii="Arial" w:hAnsi="Arial" w:cs="Arial"/>
                <w:sz w:val="22"/>
                <w:szCs w:val="22"/>
              </w:rPr>
              <w:t>56</w:t>
            </w:r>
          </w:p>
          <w:p w14:paraId="1D4FE969" w14:textId="77777777" w:rsidR="005C5F1A" w:rsidRPr="007D7932" w:rsidRDefault="005C5F1A" w:rsidP="00C62EE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C5F1A">
              <w:rPr>
                <w:rFonts w:ascii="Arial" w:hAnsi="Arial" w:cs="Arial"/>
                <w:sz w:val="22"/>
                <w:szCs w:val="22"/>
              </w:rPr>
              <w:t>02-234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C5F1A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A313F" w14:textId="77777777" w:rsidR="005C5F1A" w:rsidRPr="007D7932" w:rsidRDefault="005C5F1A" w:rsidP="00C62EE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C5F1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FF809" w14:textId="77777777" w:rsidR="005C5F1A" w:rsidRPr="007D7932" w:rsidRDefault="005C5F1A" w:rsidP="00C62EE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C5F1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C5F1A" w14:paraId="5F8F55F5" w14:textId="77777777" w:rsidTr="00CD443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8882A" w14:textId="77777777" w:rsidR="005C5F1A" w:rsidRPr="007D7932" w:rsidRDefault="005C5F1A" w:rsidP="00C62EE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C5F1A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C5F1A">
              <w:rPr>
                <w:rFonts w:ascii="Arial" w:hAnsi="Arial" w:cs="Arial"/>
                <w:sz w:val="22"/>
                <w:szCs w:val="22"/>
              </w:rPr>
              <w:t>Zadanie nr 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C7C76" w14:textId="77777777" w:rsidR="005C5F1A" w:rsidRPr="007D7932" w:rsidRDefault="005C5F1A" w:rsidP="00C62EE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C5F1A">
              <w:rPr>
                <w:rFonts w:ascii="Arial" w:hAnsi="Arial" w:cs="Arial"/>
                <w:b/>
                <w:bCs/>
                <w:sz w:val="22"/>
                <w:szCs w:val="22"/>
              </w:rPr>
              <w:t>PROMED S.A.</w:t>
            </w:r>
          </w:p>
          <w:p w14:paraId="756FA676" w14:textId="77777777" w:rsidR="005C5F1A" w:rsidRPr="007D7932" w:rsidRDefault="005C5F1A" w:rsidP="00C62EE4">
            <w:pPr>
              <w:rPr>
                <w:rFonts w:ascii="Arial" w:hAnsi="Arial" w:cs="Arial"/>
                <w:sz w:val="22"/>
                <w:szCs w:val="22"/>
              </w:rPr>
            </w:pPr>
            <w:r w:rsidRPr="005C5F1A">
              <w:rPr>
                <w:rFonts w:ascii="Arial" w:hAnsi="Arial" w:cs="Arial"/>
                <w:sz w:val="22"/>
                <w:szCs w:val="22"/>
              </w:rPr>
              <w:t>ul. Działkowa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C5F1A">
              <w:rPr>
                <w:rFonts w:ascii="Arial" w:hAnsi="Arial" w:cs="Arial"/>
                <w:sz w:val="22"/>
                <w:szCs w:val="22"/>
              </w:rPr>
              <w:t>56</w:t>
            </w:r>
          </w:p>
          <w:p w14:paraId="5751F6C6" w14:textId="77777777" w:rsidR="005C5F1A" w:rsidRPr="007D7932" w:rsidRDefault="005C5F1A" w:rsidP="00C62EE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C5F1A">
              <w:rPr>
                <w:rFonts w:ascii="Arial" w:hAnsi="Arial" w:cs="Arial"/>
                <w:sz w:val="22"/>
                <w:szCs w:val="22"/>
              </w:rPr>
              <w:t>02-234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C5F1A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4F825" w14:textId="77777777" w:rsidR="005C5F1A" w:rsidRPr="007D7932" w:rsidRDefault="005C5F1A" w:rsidP="00C62EE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C5F1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0AB0F" w14:textId="77777777" w:rsidR="005C5F1A" w:rsidRPr="007D7932" w:rsidRDefault="005C5F1A" w:rsidP="00C62EE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C5F1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18E18D58" w14:textId="77777777" w:rsidR="00A02E94" w:rsidRDefault="00A02E94" w:rsidP="00C62EE4">
      <w:pPr>
        <w:jc w:val="both"/>
        <w:rPr>
          <w:rFonts w:ascii="Arial" w:hAnsi="Arial" w:cs="Arial"/>
          <w:color w:val="000000"/>
        </w:rPr>
      </w:pPr>
    </w:p>
    <w:p w14:paraId="1207C3FF" w14:textId="77777777" w:rsidR="00C62EE4" w:rsidRDefault="00C62EE4" w:rsidP="00C62EE4">
      <w:pPr>
        <w:jc w:val="both"/>
        <w:rPr>
          <w:rFonts w:ascii="Arial" w:hAnsi="Arial" w:cs="Arial"/>
          <w:b/>
          <w:bCs/>
          <w:color w:val="000000"/>
        </w:rPr>
      </w:pPr>
    </w:p>
    <w:p w14:paraId="1FF82DAE" w14:textId="330CEDB3" w:rsidR="00A02E94" w:rsidRDefault="00A02E94" w:rsidP="00C62EE4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lastRenderedPageBreak/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A02E94" w14:paraId="7916E4A2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0EFD3558" w14:textId="77777777" w:rsidR="00A02E94" w:rsidRPr="007D7932" w:rsidRDefault="00A02E94" w:rsidP="00C62EE4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2F42F3C" w14:textId="77777777" w:rsidR="00A02E94" w:rsidRPr="007D7932" w:rsidRDefault="00A02E94" w:rsidP="00C62EE4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0CC4E877" w14:textId="77777777" w:rsidR="00A02E94" w:rsidRPr="007D7932" w:rsidRDefault="00A02E94" w:rsidP="00C62EE4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A02E94" w14:paraId="74B9EA9B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E4E1F06" w14:textId="77777777" w:rsidR="00A02E94" w:rsidRPr="007D7932" w:rsidRDefault="00A02E94" w:rsidP="00C62E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60912E8" w14:textId="77777777" w:rsidR="00A02E94" w:rsidRPr="007D7932" w:rsidRDefault="00A02E94" w:rsidP="00C62EE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5270D25" w14:textId="77777777" w:rsidR="00A02E94" w:rsidRPr="007D7932" w:rsidRDefault="00A02E94" w:rsidP="00C62EE4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76302D7D" w14:textId="77777777" w:rsidR="00A02E94" w:rsidRPr="007D7932" w:rsidRDefault="00A02E94" w:rsidP="00C62EE4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14E07BA" w14:textId="77777777" w:rsidR="00A02E94" w:rsidRDefault="00A02E94" w:rsidP="00C62EE4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 ustawy Pzp.</w:t>
            </w:r>
          </w:p>
          <w:p w14:paraId="198B3307" w14:textId="77777777" w:rsidR="0013621B" w:rsidRPr="0013621B" w:rsidRDefault="0013621B" w:rsidP="00C62EE4">
            <w:pPr>
              <w:rPr>
                <w:rFonts w:ascii="Arial" w:hAnsi="Arial" w:cs="Arial"/>
                <w:sz w:val="12"/>
                <w:szCs w:val="12"/>
              </w:rPr>
            </w:pPr>
          </w:p>
          <w:p w14:paraId="0C315FD3" w14:textId="77777777" w:rsidR="00A02E94" w:rsidRPr="007D7932" w:rsidRDefault="00A02E94" w:rsidP="00C62EE4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5D35D1AE" w14:textId="77777777" w:rsidR="00A02E94" w:rsidRPr="007D7932" w:rsidRDefault="00A02E94" w:rsidP="00C62EE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B6A39D1" w14:textId="77777777" w:rsidR="00A02E94" w:rsidRDefault="00A02E94" w:rsidP="00C62EE4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5538C3FE" w14:textId="77777777" w:rsidR="00A02E94" w:rsidRDefault="00A02E94" w:rsidP="00C62EE4">
      <w:pPr>
        <w:jc w:val="both"/>
        <w:rPr>
          <w:rFonts w:ascii="Arial" w:hAnsi="Arial" w:cs="Arial"/>
        </w:rPr>
      </w:pPr>
      <w:r w:rsidRPr="007D7932">
        <w:rPr>
          <w:rFonts w:ascii="Arial" w:hAnsi="Arial" w:cs="Arial"/>
          <w:b/>
          <w:bCs/>
        </w:rPr>
        <w:t>Informacja o terminie zawarcia umowy</w:t>
      </w:r>
      <w:r>
        <w:rPr>
          <w:rFonts w:ascii="Arial" w:hAnsi="Arial" w:cs="Arial"/>
        </w:rPr>
        <w:t>:</w:t>
      </w:r>
    </w:p>
    <w:p w14:paraId="7DC3C288" w14:textId="77777777" w:rsidR="00A02E94" w:rsidRDefault="00A02E94" w:rsidP="00C62EE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Pzp, zostanie zawarta, z uwzględnieniem art. 577 ustawy Pzp, w terminie </w:t>
      </w:r>
      <w:r w:rsidR="005C5F1A">
        <w:rPr>
          <w:rFonts w:ascii="Arial" w:hAnsi="Arial" w:cs="Arial"/>
        </w:rPr>
        <w:t>nie krótszym niż 5 dni od dnia przesłania niniejszej informacji o wyborze najkorzystniejszej oferty.</w:t>
      </w:r>
    </w:p>
    <w:p w14:paraId="5A0AE4C0" w14:textId="77777777" w:rsidR="00A02E94" w:rsidRDefault="00A02E94" w:rsidP="00C62EE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Umowa w sprawie zamówienia publicznego może być zawarta przed upływem terminu, o którym mowa powyżej, jeżeli zachodzą okoliczności wymienione w art. 308 ust. 3 ustawy Pzp.</w:t>
      </w:r>
    </w:p>
    <w:p w14:paraId="6EF671A3" w14:textId="77777777" w:rsidR="0013621B" w:rsidRPr="00C6247D" w:rsidRDefault="0013621B" w:rsidP="00C62EE4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7F727CE3" w14:textId="77777777" w:rsidR="0013621B" w:rsidRPr="00D50535" w:rsidRDefault="0013621B" w:rsidP="00C62EE4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14:paraId="6E6FB3DD" w14:textId="77777777" w:rsidR="00C62EE4" w:rsidRDefault="00C62EE4" w:rsidP="00C62EE4">
      <w:pPr>
        <w:ind w:left="3119" w:firstLine="425"/>
        <w:jc w:val="right"/>
        <w:rPr>
          <w:rFonts w:ascii="Arial" w:hAnsi="Arial" w:cs="Arial"/>
          <w:i/>
        </w:rPr>
      </w:pPr>
    </w:p>
    <w:p w14:paraId="662E0846" w14:textId="6CC576E9" w:rsidR="0013621B" w:rsidRDefault="0013621B" w:rsidP="00C62EE4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562B1BA6" w14:textId="77777777" w:rsidR="00C62EE4" w:rsidRDefault="00C62EE4" w:rsidP="00C62EE4">
      <w:pPr>
        <w:ind w:left="3119" w:firstLine="425"/>
        <w:jc w:val="right"/>
        <w:rPr>
          <w:rFonts w:ascii="Arial" w:hAnsi="Arial" w:cs="Arial"/>
          <w:i/>
        </w:rPr>
      </w:pPr>
    </w:p>
    <w:p w14:paraId="35927D8F" w14:textId="77777777" w:rsidR="00C62EE4" w:rsidRPr="00756533" w:rsidRDefault="00C62EE4" w:rsidP="00C62EE4">
      <w:pPr>
        <w:ind w:left="3119" w:firstLine="425"/>
        <w:jc w:val="right"/>
        <w:rPr>
          <w:rFonts w:ascii="Arial" w:hAnsi="Arial" w:cs="Arial"/>
          <w:i/>
        </w:rPr>
      </w:pPr>
      <w:r w:rsidRPr="00756533">
        <w:rPr>
          <w:rFonts w:ascii="Arial" w:hAnsi="Arial" w:cs="Arial"/>
          <w:i/>
        </w:rPr>
        <w:t xml:space="preserve">/-/ </w:t>
      </w:r>
      <w:r>
        <w:rPr>
          <w:rFonts w:ascii="Arial" w:hAnsi="Arial" w:cs="Arial"/>
          <w:i/>
        </w:rPr>
        <w:t>I</w:t>
      </w:r>
      <w:r w:rsidRPr="00756533">
        <w:rPr>
          <w:rFonts w:ascii="Arial" w:hAnsi="Arial" w:cs="Arial"/>
          <w:i/>
        </w:rPr>
        <w:t xml:space="preserve"> Z-c</w:t>
      </w:r>
      <w:r>
        <w:rPr>
          <w:rFonts w:ascii="Arial" w:hAnsi="Arial" w:cs="Arial"/>
          <w:i/>
        </w:rPr>
        <w:t>a</w:t>
      </w:r>
      <w:r w:rsidRPr="00756533">
        <w:rPr>
          <w:rFonts w:ascii="Arial" w:hAnsi="Arial" w:cs="Arial"/>
          <w:i/>
        </w:rPr>
        <w:t xml:space="preserve"> Dyrektora ds. Administracyjnych</w:t>
      </w:r>
    </w:p>
    <w:p w14:paraId="4FE79631" w14:textId="77777777" w:rsidR="00C62EE4" w:rsidRPr="002C70B2" w:rsidRDefault="00C62EE4" w:rsidP="00C62EE4">
      <w:pPr>
        <w:pStyle w:val="Tekstpodstawowy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0"/>
        </w:rPr>
        <w:t>Krystyna Piątkowska</w:t>
      </w:r>
    </w:p>
    <w:p w14:paraId="02A60174" w14:textId="77777777" w:rsidR="00C62EE4" w:rsidRPr="004B39E0" w:rsidRDefault="00C62EE4" w:rsidP="00C62EE4">
      <w:pPr>
        <w:ind w:left="3119" w:firstLine="425"/>
        <w:jc w:val="right"/>
        <w:rPr>
          <w:rFonts w:ascii="Arial" w:hAnsi="Arial" w:cs="Arial"/>
          <w:i/>
        </w:rPr>
      </w:pPr>
    </w:p>
    <w:p w14:paraId="0F00505B" w14:textId="4EF6CA8E" w:rsidR="008642B3" w:rsidRPr="0013621B" w:rsidRDefault="005C5F1A" w:rsidP="00C62EE4">
      <w:pPr>
        <w:jc w:val="right"/>
        <w:rPr>
          <w:rFonts w:ascii="Arial" w:hAnsi="Arial" w:cs="Arial"/>
          <w:vertAlign w:val="superscript"/>
        </w:rPr>
      </w:pPr>
      <w:r w:rsidRPr="005C5F1A">
        <w:rPr>
          <w:rFonts w:ascii="Arial" w:hAnsi="Arial" w:cs="Arial"/>
        </w:rPr>
        <w:t xml:space="preserve">  </w:t>
      </w:r>
      <w:bookmarkEnd w:id="0"/>
    </w:p>
    <w:sectPr w:rsidR="008642B3" w:rsidRPr="0013621B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18AD57" w14:textId="77777777" w:rsidR="004228B2" w:rsidRDefault="004228B2">
      <w:r>
        <w:separator/>
      </w:r>
    </w:p>
  </w:endnote>
  <w:endnote w:type="continuationSeparator" w:id="0">
    <w:p w14:paraId="5358D2B2" w14:textId="77777777" w:rsidR="004228B2" w:rsidRDefault="004228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521A6F" w14:textId="77777777" w:rsidR="005C5F1A" w:rsidRDefault="005C5F1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D1AB0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E65BC69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5FF9E641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22577" w14:textId="77777777" w:rsidR="005C5F1A" w:rsidRDefault="005C5F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D33934" w14:textId="77777777" w:rsidR="004228B2" w:rsidRDefault="004228B2">
      <w:r>
        <w:separator/>
      </w:r>
    </w:p>
  </w:footnote>
  <w:footnote w:type="continuationSeparator" w:id="0">
    <w:p w14:paraId="2CA85B39" w14:textId="77777777" w:rsidR="004228B2" w:rsidRDefault="004228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FDCA4F" w14:textId="77777777" w:rsidR="005C5F1A" w:rsidRDefault="005C5F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F3B78" w14:textId="77777777" w:rsidR="005C5F1A" w:rsidRDefault="005C5F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F9B80" w14:textId="77777777" w:rsidR="005C5F1A" w:rsidRDefault="005C5F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8B2"/>
    <w:rsid w:val="00022322"/>
    <w:rsid w:val="00042497"/>
    <w:rsid w:val="000C1E6F"/>
    <w:rsid w:val="000E4E56"/>
    <w:rsid w:val="0013621B"/>
    <w:rsid w:val="001A1468"/>
    <w:rsid w:val="001B7815"/>
    <w:rsid w:val="001C3F13"/>
    <w:rsid w:val="00211A34"/>
    <w:rsid w:val="002716A3"/>
    <w:rsid w:val="002B1E4F"/>
    <w:rsid w:val="002B6761"/>
    <w:rsid w:val="003445A0"/>
    <w:rsid w:val="003A0AFC"/>
    <w:rsid w:val="003D611C"/>
    <w:rsid w:val="004228B2"/>
    <w:rsid w:val="00431C0B"/>
    <w:rsid w:val="00437CAD"/>
    <w:rsid w:val="004561CC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C5F1A"/>
    <w:rsid w:val="005E5BFF"/>
    <w:rsid w:val="005F2CB0"/>
    <w:rsid w:val="00607F9B"/>
    <w:rsid w:val="00644DCB"/>
    <w:rsid w:val="00657C1E"/>
    <w:rsid w:val="006E3089"/>
    <w:rsid w:val="00712C39"/>
    <w:rsid w:val="00756CDA"/>
    <w:rsid w:val="007C6731"/>
    <w:rsid w:val="007D7932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60F9"/>
    <w:rsid w:val="0097748A"/>
    <w:rsid w:val="009F0E5C"/>
    <w:rsid w:val="00A029B8"/>
    <w:rsid w:val="00A02E94"/>
    <w:rsid w:val="00A91321"/>
    <w:rsid w:val="00AA02AC"/>
    <w:rsid w:val="00B21F1C"/>
    <w:rsid w:val="00B32D12"/>
    <w:rsid w:val="00B464D3"/>
    <w:rsid w:val="00B8185B"/>
    <w:rsid w:val="00BC6F7F"/>
    <w:rsid w:val="00BD2174"/>
    <w:rsid w:val="00C423DD"/>
    <w:rsid w:val="00C60D7B"/>
    <w:rsid w:val="00C62EE4"/>
    <w:rsid w:val="00C65E53"/>
    <w:rsid w:val="00CA0B33"/>
    <w:rsid w:val="00CA3511"/>
    <w:rsid w:val="00D01E5B"/>
    <w:rsid w:val="00D04203"/>
    <w:rsid w:val="00D26ED6"/>
    <w:rsid w:val="00D30F1F"/>
    <w:rsid w:val="00D42C90"/>
    <w:rsid w:val="00D8427E"/>
    <w:rsid w:val="00E23743"/>
    <w:rsid w:val="00E30B2D"/>
    <w:rsid w:val="00E62859"/>
    <w:rsid w:val="00E85D70"/>
    <w:rsid w:val="00F245C5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4AA0F3"/>
  <w15:chartTrackingRefBased/>
  <w15:docId w15:val="{245562EC-24CC-4669-9101-3C2B7FD4C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character" w:customStyle="1" w:styleId="TekstpodstawowyZnak">
    <w:name w:val="Tekst podstawowy Znak"/>
    <w:link w:val="Tekstpodstawowy"/>
    <w:rsid w:val="00C62EE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361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2025-08-05T05:34:00Z</cp:lastPrinted>
  <dcterms:created xsi:type="dcterms:W3CDTF">2025-08-05T05:34:00Z</dcterms:created>
  <dcterms:modified xsi:type="dcterms:W3CDTF">2025-08-05T05:34:00Z</dcterms:modified>
</cp:coreProperties>
</file>