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23368" w14:textId="77777777" w:rsidR="009432A1" w:rsidRPr="007A1AE6" w:rsidRDefault="00AB2F4B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A1AE6">
        <w:rPr>
          <w:rFonts w:ascii="Arial Narrow" w:hAnsi="Arial Narrow" w:cs="Arial"/>
          <w:sz w:val="22"/>
          <w:szCs w:val="22"/>
        </w:rPr>
        <w:t>Bydgoszcz</w:t>
      </w:r>
      <w:r w:rsidR="009432A1" w:rsidRPr="007A1AE6">
        <w:rPr>
          <w:rFonts w:ascii="Arial Narrow" w:hAnsi="Arial Narrow" w:cs="Arial"/>
          <w:sz w:val="22"/>
          <w:szCs w:val="22"/>
        </w:rPr>
        <w:t xml:space="preserve"> dnia: </w:t>
      </w:r>
      <w:r w:rsidRPr="007A1AE6">
        <w:rPr>
          <w:rFonts w:ascii="Arial Narrow" w:hAnsi="Arial Narrow" w:cs="Arial"/>
          <w:sz w:val="22"/>
          <w:szCs w:val="22"/>
        </w:rPr>
        <w:t>2025-08-07</w:t>
      </w:r>
    </w:p>
    <w:p w14:paraId="044B1D23" w14:textId="77777777" w:rsidR="009432A1" w:rsidRPr="007A1AE6" w:rsidRDefault="00AB2F4B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A1AE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0A98109" w14:textId="77777777" w:rsidR="009432A1" w:rsidRPr="007A1AE6" w:rsidRDefault="00AB2F4B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A1AE6">
        <w:rPr>
          <w:rFonts w:ascii="Arial Narrow" w:hAnsi="Arial Narrow" w:cs="Arial"/>
          <w:sz w:val="22"/>
          <w:szCs w:val="22"/>
        </w:rPr>
        <w:t>Powstańców Warszawy</w:t>
      </w:r>
      <w:r w:rsidR="009432A1" w:rsidRPr="007A1AE6">
        <w:rPr>
          <w:rFonts w:ascii="Arial Narrow" w:hAnsi="Arial Narrow" w:cs="Arial"/>
          <w:sz w:val="22"/>
          <w:szCs w:val="22"/>
        </w:rPr>
        <w:t xml:space="preserve"> </w:t>
      </w:r>
      <w:r w:rsidRPr="007A1AE6">
        <w:rPr>
          <w:rFonts w:ascii="Arial Narrow" w:hAnsi="Arial Narrow" w:cs="Arial"/>
          <w:sz w:val="22"/>
          <w:szCs w:val="22"/>
        </w:rPr>
        <w:t>5</w:t>
      </w:r>
    </w:p>
    <w:p w14:paraId="11C80E63" w14:textId="77777777" w:rsidR="009432A1" w:rsidRPr="007A1AE6" w:rsidRDefault="00AB2F4B" w:rsidP="009432A1">
      <w:pPr>
        <w:rPr>
          <w:rFonts w:ascii="Arial Narrow" w:hAnsi="Arial Narrow" w:cs="Arial"/>
          <w:sz w:val="22"/>
          <w:szCs w:val="22"/>
        </w:rPr>
      </w:pPr>
      <w:r w:rsidRPr="007A1AE6">
        <w:rPr>
          <w:rFonts w:ascii="Arial Narrow" w:hAnsi="Arial Narrow" w:cs="Arial"/>
          <w:sz w:val="22"/>
          <w:szCs w:val="22"/>
        </w:rPr>
        <w:t>85-681</w:t>
      </w:r>
      <w:r w:rsidR="009432A1" w:rsidRPr="007A1AE6">
        <w:rPr>
          <w:rFonts w:ascii="Arial Narrow" w:hAnsi="Arial Narrow" w:cs="Arial"/>
          <w:sz w:val="22"/>
          <w:szCs w:val="22"/>
        </w:rPr>
        <w:t xml:space="preserve"> </w:t>
      </w:r>
      <w:r w:rsidRPr="007A1AE6">
        <w:rPr>
          <w:rFonts w:ascii="Arial Narrow" w:hAnsi="Arial Narrow" w:cs="Arial"/>
          <w:sz w:val="22"/>
          <w:szCs w:val="22"/>
        </w:rPr>
        <w:t>Bydgoszcz</w:t>
      </w:r>
    </w:p>
    <w:p w14:paraId="42DCB6D2" w14:textId="77777777" w:rsidR="009432A1" w:rsidRPr="007A1AE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7A1AE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85E5B60" w14:textId="77777777" w:rsidR="009432A1" w:rsidRPr="007A1AE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A1AE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A1AE6" w14:paraId="4D3F6C1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E4377C" w14:textId="77777777" w:rsidR="009432A1" w:rsidRPr="007A1AE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A1AE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C316012" w14:textId="77777777" w:rsidR="009432A1" w:rsidRPr="007A1AE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A1AE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522176E" w14:textId="77777777" w:rsidR="00A80738" w:rsidRPr="007A1AE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A1AE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7E99A78" w14:textId="77777777" w:rsidR="009432A1" w:rsidRPr="007A1AE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A1AE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A1AE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A1AE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A1AE6" w14:paraId="1DFF7B2F" w14:textId="77777777" w:rsidTr="00A652DF">
        <w:tc>
          <w:tcPr>
            <w:tcW w:w="2269" w:type="dxa"/>
          </w:tcPr>
          <w:p w14:paraId="37D7E0AF" w14:textId="77777777" w:rsidR="009432A1" w:rsidRPr="007A1AE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1AE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FD37369" w14:textId="78ECC856" w:rsidR="009432A1" w:rsidRPr="007A1AE6" w:rsidRDefault="00AB2F4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1AE6">
              <w:rPr>
                <w:rFonts w:ascii="Arial Narrow" w:hAnsi="Arial Narrow" w:cs="Arial"/>
                <w:bCs/>
                <w:sz w:val="22"/>
                <w:szCs w:val="22"/>
              </w:rPr>
              <w:t>Rozbudowa systemu ppoż. w budynku nr 6.</w:t>
            </w:r>
          </w:p>
        </w:tc>
      </w:tr>
      <w:tr w:rsidR="00AB2F4B" w:rsidRPr="007A1AE6" w14:paraId="6E32022A" w14:textId="77777777" w:rsidTr="004239FE">
        <w:tc>
          <w:tcPr>
            <w:tcW w:w="2269" w:type="dxa"/>
          </w:tcPr>
          <w:p w14:paraId="6D256D3F" w14:textId="77777777" w:rsidR="00AB2F4B" w:rsidRPr="007A1AE6" w:rsidRDefault="00AB2F4B" w:rsidP="004239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A1AE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4FDD0C69" w14:textId="77777777" w:rsidR="00AB2F4B" w:rsidRPr="007A1AE6" w:rsidRDefault="00AB2F4B" w:rsidP="004239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A1AE6">
              <w:rPr>
                <w:rFonts w:ascii="Arial Narrow" w:hAnsi="Arial Narrow" w:cs="Arial"/>
                <w:bCs/>
                <w:sz w:val="22"/>
                <w:szCs w:val="22"/>
              </w:rPr>
              <w:t>76/2025</w:t>
            </w:r>
          </w:p>
        </w:tc>
      </w:tr>
    </w:tbl>
    <w:p w14:paraId="0F8A064A" w14:textId="77777777" w:rsidR="00890B92" w:rsidRPr="007A1AE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A1AE6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A1AE6">
        <w:rPr>
          <w:rFonts w:ascii="Arial Narrow" w:hAnsi="Arial Narrow" w:cs="Arial"/>
          <w:sz w:val="22"/>
          <w:szCs w:val="22"/>
        </w:rPr>
        <w:t>22</w:t>
      </w:r>
      <w:r w:rsidR="0043158A" w:rsidRPr="007A1AE6">
        <w:rPr>
          <w:rFonts w:ascii="Arial Narrow" w:hAnsi="Arial Narrow" w:cs="Arial"/>
          <w:sz w:val="22"/>
          <w:szCs w:val="22"/>
        </w:rPr>
        <w:t>2</w:t>
      </w:r>
      <w:r w:rsidRPr="007A1AE6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A1AE6">
        <w:rPr>
          <w:rFonts w:ascii="Arial Narrow" w:hAnsi="Arial Narrow" w:cs="Arial"/>
          <w:sz w:val="22"/>
          <w:szCs w:val="22"/>
        </w:rPr>
        <w:t>4</w:t>
      </w:r>
      <w:r w:rsidRPr="007A1AE6">
        <w:rPr>
          <w:rFonts w:ascii="Arial Narrow" w:hAnsi="Arial Narrow" w:cs="Arial"/>
          <w:sz w:val="22"/>
          <w:szCs w:val="22"/>
        </w:rPr>
        <w:t xml:space="preserve"> </w:t>
      </w:r>
      <w:r w:rsidR="00890B92" w:rsidRPr="007A1AE6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A1AE6">
        <w:rPr>
          <w:rFonts w:ascii="Arial Narrow" w:hAnsi="Arial Narrow" w:cs="Arial"/>
          <w:sz w:val="22"/>
          <w:szCs w:val="22"/>
        </w:rPr>
        <w:t xml:space="preserve"> </w:t>
      </w:r>
      <w:r w:rsidR="00AB2F4B" w:rsidRPr="007A1AE6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7A1AE6">
        <w:rPr>
          <w:rFonts w:ascii="Arial Narrow" w:hAnsi="Arial Narrow" w:cs="Arial"/>
          <w:sz w:val="22"/>
          <w:szCs w:val="22"/>
        </w:rPr>
        <w:t xml:space="preserve"> </w:t>
      </w:r>
      <w:r w:rsidR="00890B92" w:rsidRPr="007A1AE6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D1FF044" w14:textId="77777777" w:rsidR="0069085C" w:rsidRPr="007A1AE6" w:rsidRDefault="00AB2F4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7A1AE6">
        <w:rPr>
          <w:rFonts w:ascii="Arial Narrow" w:hAnsi="Arial Narrow" w:cs="Arial"/>
          <w:b/>
          <w:sz w:val="22"/>
          <w:szCs w:val="22"/>
        </w:rPr>
        <w:t>200 000.00</w:t>
      </w:r>
      <w:r w:rsidR="00890B92" w:rsidRPr="007A1AE6">
        <w:rPr>
          <w:rFonts w:ascii="Arial Narrow" w:hAnsi="Arial Narrow" w:cs="Arial"/>
          <w:sz w:val="22"/>
          <w:szCs w:val="22"/>
        </w:rPr>
        <w:t xml:space="preserve"> zł brutto.</w:t>
      </w:r>
    </w:p>
    <w:p w14:paraId="0D514110" w14:textId="77777777" w:rsidR="00890B92" w:rsidRPr="007A1AE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139CCEC" w14:textId="77777777" w:rsidR="00890B92" w:rsidRPr="007A1AE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1771F80" w14:textId="77777777" w:rsidR="00890B92" w:rsidRPr="007A1AE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20039F4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7A1AE6">
        <w:rPr>
          <w:rFonts w:ascii="Arial Narrow" w:hAnsi="Arial Narrow" w:cs="Arial"/>
          <w:i/>
          <w:sz w:val="22"/>
          <w:szCs w:val="22"/>
        </w:rPr>
        <w:t>Zamawiający</w:t>
      </w:r>
    </w:p>
    <w:p w14:paraId="1A45246E" w14:textId="77777777" w:rsidR="0036575E" w:rsidRDefault="0036575E" w:rsidP="0036575E">
      <w:pPr>
        <w:rPr>
          <w:rFonts w:ascii="Arial Narrow" w:hAnsi="Arial Narrow"/>
        </w:rPr>
      </w:pPr>
    </w:p>
    <w:p w14:paraId="52246AA2" w14:textId="77777777" w:rsidR="0036575E" w:rsidRDefault="0036575E" w:rsidP="0036575E">
      <w:pPr>
        <w:rPr>
          <w:rFonts w:ascii="Arial Narrow" w:hAnsi="Arial Narrow"/>
        </w:rPr>
      </w:pPr>
    </w:p>
    <w:p w14:paraId="738D5754" w14:textId="77777777" w:rsidR="0036575E" w:rsidRDefault="0036575E" w:rsidP="0036575E">
      <w:pPr>
        <w:rPr>
          <w:rFonts w:ascii="Arial Narrow" w:hAnsi="Arial Narrow"/>
        </w:rPr>
      </w:pPr>
    </w:p>
    <w:p w14:paraId="3B1D3AE7" w14:textId="77777777" w:rsidR="0036575E" w:rsidRDefault="0036575E" w:rsidP="0036575E">
      <w:pPr>
        <w:rPr>
          <w:rFonts w:ascii="Arial Narrow" w:hAnsi="Arial Narrow"/>
        </w:rPr>
      </w:pPr>
    </w:p>
    <w:p w14:paraId="4A49CF7C" w14:textId="77777777" w:rsidR="0036575E" w:rsidRDefault="0036575E" w:rsidP="0036575E">
      <w:pPr>
        <w:rPr>
          <w:rFonts w:ascii="Arial Narrow" w:hAnsi="Arial Narrow"/>
        </w:rPr>
      </w:pPr>
    </w:p>
    <w:p w14:paraId="642A0253" w14:textId="77777777" w:rsidR="0036575E" w:rsidRDefault="0036575E" w:rsidP="0036575E">
      <w:pPr>
        <w:rPr>
          <w:rFonts w:ascii="Arial Narrow" w:hAnsi="Arial Narrow"/>
        </w:rPr>
      </w:pPr>
    </w:p>
    <w:p w14:paraId="5AD07764" w14:textId="77777777" w:rsidR="0036575E" w:rsidRDefault="0036575E" w:rsidP="0036575E">
      <w:pPr>
        <w:rPr>
          <w:rFonts w:ascii="Arial Narrow" w:hAnsi="Arial Narrow"/>
        </w:rPr>
      </w:pPr>
    </w:p>
    <w:p w14:paraId="188181FF" w14:textId="77777777" w:rsidR="0036575E" w:rsidRDefault="0036575E" w:rsidP="0036575E">
      <w:pPr>
        <w:rPr>
          <w:rFonts w:ascii="Arial Narrow" w:hAnsi="Arial Narrow"/>
        </w:rPr>
      </w:pPr>
    </w:p>
    <w:p w14:paraId="27455208" w14:textId="77777777" w:rsidR="0036575E" w:rsidRDefault="0036575E" w:rsidP="0036575E">
      <w:pPr>
        <w:rPr>
          <w:rFonts w:ascii="Arial Narrow" w:hAnsi="Arial Narrow"/>
        </w:rPr>
      </w:pPr>
    </w:p>
    <w:p w14:paraId="34AFFE52" w14:textId="77777777" w:rsidR="0036575E" w:rsidRDefault="0036575E" w:rsidP="0036575E">
      <w:pPr>
        <w:rPr>
          <w:rFonts w:ascii="Arial Narrow" w:hAnsi="Arial Narrow"/>
        </w:rPr>
      </w:pPr>
    </w:p>
    <w:p w14:paraId="7B3EAD67" w14:textId="77777777" w:rsidR="0036575E" w:rsidRDefault="0036575E" w:rsidP="0036575E">
      <w:pPr>
        <w:rPr>
          <w:rFonts w:ascii="Arial Narrow" w:hAnsi="Arial Narrow"/>
        </w:rPr>
      </w:pPr>
    </w:p>
    <w:p w14:paraId="46CE30F2" w14:textId="77777777" w:rsidR="0036575E" w:rsidRDefault="0036575E" w:rsidP="0036575E">
      <w:pPr>
        <w:rPr>
          <w:rFonts w:ascii="Arial Narrow" w:hAnsi="Arial Narrow"/>
        </w:rPr>
      </w:pPr>
    </w:p>
    <w:p w14:paraId="655B7109" w14:textId="77777777" w:rsidR="0036575E" w:rsidRDefault="0036575E" w:rsidP="0036575E">
      <w:pPr>
        <w:rPr>
          <w:rFonts w:ascii="Arial Narrow" w:hAnsi="Arial Narrow"/>
        </w:rPr>
      </w:pPr>
    </w:p>
    <w:p w14:paraId="75990F13" w14:textId="77777777" w:rsidR="0036575E" w:rsidRDefault="0036575E" w:rsidP="0036575E">
      <w:pPr>
        <w:rPr>
          <w:rFonts w:ascii="Arial Narrow" w:hAnsi="Arial Narrow"/>
        </w:rPr>
      </w:pPr>
    </w:p>
    <w:p w14:paraId="0CC12303" w14:textId="000C5EAF" w:rsidR="0036575E" w:rsidRDefault="0036575E" w:rsidP="0036575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868E907" w14:textId="5C053070" w:rsidR="0036575E" w:rsidRDefault="0036575E" w:rsidP="0036575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</w:t>
      </w:r>
      <w:r>
        <w:rPr>
          <w:rFonts w:ascii="Arial Narrow" w:hAnsi="Arial Narrow"/>
        </w:rPr>
        <w:t>5</w:t>
      </w:r>
    </w:p>
    <w:p w14:paraId="1BC0A190" w14:textId="269B14E4" w:rsidR="0036575E" w:rsidRDefault="0036575E" w:rsidP="0036575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800A1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316BB9BC" w14:textId="2781709A" w:rsidR="0036575E" w:rsidRPr="007A1AE6" w:rsidRDefault="0036575E" w:rsidP="0036575E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</w:t>
      </w:r>
      <w:r>
        <w:rPr>
          <w:rFonts w:ascii="Arial Narrow" w:hAnsi="Arial Narrow"/>
        </w:rPr>
        <w:t>08-07</w:t>
      </w:r>
    </w:p>
    <w:sectPr w:rsidR="0036575E" w:rsidRPr="007A1AE6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54D0" w14:textId="77777777" w:rsidR="003E48A1" w:rsidRDefault="003E48A1">
      <w:r>
        <w:separator/>
      </w:r>
    </w:p>
  </w:endnote>
  <w:endnote w:type="continuationSeparator" w:id="0">
    <w:p w14:paraId="7BE2CF24" w14:textId="77777777" w:rsidR="003E48A1" w:rsidRDefault="003E4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1CA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683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DC19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D80DD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1A1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AD959" w14:textId="77777777" w:rsidR="009F189D" w:rsidRDefault="009F189D">
    <w:pPr>
      <w:pStyle w:val="Stopka"/>
      <w:tabs>
        <w:tab w:val="clear" w:pos="4536"/>
      </w:tabs>
      <w:jc w:val="center"/>
    </w:pPr>
  </w:p>
  <w:p w14:paraId="03D10B2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B9749" w14:textId="77777777" w:rsidR="003E48A1" w:rsidRDefault="003E48A1">
      <w:r>
        <w:separator/>
      </w:r>
    </w:p>
  </w:footnote>
  <w:footnote w:type="continuationSeparator" w:id="0">
    <w:p w14:paraId="2A9EB8B2" w14:textId="77777777" w:rsidR="003E48A1" w:rsidRDefault="003E4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7747E" w14:textId="77777777" w:rsidR="00AB2F4B" w:rsidRDefault="00AB2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CEBCE" w14:textId="77777777" w:rsidR="00AB2F4B" w:rsidRDefault="00AB2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FAF6" w14:textId="77777777" w:rsidR="00AB2F4B" w:rsidRDefault="00AB2F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8A1"/>
    <w:rsid w:val="00007727"/>
    <w:rsid w:val="00017720"/>
    <w:rsid w:val="00035488"/>
    <w:rsid w:val="000D7F25"/>
    <w:rsid w:val="000E00E5"/>
    <w:rsid w:val="00173B20"/>
    <w:rsid w:val="001C69FF"/>
    <w:rsid w:val="0023318D"/>
    <w:rsid w:val="0036575E"/>
    <w:rsid w:val="00382A4A"/>
    <w:rsid w:val="003D72FD"/>
    <w:rsid w:val="003E48A1"/>
    <w:rsid w:val="00423179"/>
    <w:rsid w:val="0043158A"/>
    <w:rsid w:val="00490DC0"/>
    <w:rsid w:val="00493F8C"/>
    <w:rsid w:val="004C7E9B"/>
    <w:rsid w:val="00524583"/>
    <w:rsid w:val="0069085C"/>
    <w:rsid w:val="007A1AE6"/>
    <w:rsid w:val="007B2916"/>
    <w:rsid w:val="00843263"/>
    <w:rsid w:val="00861E75"/>
    <w:rsid w:val="008673CE"/>
    <w:rsid w:val="00890B92"/>
    <w:rsid w:val="008F3265"/>
    <w:rsid w:val="009432A1"/>
    <w:rsid w:val="009D19BD"/>
    <w:rsid w:val="009F189D"/>
    <w:rsid w:val="00A652DF"/>
    <w:rsid w:val="00A80738"/>
    <w:rsid w:val="00AB2F4B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855E7"/>
  <w15:chartTrackingRefBased/>
  <w15:docId w15:val="{D8EA6825-7372-43CC-96D0-4E6C3FF64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rsid w:val="0036575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57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2025-08-07T05:57:00Z</cp:lastPrinted>
  <dcterms:created xsi:type="dcterms:W3CDTF">2025-08-07T05:55:00Z</dcterms:created>
  <dcterms:modified xsi:type="dcterms:W3CDTF">2025-08-07T05:57:00Z</dcterms:modified>
</cp:coreProperties>
</file>