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AB473" w14:textId="77777777" w:rsidR="00903B39" w:rsidRPr="00A46F7E" w:rsidRDefault="00251071" w:rsidP="008C59F7">
      <w:pPr>
        <w:jc w:val="right"/>
        <w:rPr>
          <w:rFonts w:ascii="Arial" w:hAnsi="Arial" w:cs="Arial"/>
        </w:rPr>
      </w:pPr>
      <w:r w:rsidRPr="00251071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251071">
        <w:rPr>
          <w:rFonts w:ascii="Arial" w:hAnsi="Arial" w:cs="Arial"/>
        </w:rPr>
        <w:t>2025-08-06</w:t>
      </w:r>
    </w:p>
    <w:p w14:paraId="58D973C5" w14:textId="77777777" w:rsidR="00251071" w:rsidRPr="00251071" w:rsidRDefault="00251071" w:rsidP="008C59F7">
      <w:pPr>
        <w:rPr>
          <w:rFonts w:ascii="Arial" w:hAnsi="Arial" w:cs="Arial"/>
          <w:b/>
          <w:bCs/>
        </w:rPr>
      </w:pPr>
      <w:r w:rsidRPr="00251071">
        <w:rPr>
          <w:rFonts w:ascii="Arial" w:hAnsi="Arial" w:cs="Arial"/>
          <w:b/>
          <w:bCs/>
        </w:rPr>
        <w:t>Szpital Wojewódzki w Poznaniu</w:t>
      </w:r>
    </w:p>
    <w:p w14:paraId="293B3E29" w14:textId="77777777" w:rsidR="00903B39" w:rsidRPr="00A46F7E" w:rsidRDefault="00251071" w:rsidP="008C59F7">
      <w:pPr>
        <w:rPr>
          <w:rFonts w:ascii="Arial" w:hAnsi="Arial" w:cs="Arial"/>
          <w:b/>
          <w:bCs/>
        </w:rPr>
      </w:pPr>
      <w:r w:rsidRPr="00251071">
        <w:rPr>
          <w:rFonts w:ascii="Arial" w:hAnsi="Arial" w:cs="Arial"/>
          <w:b/>
          <w:bCs/>
        </w:rPr>
        <w:t>Dział Zamówień Publicznych</w:t>
      </w:r>
    </w:p>
    <w:p w14:paraId="60CC6C75" w14:textId="77777777" w:rsidR="00903B39" w:rsidRPr="00A46F7E" w:rsidRDefault="00251071" w:rsidP="008C59F7">
      <w:pPr>
        <w:rPr>
          <w:rFonts w:ascii="Arial" w:hAnsi="Arial" w:cs="Arial"/>
        </w:rPr>
      </w:pPr>
      <w:r w:rsidRPr="00251071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251071">
        <w:rPr>
          <w:rFonts w:ascii="Arial" w:hAnsi="Arial" w:cs="Arial"/>
        </w:rPr>
        <w:t>7/19</w:t>
      </w:r>
    </w:p>
    <w:p w14:paraId="1D699BDF" w14:textId="77777777" w:rsidR="00903B39" w:rsidRPr="00A46F7E" w:rsidRDefault="00251071" w:rsidP="008C59F7">
      <w:pPr>
        <w:rPr>
          <w:rFonts w:ascii="Arial" w:hAnsi="Arial" w:cs="Arial"/>
        </w:rPr>
      </w:pPr>
      <w:r w:rsidRPr="00251071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251071">
        <w:rPr>
          <w:rFonts w:ascii="Arial" w:hAnsi="Arial" w:cs="Arial"/>
        </w:rPr>
        <w:t>Poznań</w:t>
      </w:r>
    </w:p>
    <w:p w14:paraId="5FA0C153" w14:textId="77777777" w:rsidR="008C59F7" w:rsidRDefault="008C59F7" w:rsidP="008C59F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9426DA6" w14:textId="77777777" w:rsidR="008C59F7" w:rsidRDefault="008C59F7" w:rsidP="008C59F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22A3BCA1" w14:textId="4E5CCD72" w:rsidR="00903B39" w:rsidRPr="00A46F7E" w:rsidRDefault="00903B39" w:rsidP="008C59F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7E88395C" w14:textId="77777777" w:rsidR="00903B39" w:rsidRDefault="00903B39" w:rsidP="008C59F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033D2D0A" w14:textId="77777777" w:rsidR="008C59F7" w:rsidRDefault="008C59F7" w:rsidP="008C59F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555A2555" w14:textId="77777777" w:rsidR="008C59F7" w:rsidRPr="00A46F7E" w:rsidRDefault="008C59F7" w:rsidP="008C59F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7274E808" w14:textId="77777777" w:rsidTr="006E6056">
        <w:tc>
          <w:tcPr>
            <w:tcW w:w="9330" w:type="dxa"/>
            <w:shd w:val="clear" w:color="auto" w:fill="F2F2F2"/>
            <w:hideMark/>
          </w:tcPr>
          <w:p w14:paraId="4B0D8C8F" w14:textId="77777777" w:rsidR="00903B39" w:rsidRPr="00A46F7E" w:rsidRDefault="00903B39" w:rsidP="008C59F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1D639D1" w14:textId="77777777" w:rsidR="00903B39" w:rsidRPr="00A46F7E" w:rsidRDefault="00903B39" w:rsidP="008C59F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09F66456" w14:textId="77777777" w:rsidR="00903B39" w:rsidRPr="00A46F7E" w:rsidRDefault="00903B39" w:rsidP="008C59F7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903B39" w:rsidRPr="00A46F7E" w14:paraId="63E6AF65" w14:textId="77777777" w:rsidTr="006E6056">
        <w:tc>
          <w:tcPr>
            <w:tcW w:w="2268" w:type="dxa"/>
          </w:tcPr>
          <w:p w14:paraId="6F118A02" w14:textId="77777777" w:rsidR="008C59F7" w:rsidRDefault="008C59F7" w:rsidP="008C59F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4C73DA3C" w14:textId="7E571D72" w:rsidR="00903B39" w:rsidRPr="00A46F7E" w:rsidRDefault="00903B39" w:rsidP="008C59F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0502FD13" w14:textId="77777777" w:rsidR="008C59F7" w:rsidRDefault="008C59F7" w:rsidP="008C59F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138802F8" w14:textId="0EE868A3" w:rsidR="00903B39" w:rsidRPr="00A46F7E" w:rsidRDefault="00903B39" w:rsidP="008C59F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251071" w:rsidRPr="00251071">
              <w:rPr>
                <w:rFonts w:ascii="Arial" w:hAnsi="Arial" w:cs="Arial"/>
              </w:rPr>
              <w:t>przetarg nieograniczony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4E39E1EE" w14:textId="77777777" w:rsidTr="006E6056">
        <w:tc>
          <w:tcPr>
            <w:tcW w:w="2268" w:type="dxa"/>
          </w:tcPr>
          <w:p w14:paraId="23E3A496" w14:textId="77777777" w:rsidR="00903B39" w:rsidRPr="00A46F7E" w:rsidRDefault="00903B39" w:rsidP="008C59F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6F2DE1BC" w14:textId="77777777" w:rsidR="00903B39" w:rsidRPr="00A46F7E" w:rsidRDefault="00251071" w:rsidP="008C59F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51071">
              <w:rPr>
                <w:rFonts w:ascii="Arial" w:hAnsi="Arial" w:cs="Arial"/>
                <w:bCs/>
              </w:rPr>
              <w:t>Zakup systemu obrazowania typu mobilne ramię C z opcją angiograficzną na potrzeby Filii nr 2 Szpitala Wojewódzkiego w Poznaniu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251071" w:rsidRPr="00A46F7E" w14:paraId="1FABFA68" w14:textId="77777777" w:rsidTr="001B0DEE">
        <w:tc>
          <w:tcPr>
            <w:tcW w:w="2268" w:type="dxa"/>
          </w:tcPr>
          <w:p w14:paraId="1D9D5263" w14:textId="77777777" w:rsidR="00251071" w:rsidRPr="00A46F7E" w:rsidRDefault="00251071" w:rsidP="008C59F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29D9F196" w14:textId="77777777" w:rsidR="00251071" w:rsidRDefault="00251071" w:rsidP="008C59F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51071">
              <w:rPr>
                <w:rFonts w:ascii="Arial" w:hAnsi="Arial" w:cs="Arial"/>
                <w:bCs/>
              </w:rPr>
              <w:t>SZW/DZP/80/2025</w:t>
            </w:r>
          </w:p>
          <w:p w14:paraId="43DA74EF" w14:textId="77777777" w:rsidR="008C59F7" w:rsidRDefault="008C59F7" w:rsidP="008C59F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376E5B29" w14:textId="77777777" w:rsidR="008C59F7" w:rsidRPr="00A46F7E" w:rsidRDefault="008C59F7" w:rsidP="008C59F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025C69B2" w14:textId="6D327CB9" w:rsidR="004F079B" w:rsidRPr="00903B39" w:rsidRDefault="004F079B" w:rsidP="008C59F7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251071" w:rsidRPr="00251071">
        <w:rPr>
          <w:rFonts w:cs="Arial"/>
          <w:b/>
          <w:sz w:val="24"/>
        </w:rPr>
        <w:t>Szpital Wojewódzki w Poznaniu</w:t>
      </w:r>
      <w:r w:rsidR="008C59F7">
        <w:rPr>
          <w:rFonts w:cs="Arial"/>
          <w:b/>
          <w:sz w:val="24"/>
        </w:rPr>
        <w:t>, D</w:t>
      </w:r>
      <w:r w:rsidR="00251071" w:rsidRPr="00251071">
        <w:rPr>
          <w:rFonts w:cs="Arial"/>
          <w:b/>
          <w:sz w:val="24"/>
        </w:rPr>
        <w:t>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251071" w:rsidRPr="00251071">
        <w:rPr>
          <w:rFonts w:cs="Arial"/>
          <w:sz w:val="24"/>
        </w:rPr>
        <w:t>(</w:t>
      </w:r>
      <w:proofErr w:type="spellStart"/>
      <w:r w:rsidR="00251071" w:rsidRPr="00251071">
        <w:rPr>
          <w:rFonts w:cs="Arial"/>
          <w:sz w:val="24"/>
        </w:rPr>
        <w:t>t.j</w:t>
      </w:r>
      <w:proofErr w:type="spellEnd"/>
      <w:r w:rsidR="00251071" w:rsidRPr="00251071">
        <w:rPr>
          <w:rFonts w:cs="Arial"/>
          <w:sz w:val="24"/>
        </w:rPr>
        <w:t>. Dz. U. z 2024 poz. 1320)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2E4F8BF6" w14:textId="77777777" w:rsidR="004F079B" w:rsidRPr="00903B39" w:rsidRDefault="004F079B" w:rsidP="008C59F7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251071" w:rsidRPr="00251071">
        <w:rPr>
          <w:rFonts w:cs="Arial"/>
          <w:b/>
          <w:sz w:val="24"/>
        </w:rPr>
        <w:t>2025-08-07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251071" w:rsidRPr="00251071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251071" w:rsidRPr="00251071">
        <w:rPr>
          <w:rFonts w:cs="Arial"/>
          <w:b/>
          <w:sz w:val="24"/>
        </w:rPr>
        <w:t>2025-08-11</w:t>
      </w:r>
      <w:r w:rsidR="008365E9" w:rsidRPr="00903B39">
        <w:rPr>
          <w:rFonts w:cs="Arial"/>
          <w:sz w:val="24"/>
        </w:rPr>
        <w:t xml:space="preserve"> godz. </w:t>
      </w:r>
      <w:r w:rsidR="00251071" w:rsidRPr="00251071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3CB91BFC" w14:textId="77777777" w:rsidR="004F079B" w:rsidRPr="00903B39" w:rsidRDefault="004F079B" w:rsidP="008C59F7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251071" w:rsidRPr="00251071">
        <w:rPr>
          <w:rFonts w:cs="Arial"/>
          <w:b/>
          <w:sz w:val="24"/>
        </w:rPr>
        <w:t>2025-08-07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251071" w:rsidRPr="00251071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251071" w:rsidRPr="00251071">
        <w:rPr>
          <w:rFonts w:cs="Arial"/>
          <w:b/>
          <w:sz w:val="24"/>
        </w:rPr>
        <w:t>2025-08-11</w:t>
      </w:r>
      <w:r w:rsidR="008365E9" w:rsidRPr="00903B39">
        <w:rPr>
          <w:rFonts w:cs="Arial"/>
          <w:sz w:val="24"/>
        </w:rPr>
        <w:t xml:space="preserve"> godz. </w:t>
      </w:r>
      <w:r w:rsidR="00251071" w:rsidRPr="00251071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24736532" w14:textId="77777777" w:rsidR="00F16C50" w:rsidRPr="00903B39" w:rsidRDefault="00F16C50" w:rsidP="008C59F7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</w:t>
      </w:r>
      <w:r w:rsidR="00903B39">
        <w:rPr>
          <w:rFonts w:ascii="Arial" w:hAnsi="Arial" w:cs="Arial"/>
          <w:sz w:val="24"/>
        </w:rPr>
        <w:t xml:space="preserve">            </w:t>
      </w:r>
      <w:r w:rsidRPr="00903B39">
        <w:rPr>
          <w:rFonts w:ascii="Arial" w:hAnsi="Arial" w:cs="Arial"/>
          <w:sz w:val="24"/>
        </w:rPr>
        <w:t>i otwarcia ofert.</w:t>
      </w:r>
    </w:p>
    <w:p w14:paraId="79FDF00C" w14:textId="77777777" w:rsidR="00F16C50" w:rsidRDefault="00F16C50" w:rsidP="008C59F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6EFB4E23" w14:textId="77777777" w:rsidR="0048721B" w:rsidRDefault="0048721B" w:rsidP="008C59F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1A2DF8B" w14:textId="77777777" w:rsidR="0048721B" w:rsidRPr="00567724" w:rsidRDefault="0048721B" w:rsidP="0048721B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sz w:val="20"/>
        </w:rPr>
        <w:t xml:space="preserve">  </w:t>
      </w:r>
      <w:r w:rsidRPr="00567724">
        <w:rPr>
          <w:rFonts w:ascii="Arial" w:hAnsi="Arial" w:cs="Arial"/>
          <w:i/>
          <w:sz w:val="20"/>
        </w:rPr>
        <w:t>/-/ I Z-ca Dyrektora ds. Administracyjnych</w:t>
      </w:r>
    </w:p>
    <w:p w14:paraId="30669786" w14:textId="77777777" w:rsidR="0048721B" w:rsidRPr="00567724" w:rsidRDefault="0048721B" w:rsidP="0048721B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i/>
          <w:sz w:val="20"/>
        </w:rPr>
        <w:t>Krystyna Piątkowska</w:t>
      </w:r>
    </w:p>
    <w:p w14:paraId="02C2BA5E" w14:textId="77777777" w:rsidR="0048721B" w:rsidRDefault="0048721B" w:rsidP="008C59F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2239774F" w14:textId="77777777" w:rsidR="0048721B" w:rsidRPr="00903B39" w:rsidRDefault="0048721B" w:rsidP="008C59F7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48721B" w:rsidRPr="00903B39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75833" w14:textId="77777777" w:rsidR="006119C4" w:rsidRDefault="006119C4">
      <w:r>
        <w:separator/>
      </w:r>
    </w:p>
  </w:endnote>
  <w:endnote w:type="continuationSeparator" w:id="0">
    <w:p w14:paraId="347CC192" w14:textId="77777777" w:rsidR="006119C4" w:rsidRDefault="00611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83C88" w14:textId="77777777" w:rsidR="00251071" w:rsidRDefault="002510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5A42D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51D81D5A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B0CD0" w14:textId="77777777" w:rsidR="00251071" w:rsidRDefault="002510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A0613" w14:textId="77777777" w:rsidR="006119C4" w:rsidRDefault="006119C4">
      <w:r>
        <w:separator/>
      </w:r>
    </w:p>
  </w:footnote>
  <w:footnote w:type="continuationSeparator" w:id="0">
    <w:p w14:paraId="362DF970" w14:textId="77777777" w:rsidR="006119C4" w:rsidRDefault="006119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53DC1" w14:textId="77777777" w:rsidR="00251071" w:rsidRDefault="002510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0D354" w14:textId="77777777" w:rsidR="00251071" w:rsidRDefault="002510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B4082" w14:textId="77777777" w:rsidR="00251071" w:rsidRDefault="002510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606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9C4"/>
    <w:rsid w:val="00136AEA"/>
    <w:rsid w:val="0015679F"/>
    <w:rsid w:val="001C0165"/>
    <w:rsid w:val="001C5A4C"/>
    <w:rsid w:val="00251071"/>
    <w:rsid w:val="002D6152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8721B"/>
    <w:rsid w:val="004E022D"/>
    <w:rsid w:val="004F079B"/>
    <w:rsid w:val="00540D03"/>
    <w:rsid w:val="00581997"/>
    <w:rsid w:val="005F4BC0"/>
    <w:rsid w:val="006119C4"/>
    <w:rsid w:val="006A0D80"/>
    <w:rsid w:val="006E6056"/>
    <w:rsid w:val="00727D1F"/>
    <w:rsid w:val="00797C4E"/>
    <w:rsid w:val="00816FE0"/>
    <w:rsid w:val="00820E2C"/>
    <w:rsid w:val="008365E9"/>
    <w:rsid w:val="008C59F7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BDB31A"/>
  <w15:chartTrackingRefBased/>
  <w15:docId w15:val="{EDBA1717-EF88-42BE-AE9E-32BB34DD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48721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2025-08-06T07:05:00Z</cp:lastPrinted>
  <dcterms:created xsi:type="dcterms:W3CDTF">2025-08-06T07:06:00Z</dcterms:created>
  <dcterms:modified xsi:type="dcterms:W3CDTF">2025-08-06T07:06:00Z</dcterms:modified>
</cp:coreProperties>
</file>