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5C91C" w14:textId="77777777" w:rsidR="00CF7835" w:rsidRPr="008D0978" w:rsidRDefault="008359F2" w:rsidP="008D0978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8D0978">
        <w:rPr>
          <w:rFonts w:ascii="Arial Narrow" w:hAnsi="Arial Narrow" w:cs="Arial"/>
          <w:sz w:val="22"/>
          <w:szCs w:val="22"/>
        </w:rPr>
        <w:t>Bydgoszcz</w:t>
      </w:r>
      <w:r w:rsidR="00CF7835" w:rsidRPr="008D0978">
        <w:rPr>
          <w:rFonts w:ascii="Arial Narrow" w:hAnsi="Arial Narrow" w:cs="Arial"/>
          <w:sz w:val="22"/>
          <w:szCs w:val="22"/>
        </w:rPr>
        <w:t xml:space="preserve"> dnia: </w:t>
      </w:r>
      <w:r w:rsidRPr="008D0978">
        <w:rPr>
          <w:rFonts w:ascii="Arial Narrow" w:hAnsi="Arial Narrow" w:cs="Arial"/>
          <w:sz w:val="22"/>
          <w:szCs w:val="22"/>
        </w:rPr>
        <w:t>2025-08-07</w:t>
      </w:r>
    </w:p>
    <w:p w14:paraId="6961337A" w14:textId="77777777" w:rsidR="00CF7835" w:rsidRPr="008D0978" w:rsidRDefault="008359F2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D097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100B659" w14:textId="77777777" w:rsidR="00CF7835" w:rsidRPr="008D0978" w:rsidRDefault="008359F2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D0978">
        <w:rPr>
          <w:rFonts w:ascii="Arial Narrow" w:hAnsi="Arial Narrow" w:cs="Arial"/>
          <w:sz w:val="22"/>
          <w:szCs w:val="22"/>
        </w:rPr>
        <w:t>Powstańców Warszawy</w:t>
      </w:r>
      <w:r w:rsidR="00CF7835" w:rsidRPr="008D0978">
        <w:rPr>
          <w:rFonts w:ascii="Arial Narrow" w:hAnsi="Arial Narrow" w:cs="Arial"/>
          <w:sz w:val="22"/>
          <w:szCs w:val="22"/>
        </w:rPr>
        <w:t xml:space="preserve"> </w:t>
      </w:r>
      <w:r w:rsidRPr="008D0978">
        <w:rPr>
          <w:rFonts w:ascii="Arial Narrow" w:hAnsi="Arial Narrow" w:cs="Arial"/>
          <w:sz w:val="22"/>
          <w:szCs w:val="22"/>
        </w:rPr>
        <w:t>5</w:t>
      </w:r>
    </w:p>
    <w:p w14:paraId="236044CF" w14:textId="77777777" w:rsidR="00CF7835" w:rsidRPr="008D0978" w:rsidRDefault="008359F2" w:rsidP="00CF7835">
      <w:pPr>
        <w:rPr>
          <w:rFonts w:ascii="Arial Narrow" w:hAnsi="Arial Narrow" w:cs="Arial"/>
          <w:sz w:val="22"/>
          <w:szCs w:val="22"/>
        </w:rPr>
      </w:pPr>
      <w:r w:rsidRPr="008D0978">
        <w:rPr>
          <w:rFonts w:ascii="Arial Narrow" w:hAnsi="Arial Narrow" w:cs="Arial"/>
          <w:sz w:val="22"/>
          <w:szCs w:val="22"/>
        </w:rPr>
        <w:t>85-681</w:t>
      </w:r>
      <w:r w:rsidR="00CF7835" w:rsidRPr="008D0978">
        <w:rPr>
          <w:rFonts w:ascii="Arial Narrow" w:hAnsi="Arial Narrow" w:cs="Arial"/>
          <w:sz w:val="22"/>
          <w:szCs w:val="22"/>
        </w:rPr>
        <w:t xml:space="preserve"> </w:t>
      </w:r>
      <w:r w:rsidRPr="008D0978">
        <w:rPr>
          <w:rFonts w:ascii="Arial Narrow" w:hAnsi="Arial Narrow" w:cs="Arial"/>
          <w:sz w:val="22"/>
          <w:szCs w:val="22"/>
        </w:rPr>
        <w:t>Bydgoszcz</w:t>
      </w:r>
    </w:p>
    <w:p w14:paraId="0C9AB517" w14:textId="6F256EDA" w:rsidR="00CF7835" w:rsidRPr="00996450" w:rsidRDefault="00CF7835" w:rsidP="00CF7835">
      <w:pPr>
        <w:spacing w:after="600"/>
        <w:jc w:val="both"/>
        <w:rPr>
          <w:rFonts w:ascii="Arial Narrow" w:hAnsi="Arial Narrow"/>
          <w:bCs/>
          <w:sz w:val="12"/>
          <w:szCs w:val="1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8D0978" w14:paraId="005EAB8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21F91E" w14:textId="77777777" w:rsidR="00CF7835" w:rsidRPr="008D0978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8D0978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4C803F3" w14:textId="77777777" w:rsidR="00996450" w:rsidRPr="00996450" w:rsidRDefault="00996450" w:rsidP="00CF7835">
      <w:pPr>
        <w:spacing w:after="120" w:line="360" w:lineRule="auto"/>
        <w:jc w:val="both"/>
        <w:rPr>
          <w:rFonts w:ascii="Arial Narrow" w:eastAsia="Calibri" w:hAnsi="Arial Narrow" w:cs="Arial"/>
          <w:sz w:val="12"/>
          <w:szCs w:val="12"/>
          <w:lang w:eastAsia="en-US"/>
        </w:rPr>
      </w:pPr>
    </w:p>
    <w:p w14:paraId="7378973C" w14:textId="0308D45F" w:rsidR="00CF7835" w:rsidRPr="008D0978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D097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D097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D097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8D0978" w14:paraId="1DF213B0" w14:textId="77777777" w:rsidTr="000C1C6D">
        <w:tc>
          <w:tcPr>
            <w:tcW w:w="2269" w:type="dxa"/>
          </w:tcPr>
          <w:p w14:paraId="744ECA03" w14:textId="77777777" w:rsidR="00CF7835" w:rsidRPr="008D0978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DA8C09E" w14:textId="77777777" w:rsidR="00CF7835" w:rsidRPr="008D0978" w:rsidRDefault="008359F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bCs/>
                <w:sz w:val="22"/>
                <w:szCs w:val="22"/>
              </w:rPr>
              <w:t>Rozbudowa systemu ppoż. w budynku nr 6.</w:t>
            </w:r>
            <w:r w:rsidR="00CF7835" w:rsidRPr="008D097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359F2" w:rsidRPr="008D0978" w14:paraId="69BFBC5C" w14:textId="77777777" w:rsidTr="004239FE">
        <w:tc>
          <w:tcPr>
            <w:tcW w:w="2269" w:type="dxa"/>
          </w:tcPr>
          <w:p w14:paraId="6AEA19CE" w14:textId="77777777" w:rsidR="008359F2" w:rsidRPr="008D0978" w:rsidRDefault="008359F2" w:rsidP="004239F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1ECEFFE" w14:textId="77777777" w:rsidR="008359F2" w:rsidRPr="008D0978" w:rsidRDefault="008359F2" w:rsidP="004239F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bCs/>
                <w:sz w:val="22"/>
                <w:szCs w:val="22"/>
              </w:rPr>
              <w:t>76/2025</w:t>
            </w:r>
          </w:p>
        </w:tc>
      </w:tr>
    </w:tbl>
    <w:p w14:paraId="7BAA147F" w14:textId="77777777" w:rsidR="00D665F5" w:rsidRPr="008D0978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8D0978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8D0978">
        <w:rPr>
          <w:rFonts w:ascii="Arial Narrow" w:hAnsi="Arial Narrow" w:cs="Arial"/>
          <w:sz w:val="22"/>
          <w:szCs w:val="22"/>
        </w:rPr>
        <w:t>2</w:t>
      </w:r>
      <w:r w:rsidRPr="008D0978">
        <w:rPr>
          <w:rFonts w:ascii="Arial Narrow" w:hAnsi="Arial Narrow" w:cs="Arial"/>
          <w:sz w:val="22"/>
          <w:szCs w:val="22"/>
        </w:rPr>
        <w:t xml:space="preserve"> ust. 5 </w:t>
      </w:r>
      <w:r w:rsidRPr="008D0978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8D0978">
        <w:rPr>
          <w:rFonts w:ascii="Arial Narrow" w:hAnsi="Arial Narrow" w:cs="Arial"/>
          <w:sz w:val="22"/>
          <w:szCs w:val="22"/>
        </w:rPr>
        <w:t xml:space="preserve"> </w:t>
      </w:r>
      <w:r w:rsidR="008359F2" w:rsidRPr="008D0978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8D0978">
        <w:rPr>
          <w:rFonts w:ascii="Arial Narrow" w:hAnsi="Arial Narrow" w:cs="Arial"/>
          <w:sz w:val="22"/>
          <w:szCs w:val="22"/>
        </w:rPr>
        <w:t xml:space="preserve"> </w:t>
      </w:r>
      <w:r w:rsidRPr="008D0978">
        <w:rPr>
          <w:rFonts w:ascii="Arial Narrow" w:hAnsi="Arial Narrow" w:cs="Arial"/>
          <w:sz w:val="22"/>
          <w:szCs w:val="22"/>
        </w:rPr>
        <w:t>udostępnia</w:t>
      </w:r>
      <w:r w:rsidR="00F95C33" w:rsidRPr="008D0978">
        <w:rPr>
          <w:rFonts w:ascii="Arial Narrow" w:hAnsi="Arial Narrow" w:cs="Arial"/>
          <w:sz w:val="22"/>
          <w:szCs w:val="22"/>
        </w:rPr>
        <w:t xml:space="preserve"> </w:t>
      </w:r>
      <w:r w:rsidR="004C7E9B" w:rsidRPr="008D0978">
        <w:rPr>
          <w:rFonts w:ascii="Arial Narrow" w:hAnsi="Arial Narrow" w:cs="Arial"/>
          <w:sz w:val="22"/>
          <w:szCs w:val="22"/>
        </w:rPr>
        <w:t>informacj</w:t>
      </w:r>
      <w:r w:rsidR="00577BC6" w:rsidRPr="008D0978">
        <w:rPr>
          <w:rFonts w:ascii="Arial Narrow" w:hAnsi="Arial Narrow" w:cs="Arial"/>
          <w:sz w:val="22"/>
          <w:szCs w:val="22"/>
        </w:rPr>
        <w:t>ę</w:t>
      </w:r>
      <w:r w:rsidR="00035488" w:rsidRPr="008D0978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8D0978">
        <w:rPr>
          <w:rFonts w:ascii="Arial Narrow" w:hAnsi="Arial Narrow" w:cs="Arial"/>
          <w:sz w:val="22"/>
          <w:szCs w:val="22"/>
        </w:rPr>
        <w:t>.</w:t>
      </w:r>
    </w:p>
    <w:p w14:paraId="46E14EBD" w14:textId="77777777" w:rsidR="00A80738" w:rsidRPr="008D0978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D0978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8D0978">
        <w:rPr>
          <w:rFonts w:ascii="Arial Narrow" w:hAnsi="Arial Narrow" w:cs="Arial"/>
          <w:sz w:val="22"/>
          <w:szCs w:val="22"/>
        </w:rPr>
        <w:t xml:space="preserve"> w dniu </w:t>
      </w:r>
      <w:r w:rsidR="008359F2" w:rsidRPr="008D0978">
        <w:rPr>
          <w:rFonts w:ascii="Arial Narrow" w:hAnsi="Arial Narrow" w:cs="Arial"/>
          <w:sz w:val="22"/>
          <w:szCs w:val="22"/>
        </w:rPr>
        <w:t>07/08/2025</w:t>
      </w:r>
      <w:r w:rsidR="00FF4AB1" w:rsidRPr="008D0978">
        <w:rPr>
          <w:rFonts w:ascii="Arial Narrow" w:hAnsi="Arial Narrow" w:cs="Arial"/>
          <w:sz w:val="22"/>
          <w:szCs w:val="22"/>
        </w:rPr>
        <w:t xml:space="preserve"> o godz. </w:t>
      </w:r>
      <w:r w:rsidR="008359F2" w:rsidRPr="008D0978">
        <w:rPr>
          <w:rFonts w:ascii="Arial Narrow" w:hAnsi="Arial Narrow" w:cs="Arial"/>
          <w:sz w:val="22"/>
          <w:szCs w:val="22"/>
        </w:rPr>
        <w:t>08:30</w:t>
      </w:r>
      <w:r w:rsidRPr="008D0978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8D0978" w14:paraId="59C1DEBC" w14:textId="77777777" w:rsidTr="000C1C6D">
        <w:tc>
          <w:tcPr>
            <w:tcW w:w="1276" w:type="dxa"/>
            <w:shd w:val="clear" w:color="auto" w:fill="F2F2F2"/>
            <w:vAlign w:val="center"/>
          </w:tcPr>
          <w:p w14:paraId="4C967337" w14:textId="77777777" w:rsidR="00D665F5" w:rsidRPr="008D0978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8D0978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8D0978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2CED48E" w14:textId="77777777" w:rsidR="00D665F5" w:rsidRPr="008D0978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8D097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D0978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3BD21AE" w14:textId="77777777" w:rsidR="00D665F5" w:rsidRPr="008D0978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8359F2" w:rsidRPr="008D0978" w14:paraId="6009BC99" w14:textId="77777777" w:rsidTr="004239FE">
        <w:tc>
          <w:tcPr>
            <w:tcW w:w="1276" w:type="dxa"/>
            <w:vAlign w:val="center"/>
          </w:tcPr>
          <w:p w14:paraId="7D8AB9EB" w14:textId="77777777" w:rsidR="008359F2" w:rsidRPr="008D0978" w:rsidRDefault="008359F2" w:rsidP="004239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</w:tcPr>
          <w:p w14:paraId="4E0B7497" w14:textId="77777777" w:rsidR="008359F2" w:rsidRPr="008D0978" w:rsidRDefault="008359F2" w:rsidP="004239F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sz w:val="22"/>
                <w:szCs w:val="22"/>
              </w:rPr>
              <w:t xml:space="preserve">TELARM-TECH Dawid </w:t>
            </w:r>
            <w:proofErr w:type="spellStart"/>
            <w:r w:rsidRPr="008D0978">
              <w:rPr>
                <w:rFonts w:ascii="Arial Narrow" w:hAnsi="Arial Narrow" w:cs="Arial"/>
                <w:sz w:val="22"/>
                <w:szCs w:val="22"/>
              </w:rPr>
              <w:t>Rzóska</w:t>
            </w:r>
            <w:proofErr w:type="spellEnd"/>
          </w:p>
          <w:p w14:paraId="2884A763" w14:textId="77777777" w:rsidR="008359F2" w:rsidRPr="008D0978" w:rsidRDefault="008359F2" w:rsidP="004239F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sz w:val="22"/>
                <w:szCs w:val="22"/>
              </w:rPr>
              <w:t xml:space="preserve">Oksywska 5 </w:t>
            </w:r>
          </w:p>
          <w:p w14:paraId="04165557" w14:textId="77777777" w:rsidR="008359F2" w:rsidRPr="008D0978" w:rsidRDefault="008359F2" w:rsidP="004239F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sz w:val="22"/>
                <w:szCs w:val="22"/>
              </w:rPr>
              <w:t>85-753 Bydgoszcz</w:t>
            </w:r>
          </w:p>
        </w:tc>
        <w:tc>
          <w:tcPr>
            <w:tcW w:w="2835" w:type="dxa"/>
            <w:vAlign w:val="center"/>
          </w:tcPr>
          <w:p w14:paraId="67D48BF2" w14:textId="77777777" w:rsidR="008359F2" w:rsidRPr="008D0978" w:rsidRDefault="008359F2" w:rsidP="004239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sz w:val="22"/>
                <w:szCs w:val="22"/>
              </w:rPr>
              <w:t>210 885.59 zł</w:t>
            </w:r>
          </w:p>
        </w:tc>
      </w:tr>
      <w:tr w:rsidR="008359F2" w:rsidRPr="008D0978" w14:paraId="747688F5" w14:textId="77777777" w:rsidTr="004239FE">
        <w:tc>
          <w:tcPr>
            <w:tcW w:w="1276" w:type="dxa"/>
            <w:vAlign w:val="center"/>
          </w:tcPr>
          <w:p w14:paraId="709512D2" w14:textId="77777777" w:rsidR="008359F2" w:rsidRPr="008D0978" w:rsidRDefault="008359F2" w:rsidP="004239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</w:tcPr>
          <w:p w14:paraId="21FFE8F1" w14:textId="77777777" w:rsidR="008359F2" w:rsidRPr="008D0978" w:rsidRDefault="008359F2" w:rsidP="004239F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sz w:val="22"/>
                <w:szCs w:val="22"/>
              </w:rPr>
              <w:t>FABISIAK i S-ka Spółka z ograniczoną odpowiedzialnością</w:t>
            </w:r>
          </w:p>
          <w:p w14:paraId="719839B1" w14:textId="77777777" w:rsidR="008359F2" w:rsidRPr="008D0978" w:rsidRDefault="008359F2" w:rsidP="004239F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sz w:val="22"/>
                <w:szCs w:val="22"/>
              </w:rPr>
              <w:t xml:space="preserve">Lelewela 16a </w:t>
            </w:r>
          </w:p>
          <w:p w14:paraId="77EA3AD3" w14:textId="77777777" w:rsidR="008359F2" w:rsidRPr="008D0978" w:rsidRDefault="008359F2" w:rsidP="004239F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vAlign w:val="center"/>
          </w:tcPr>
          <w:p w14:paraId="6FDFB6D9" w14:textId="77777777" w:rsidR="008359F2" w:rsidRPr="008D0978" w:rsidRDefault="008359F2" w:rsidP="004239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sz w:val="22"/>
                <w:szCs w:val="22"/>
              </w:rPr>
              <w:t>254 510.97 zł</w:t>
            </w:r>
          </w:p>
        </w:tc>
      </w:tr>
      <w:tr w:rsidR="008359F2" w:rsidRPr="008D0978" w14:paraId="0CD02516" w14:textId="77777777" w:rsidTr="004239FE">
        <w:tc>
          <w:tcPr>
            <w:tcW w:w="1276" w:type="dxa"/>
            <w:vAlign w:val="center"/>
          </w:tcPr>
          <w:p w14:paraId="02710F07" w14:textId="77777777" w:rsidR="008359F2" w:rsidRPr="008D0978" w:rsidRDefault="008359F2" w:rsidP="004239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961" w:type="dxa"/>
          </w:tcPr>
          <w:p w14:paraId="465A21EF" w14:textId="77777777" w:rsidR="008359F2" w:rsidRPr="008D0978" w:rsidRDefault="008359F2" w:rsidP="004239F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sz w:val="22"/>
                <w:szCs w:val="22"/>
              </w:rPr>
              <w:t>RAF-NET SPÓŁKA Z OGRANICZONĄ ODPOWIEDZIALNOŚCIĄ</w:t>
            </w:r>
          </w:p>
          <w:p w14:paraId="0AD4B5FB" w14:textId="77777777" w:rsidR="008359F2" w:rsidRPr="008D0978" w:rsidRDefault="008359F2" w:rsidP="004239F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sz w:val="22"/>
                <w:szCs w:val="22"/>
              </w:rPr>
              <w:t xml:space="preserve">ul. </w:t>
            </w:r>
            <w:proofErr w:type="spellStart"/>
            <w:r w:rsidRPr="008D0978">
              <w:rPr>
                <w:rFonts w:ascii="Arial Narrow" w:hAnsi="Arial Narrow" w:cs="Arial"/>
                <w:sz w:val="22"/>
                <w:szCs w:val="22"/>
              </w:rPr>
              <w:t>Błądzimska</w:t>
            </w:r>
            <w:proofErr w:type="spellEnd"/>
            <w:r w:rsidRPr="008D0978">
              <w:rPr>
                <w:rFonts w:ascii="Arial Narrow" w:hAnsi="Arial Narrow" w:cs="Arial"/>
                <w:sz w:val="22"/>
                <w:szCs w:val="22"/>
              </w:rPr>
              <w:t xml:space="preserve"> 52 </w:t>
            </w:r>
          </w:p>
          <w:p w14:paraId="1D5614BC" w14:textId="77777777" w:rsidR="008359F2" w:rsidRPr="008D0978" w:rsidRDefault="008359F2" w:rsidP="004239F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sz w:val="22"/>
                <w:szCs w:val="22"/>
              </w:rPr>
              <w:t>85-553 Bydgoszcz</w:t>
            </w:r>
          </w:p>
        </w:tc>
        <w:tc>
          <w:tcPr>
            <w:tcW w:w="2835" w:type="dxa"/>
            <w:vAlign w:val="center"/>
          </w:tcPr>
          <w:p w14:paraId="0A662CC5" w14:textId="77777777" w:rsidR="008359F2" w:rsidRPr="008D0978" w:rsidRDefault="008359F2" w:rsidP="004239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sz w:val="22"/>
                <w:szCs w:val="22"/>
              </w:rPr>
              <w:t>362 850.00 zł</w:t>
            </w:r>
          </w:p>
        </w:tc>
      </w:tr>
      <w:tr w:rsidR="008359F2" w:rsidRPr="008D0978" w14:paraId="01B4456D" w14:textId="77777777" w:rsidTr="004239FE">
        <w:tc>
          <w:tcPr>
            <w:tcW w:w="1276" w:type="dxa"/>
            <w:vAlign w:val="center"/>
          </w:tcPr>
          <w:p w14:paraId="282B7437" w14:textId="77777777" w:rsidR="008359F2" w:rsidRPr="008D0978" w:rsidRDefault="008359F2" w:rsidP="004239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961" w:type="dxa"/>
          </w:tcPr>
          <w:p w14:paraId="261636CD" w14:textId="77777777" w:rsidR="008359F2" w:rsidRPr="008D0978" w:rsidRDefault="008359F2" w:rsidP="004239FE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sz w:val="22"/>
                <w:szCs w:val="22"/>
              </w:rPr>
              <w:t xml:space="preserve">Zakład </w:t>
            </w:r>
            <w:proofErr w:type="spellStart"/>
            <w:r w:rsidRPr="008D0978">
              <w:rPr>
                <w:rFonts w:ascii="Arial Narrow" w:hAnsi="Arial Narrow" w:cs="Arial"/>
                <w:sz w:val="22"/>
                <w:szCs w:val="22"/>
              </w:rPr>
              <w:t>Teleradiomechaniczny</w:t>
            </w:r>
            <w:proofErr w:type="spellEnd"/>
            <w:r w:rsidRPr="008D097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D0978">
              <w:rPr>
                <w:rFonts w:ascii="Arial Narrow" w:hAnsi="Arial Narrow" w:cs="Arial"/>
                <w:sz w:val="22"/>
                <w:szCs w:val="22"/>
              </w:rPr>
              <w:t>Alarmex</w:t>
            </w:r>
            <w:proofErr w:type="spellEnd"/>
            <w:r w:rsidRPr="008D0978">
              <w:rPr>
                <w:rFonts w:ascii="Arial Narrow" w:hAnsi="Arial Narrow" w:cs="Arial"/>
                <w:sz w:val="22"/>
                <w:szCs w:val="22"/>
              </w:rPr>
              <w:t xml:space="preserve"> Jarosław </w:t>
            </w:r>
            <w:proofErr w:type="spellStart"/>
            <w:r w:rsidRPr="008D0978">
              <w:rPr>
                <w:rFonts w:ascii="Arial Narrow" w:hAnsi="Arial Narrow" w:cs="Arial"/>
                <w:sz w:val="22"/>
                <w:szCs w:val="22"/>
              </w:rPr>
              <w:t>Boiński</w:t>
            </w:r>
            <w:proofErr w:type="spellEnd"/>
          </w:p>
          <w:p w14:paraId="3D4121A0" w14:textId="77777777" w:rsidR="008359F2" w:rsidRPr="008D0978" w:rsidRDefault="008359F2" w:rsidP="004239FE">
            <w:pPr>
              <w:rPr>
                <w:rFonts w:ascii="Arial Narrow" w:hAnsi="Arial Narrow" w:cs="Arial"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sz w:val="22"/>
                <w:szCs w:val="22"/>
              </w:rPr>
              <w:t xml:space="preserve">Ujejskiego 48/64 </w:t>
            </w:r>
          </w:p>
          <w:p w14:paraId="06B3D816" w14:textId="77777777" w:rsidR="008359F2" w:rsidRPr="008D0978" w:rsidRDefault="008359F2" w:rsidP="004239F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sz w:val="22"/>
                <w:szCs w:val="22"/>
              </w:rPr>
              <w:t>85-168 Bydgoszcz</w:t>
            </w:r>
          </w:p>
        </w:tc>
        <w:tc>
          <w:tcPr>
            <w:tcW w:w="2835" w:type="dxa"/>
            <w:vAlign w:val="center"/>
          </w:tcPr>
          <w:p w14:paraId="3C75791E" w14:textId="77777777" w:rsidR="008359F2" w:rsidRPr="008D0978" w:rsidRDefault="008359F2" w:rsidP="004239F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0978">
              <w:rPr>
                <w:rFonts w:ascii="Arial Narrow" w:hAnsi="Arial Narrow" w:cs="Arial"/>
                <w:sz w:val="22"/>
                <w:szCs w:val="22"/>
              </w:rPr>
              <w:t>199 998.49 zł</w:t>
            </w:r>
          </w:p>
        </w:tc>
      </w:tr>
    </w:tbl>
    <w:p w14:paraId="7BD80BAF" w14:textId="77777777" w:rsidR="0069085C" w:rsidRPr="008D0978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3C1EB8DD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D0978">
        <w:rPr>
          <w:rFonts w:ascii="Arial Narrow" w:hAnsi="Arial Narrow" w:cs="Arial"/>
          <w:i/>
          <w:sz w:val="22"/>
          <w:szCs w:val="22"/>
        </w:rPr>
        <w:t>Zamawiający</w:t>
      </w:r>
    </w:p>
    <w:p w14:paraId="52D7EE3F" w14:textId="77777777" w:rsidR="00996450" w:rsidRDefault="00996450" w:rsidP="00996450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40DBC599" w14:textId="77777777" w:rsidR="00996450" w:rsidRDefault="00996450" w:rsidP="0099645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4A3848D6" w14:textId="77777777" w:rsidR="00996450" w:rsidRDefault="00996450" w:rsidP="0099645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800A16">
          <w:rPr>
            <w:rStyle w:val="Hipercze"/>
            <w:rFonts w:ascii="Arial Narrow" w:hAnsi="Arial Narrow"/>
          </w:rPr>
          <w:t>baranowska1486@10wsk.mil.pl</w:t>
        </w:r>
      </w:hyperlink>
      <w:r>
        <w:rPr>
          <w:rFonts w:ascii="Arial Narrow" w:hAnsi="Arial Narrow"/>
        </w:rPr>
        <w:t xml:space="preserve">  </w:t>
      </w:r>
    </w:p>
    <w:p w14:paraId="43E211F6" w14:textId="15D02D61" w:rsidR="00996450" w:rsidRPr="008D0978" w:rsidRDefault="00996450" w:rsidP="00996450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</w:rPr>
        <w:t>Data: 2025-08-07</w:t>
      </w:r>
    </w:p>
    <w:sectPr w:rsidR="00996450" w:rsidRPr="008D0978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DEB0E" w14:textId="77777777" w:rsidR="00611068" w:rsidRDefault="00611068">
      <w:r>
        <w:separator/>
      </w:r>
    </w:p>
  </w:endnote>
  <w:endnote w:type="continuationSeparator" w:id="0">
    <w:p w14:paraId="5DB2D382" w14:textId="77777777" w:rsidR="00611068" w:rsidRDefault="00611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4059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C6ED3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7CD81" w14:textId="77777777" w:rsidR="00960CEB" w:rsidRPr="00986737" w:rsidRDefault="00996450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B9CA16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303B663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E947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416C86" w14:textId="77777777" w:rsidR="009F189D" w:rsidRDefault="009F189D">
    <w:pPr>
      <w:pStyle w:val="Stopka"/>
      <w:tabs>
        <w:tab w:val="clear" w:pos="4536"/>
      </w:tabs>
      <w:jc w:val="center"/>
    </w:pPr>
  </w:p>
  <w:p w14:paraId="63ED105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927C0" w14:textId="77777777" w:rsidR="00611068" w:rsidRDefault="00611068">
      <w:r>
        <w:separator/>
      </w:r>
    </w:p>
  </w:footnote>
  <w:footnote w:type="continuationSeparator" w:id="0">
    <w:p w14:paraId="6B4952F9" w14:textId="77777777" w:rsidR="00611068" w:rsidRDefault="00611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5F134" w14:textId="77777777" w:rsidR="008359F2" w:rsidRDefault="008359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BA8BE" w14:textId="77777777" w:rsidR="008359F2" w:rsidRDefault="008359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82FC6" w14:textId="77777777" w:rsidR="008359F2" w:rsidRDefault="008359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106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11068"/>
    <w:rsid w:val="0069085C"/>
    <w:rsid w:val="008359F2"/>
    <w:rsid w:val="00843263"/>
    <w:rsid w:val="00861E75"/>
    <w:rsid w:val="008A26A5"/>
    <w:rsid w:val="008D0978"/>
    <w:rsid w:val="008F318B"/>
    <w:rsid w:val="008F3265"/>
    <w:rsid w:val="00960CEB"/>
    <w:rsid w:val="00996450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A4F727"/>
  <w15:chartTrackingRefBased/>
  <w15:docId w15:val="{922380CF-B954-4096-BB08-87D6506F7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9964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168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2025-08-07T06:44:00Z</cp:lastPrinted>
  <dcterms:created xsi:type="dcterms:W3CDTF">2025-08-07T06:38:00Z</dcterms:created>
  <dcterms:modified xsi:type="dcterms:W3CDTF">2025-08-07T06:44:00Z</dcterms:modified>
</cp:coreProperties>
</file>