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8B74" w14:textId="77777777" w:rsidR="00906D1A" w:rsidRPr="00353FDC" w:rsidRDefault="00663192" w:rsidP="005C6A4F">
      <w:pPr>
        <w:jc w:val="right"/>
        <w:rPr>
          <w:rFonts w:ascii="Arial" w:hAnsi="Arial" w:cs="Arial"/>
        </w:rPr>
      </w:pPr>
      <w:bookmarkStart w:id="0" w:name="_Hlk53520193"/>
      <w:r w:rsidRPr="00663192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663192">
        <w:rPr>
          <w:rFonts w:ascii="Arial" w:hAnsi="Arial" w:cs="Arial"/>
        </w:rPr>
        <w:t>2025-08-06</w:t>
      </w:r>
    </w:p>
    <w:p w14:paraId="15D198F7" w14:textId="77777777" w:rsidR="00663192" w:rsidRPr="00663192" w:rsidRDefault="00663192" w:rsidP="005C6A4F">
      <w:pPr>
        <w:ind w:right="4410"/>
        <w:rPr>
          <w:rFonts w:ascii="Arial" w:hAnsi="Arial" w:cs="Arial"/>
          <w:b/>
          <w:bCs/>
        </w:rPr>
      </w:pPr>
      <w:r w:rsidRPr="00663192">
        <w:rPr>
          <w:rFonts w:ascii="Arial" w:hAnsi="Arial" w:cs="Arial"/>
          <w:b/>
          <w:bCs/>
        </w:rPr>
        <w:t>Szpital Wojewódzki w Poznaniu</w:t>
      </w:r>
    </w:p>
    <w:p w14:paraId="24E5FB93" w14:textId="77777777" w:rsidR="00906D1A" w:rsidRPr="00353FDC" w:rsidRDefault="00663192" w:rsidP="005C6A4F">
      <w:pPr>
        <w:ind w:right="4410"/>
        <w:rPr>
          <w:rFonts w:ascii="Arial" w:hAnsi="Arial" w:cs="Arial"/>
          <w:b/>
          <w:bCs/>
        </w:rPr>
      </w:pPr>
      <w:r w:rsidRPr="00663192">
        <w:rPr>
          <w:rFonts w:ascii="Arial" w:hAnsi="Arial" w:cs="Arial"/>
          <w:b/>
          <w:bCs/>
        </w:rPr>
        <w:t>Dział Zamówień Publicznych</w:t>
      </w:r>
    </w:p>
    <w:p w14:paraId="25F0EC17" w14:textId="77777777" w:rsidR="00906D1A" w:rsidRPr="00353FDC" w:rsidRDefault="00663192" w:rsidP="005C6A4F">
      <w:pPr>
        <w:ind w:right="4410"/>
        <w:rPr>
          <w:rFonts w:ascii="Arial" w:hAnsi="Arial" w:cs="Arial"/>
        </w:rPr>
      </w:pPr>
      <w:r w:rsidRPr="00663192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663192">
        <w:rPr>
          <w:rFonts w:ascii="Arial" w:hAnsi="Arial" w:cs="Arial"/>
        </w:rPr>
        <w:t>7/19</w:t>
      </w:r>
    </w:p>
    <w:p w14:paraId="269DFA99" w14:textId="77777777" w:rsidR="00906D1A" w:rsidRPr="00353FDC" w:rsidRDefault="00663192" w:rsidP="005C6A4F">
      <w:pPr>
        <w:tabs>
          <w:tab w:val="left" w:pos="5670"/>
        </w:tabs>
        <w:ind w:right="4410"/>
        <w:rPr>
          <w:rFonts w:ascii="Arial" w:hAnsi="Arial" w:cs="Arial"/>
        </w:rPr>
      </w:pPr>
      <w:r w:rsidRPr="00663192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663192">
        <w:rPr>
          <w:rFonts w:ascii="Arial" w:hAnsi="Arial" w:cs="Arial"/>
        </w:rPr>
        <w:t>Poznań</w:t>
      </w:r>
    </w:p>
    <w:p w14:paraId="23DE7B2A" w14:textId="77777777" w:rsidR="005C6A4F" w:rsidRDefault="005C6A4F" w:rsidP="005C6A4F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04597C7" w14:textId="70A277E5" w:rsidR="00A151B5" w:rsidRDefault="00A151B5" w:rsidP="005C6A4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8DC6C15" w14:textId="77777777" w:rsidR="00906D1A" w:rsidRDefault="00A151B5" w:rsidP="005C6A4F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7F5547B" w14:textId="77777777" w:rsidR="005C6A4F" w:rsidRDefault="005C6A4F" w:rsidP="005C6A4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7E54E76E" w14:textId="77777777" w:rsidR="005C6A4F" w:rsidRPr="00A151B5" w:rsidRDefault="005C6A4F" w:rsidP="005C6A4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2E775611" w14:textId="77777777" w:rsidTr="00EF318B">
        <w:tc>
          <w:tcPr>
            <w:tcW w:w="10065" w:type="dxa"/>
            <w:shd w:val="clear" w:color="auto" w:fill="F2F2F2"/>
            <w:hideMark/>
          </w:tcPr>
          <w:p w14:paraId="1B2B43B6" w14:textId="77777777" w:rsidR="00906D1A" w:rsidRPr="00353FDC" w:rsidRDefault="00906D1A" w:rsidP="005C6A4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5D16E0A" w14:textId="77777777" w:rsidR="00906D1A" w:rsidRPr="00353FDC" w:rsidRDefault="00906D1A" w:rsidP="005C6A4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32D9B40" w14:textId="77777777" w:rsidR="00906D1A" w:rsidRPr="00353FDC" w:rsidRDefault="00906D1A" w:rsidP="005C6A4F">
      <w:pPr>
        <w:keepNext/>
        <w:outlineLvl w:val="0"/>
        <w:rPr>
          <w:rFonts w:ascii="Arial" w:hAnsi="Arial" w:cs="Arial"/>
          <w:b/>
        </w:rPr>
      </w:pPr>
    </w:p>
    <w:p w14:paraId="77A9AE41" w14:textId="77777777" w:rsidR="00906D1A" w:rsidRPr="00353FDC" w:rsidRDefault="00906D1A" w:rsidP="005C6A4F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209263CB" w14:textId="77777777" w:rsidTr="00EF318B">
        <w:tc>
          <w:tcPr>
            <w:tcW w:w="2269" w:type="dxa"/>
          </w:tcPr>
          <w:p w14:paraId="438EE2CF" w14:textId="77777777" w:rsidR="00906D1A" w:rsidRPr="00353FDC" w:rsidRDefault="00906D1A" w:rsidP="005C6A4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5B9FE7F4" w14:textId="77777777" w:rsidR="00906D1A" w:rsidRPr="00353FDC" w:rsidRDefault="00663192" w:rsidP="005C6A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63192">
              <w:rPr>
                <w:rFonts w:ascii="Arial" w:hAnsi="Arial" w:cs="Arial"/>
                <w:bCs/>
              </w:rPr>
              <w:t>Sprzęt kompatybilny z uretrotomem i laparoskopem firmy Olympus</w:t>
            </w:r>
          </w:p>
        </w:tc>
      </w:tr>
      <w:tr w:rsidR="00663192" w:rsidRPr="00353FDC" w14:paraId="7A21D5BA" w14:textId="77777777" w:rsidTr="00505E58">
        <w:tc>
          <w:tcPr>
            <w:tcW w:w="2269" w:type="dxa"/>
          </w:tcPr>
          <w:p w14:paraId="2B0B28A8" w14:textId="77777777" w:rsidR="00663192" w:rsidRPr="00353FDC" w:rsidRDefault="00663192" w:rsidP="005C6A4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66237A90" w14:textId="77777777" w:rsidR="00663192" w:rsidRPr="00353FDC" w:rsidRDefault="00663192" w:rsidP="005C6A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63192">
              <w:rPr>
                <w:rFonts w:ascii="Arial" w:hAnsi="Arial" w:cs="Arial"/>
                <w:bCs/>
              </w:rPr>
              <w:t>SZW/DZP/86/2025</w:t>
            </w:r>
          </w:p>
        </w:tc>
      </w:tr>
    </w:tbl>
    <w:p w14:paraId="7F114497" w14:textId="77777777" w:rsidR="00906D1A" w:rsidRPr="00E1738E" w:rsidRDefault="00906D1A" w:rsidP="005C6A4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0F96E94" w14:textId="61DB5913" w:rsidR="00906D1A" w:rsidRDefault="00906D1A" w:rsidP="005C6A4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663192" w:rsidRPr="00663192">
        <w:rPr>
          <w:rFonts w:ascii="Arial" w:hAnsi="Arial" w:cs="Arial"/>
          <w:b/>
        </w:rPr>
        <w:t>Szpital Wojewódzki w Poznaniu</w:t>
      </w:r>
      <w:r w:rsidR="005C6A4F">
        <w:rPr>
          <w:rFonts w:ascii="Arial" w:hAnsi="Arial" w:cs="Arial"/>
          <w:b/>
        </w:rPr>
        <w:t xml:space="preserve">, </w:t>
      </w:r>
      <w:r w:rsidR="00663192" w:rsidRPr="00663192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663192" w:rsidRPr="00663192">
        <w:rPr>
          <w:rFonts w:ascii="Arial" w:hAnsi="Arial" w:cs="Arial"/>
        </w:rPr>
        <w:t>(</w:t>
      </w:r>
      <w:proofErr w:type="spellStart"/>
      <w:r w:rsidR="00663192" w:rsidRPr="00663192">
        <w:rPr>
          <w:rFonts w:ascii="Arial" w:hAnsi="Arial" w:cs="Arial"/>
        </w:rPr>
        <w:t>t.j</w:t>
      </w:r>
      <w:proofErr w:type="spellEnd"/>
      <w:r w:rsidR="00663192" w:rsidRPr="00663192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71AF9043" w14:textId="77777777" w:rsidR="005C6A4F" w:rsidRPr="00E1738E" w:rsidRDefault="005C6A4F" w:rsidP="005C6A4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63192" w:rsidRPr="00E1738E" w14:paraId="6B84F418" w14:textId="77777777" w:rsidTr="00505E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C13DD75" w14:textId="77777777" w:rsidR="00663192" w:rsidRDefault="00663192" w:rsidP="005C6A4F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663192">
              <w:rPr>
                <w:rFonts w:ascii="Arial" w:hAnsi="Arial" w:cs="Arial"/>
                <w:b/>
              </w:rPr>
              <w:t>OLYMPUS POLSKA Sp. z o.o.</w:t>
            </w:r>
          </w:p>
          <w:p w14:paraId="2123CC77" w14:textId="76F90CD1" w:rsidR="00663192" w:rsidRPr="00AC1F4A" w:rsidRDefault="00663192" w:rsidP="005C6A4F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663192">
              <w:rPr>
                <w:rFonts w:ascii="Arial" w:hAnsi="Arial" w:cs="Arial"/>
                <w:bCs/>
              </w:rPr>
              <w:t xml:space="preserve">ul. </w:t>
            </w:r>
            <w:r w:rsidR="005C6A4F">
              <w:rPr>
                <w:rFonts w:ascii="Arial" w:hAnsi="Arial" w:cs="Arial"/>
                <w:bCs/>
              </w:rPr>
              <w:t>Wynalazek 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7567B317" w14:textId="4ADD6CCD" w:rsidR="00663192" w:rsidRPr="00E1738E" w:rsidRDefault="00663192" w:rsidP="005C6A4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63192">
              <w:rPr>
                <w:rFonts w:ascii="Arial" w:hAnsi="Arial" w:cs="Arial"/>
                <w:bCs/>
              </w:rPr>
              <w:t>02-67</w:t>
            </w:r>
            <w:r w:rsidR="005C6A4F">
              <w:rPr>
                <w:rFonts w:ascii="Arial" w:hAnsi="Arial" w:cs="Arial"/>
                <w:bCs/>
              </w:rPr>
              <w:t>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63192">
              <w:rPr>
                <w:rFonts w:ascii="Arial" w:hAnsi="Arial" w:cs="Arial"/>
                <w:bCs/>
              </w:rPr>
              <w:t>Warszawa</w:t>
            </w:r>
          </w:p>
          <w:p w14:paraId="264E6C99" w14:textId="77777777" w:rsidR="00663192" w:rsidRPr="00BC506C" w:rsidRDefault="00663192" w:rsidP="005C6A4F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63192">
              <w:rPr>
                <w:rFonts w:ascii="Arial" w:hAnsi="Arial" w:cs="Arial"/>
                <w:b/>
              </w:rPr>
              <w:t>219 861.68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9A8EB25" w14:textId="77777777" w:rsidR="00663192" w:rsidRPr="00E1738E" w:rsidRDefault="00663192" w:rsidP="005C6A4F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C70E03D" w14:textId="77777777" w:rsidR="00663192" w:rsidRPr="005C6A4F" w:rsidRDefault="005C6A4F" w:rsidP="005C6A4F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5C6A4F">
              <w:rPr>
                <w:rFonts w:ascii="Arial" w:hAnsi="Arial" w:cs="Arial"/>
              </w:rPr>
              <w:t>Oferta spełnia wymagania formalno-prawne i jest zgodna z SWZ. Jedyna oferta.</w:t>
            </w:r>
          </w:p>
          <w:p w14:paraId="5051C1CF" w14:textId="43C948F9" w:rsidR="005C6A4F" w:rsidRPr="00663192" w:rsidRDefault="005C6A4F" w:rsidP="005C6A4F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14:paraId="66952B03" w14:textId="77777777" w:rsidR="00906D1A" w:rsidRPr="008D02AA" w:rsidRDefault="00906D1A" w:rsidP="005C6A4F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2410"/>
        <w:gridCol w:w="2551"/>
      </w:tblGrid>
      <w:tr w:rsidR="00C02890" w:rsidRPr="008567C7" w14:paraId="45659E7E" w14:textId="77777777" w:rsidTr="00C0289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39FFA52" w14:textId="77777777" w:rsidR="00C02890" w:rsidRPr="00553EDC" w:rsidRDefault="00C02890" w:rsidP="005C6A4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B52C24E" w14:textId="77777777" w:rsidR="00C02890" w:rsidRPr="00553EDC" w:rsidRDefault="00C02890" w:rsidP="005C6A4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0F4EBC0" w14:textId="77777777" w:rsidR="00C02890" w:rsidRPr="00553EDC" w:rsidRDefault="00C02890" w:rsidP="005C6A4F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6319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EE5150E" w14:textId="77777777" w:rsidR="00C02890" w:rsidRPr="00553EDC" w:rsidRDefault="00C02890" w:rsidP="005C6A4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02890" w:rsidRPr="008567C7" w14:paraId="43E77351" w14:textId="77777777" w:rsidTr="00C02890">
        <w:tc>
          <w:tcPr>
            <w:tcW w:w="851" w:type="dxa"/>
            <w:vAlign w:val="center"/>
          </w:tcPr>
          <w:p w14:paraId="667E18EB" w14:textId="77777777" w:rsidR="00C02890" w:rsidRPr="00553EDC" w:rsidRDefault="00C02890" w:rsidP="005C6A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31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14:paraId="0E8EE4B6" w14:textId="77777777" w:rsidR="00C02890" w:rsidRPr="00553EDC" w:rsidRDefault="00C02890" w:rsidP="005C6A4F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63192">
              <w:rPr>
                <w:rFonts w:ascii="Arial" w:hAnsi="Arial" w:cs="Arial"/>
                <w:b/>
                <w:sz w:val="22"/>
                <w:szCs w:val="22"/>
              </w:rPr>
              <w:t>OLYMPUS POLSKA Sp. z o.o.</w:t>
            </w:r>
          </w:p>
          <w:p w14:paraId="47C75F91" w14:textId="77777777" w:rsidR="00C02890" w:rsidRPr="005C6A4F" w:rsidRDefault="00C02890" w:rsidP="005C6A4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C6A4F">
              <w:rPr>
                <w:rFonts w:ascii="Arial" w:hAnsi="Arial" w:cs="Arial"/>
                <w:bCs/>
                <w:sz w:val="22"/>
                <w:szCs w:val="22"/>
              </w:rPr>
              <w:t xml:space="preserve">ul. Wynalazek 1 </w:t>
            </w:r>
          </w:p>
          <w:p w14:paraId="72B93425" w14:textId="2C7E84EA" w:rsidR="00C02890" w:rsidRPr="005C6A4F" w:rsidRDefault="00C02890" w:rsidP="005C6A4F">
            <w:pPr>
              <w:jc w:val="both"/>
              <w:rPr>
                <w:rFonts w:ascii="Arial" w:hAnsi="Arial" w:cs="Arial"/>
                <w:bCs/>
              </w:rPr>
            </w:pPr>
            <w:r w:rsidRPr="005C6A4F">
              <w:rPr>
                <w:rFonts w:ascii="Arial" w:hAnsi="Arial" w:cs="Arial"/>
                <w:bCs/>
                <w:sz w:val="22"/>
                <w:szCs w:val="22"/>
              </w:rPr>
              <w:t>02-677 Warszawa</w:t>
            </w:r>
          </w:p>
        </w:tc>
        <w:tc>
          <w:tcPr>
            <w:tcW w:w="2410" w:type="dxa"/>
            <w:vAlign w:val="center"/>
          </w:tcPr>
          <w:p w14:paraId="46125412" w14:textId="77777777" w:rsidR="00C02890" w:rsidRPr="00553EDC" w:rsidRDefault="00C02890" w:rsidP="005C6A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31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551" w:type="dxa"/>
            <w:vAlign w:val="center"/>
          </w:tcPr>
          <w:p w14:paraId="0134066F" w14:textId="77777777" w:rsidR="00C02890" w:rsidRPr="00553EDC" w:rsidRDefault="00C02890" w:rsidP="005C6A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31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13FBD99" w14:textId="77777777" w:rsidR="00906D1A" w:rsidRDefault="00906D1A" w:rsidP="005C6A4F">
      <w:pPr>
        <w:jc w:val="both"/>
        <w:rPr>
          <w:color w:val="000000"/>
        </w:rPr>
      </w:pPr>
    </w:p>
    <w:p w14:paraId="25596D5A" w14:textId="77777777" w:rsidR="00906D1A" w:rsidRPr="008D02AA" w:rsidRDefault="00906D1A" w:rsidP="005C6A4F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6E520CBD" w14:textId="77777777" w:rsidTr="00EF318B">
        <w:tc>
          <w:tcPr>
            <w:tcW w:w="851" w:type="dxa"/>
            <w:shd w:val="clear" w:color="auto" w:fill="F2F2F2"/>
            <w:vAlign w:val="center"/>
          </w:tcPr>
          <w:p w14:paraId="72C4D635" w14:textId="77777777" w:rsidR="00906D1A" w:rsidRPr="00553EDC" w:rsidRDefault="00906D1A" w:rsidP="005C6A4F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045A9828" w14:textId="77777777" w:rsidR="00906D1A" w:rsidRPr="00553EDC" w:rsidRDefault="00906D1A" w:rsidP="005C6A4F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228BF566" w14:textId="77777777" w:rsidR="00906D1A" w:rsidRPr="00553EDC" w:rsidRDefault="00906D1A" w:rsidP="005C6A4F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278E677A" w14:textId="77777777" w:rsidTr="00EF318B">
        <w:tc>
          <w:tcPr>
            <w:tcW w:w="851" w:type="dxa"/>
            <w:vAlign w:val="center"/>
          </w:tcPr>
          <w:p w14:paraId="5CBFA1D3" w14:textId="77777777" w:rsidR="00906D1A" w:rsidRPr="00553EDC" w:rsidRDefault="00906D1A" w:rsidP="005C6A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EAFFC89" w14:textId="77777777" w:rsidR="00906D1A" w:rsidRPr="00553EDC" w:rsidRDefault="00906D1A" w:rsidP="005C6A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0077E84B" w14:textId="77777777" w:rsidR="00906D1A" w:rsidRPr="00553EDC" w:rsidRDefault="00906D1A" w:rsidP="005C6A4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173487" w14:textId="77777777" w:rsidR="00906D1A" w:rsidRPr="00553EDC" w:rsidRDefault="00906D1A" w:rsidP="005C6A4F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C46EA1E" w14:textId="77777777" w:rsidR="00906D1A" w:rsidRPr="00553EDC" w:rsidRDefault="00906D1A" w:rsidP="005C6A4F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7908CC1" w14:textId="77777777" w:rsidR="00906D1A" w:rsidRPr="00553EDC" w:rsidRDefault="00906D1A" w:rsidP="005C6A4F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0F74901F" w14:textId="77777777" w:rsidR="00906D1A" w:rsidRPr="00553EDC" w:rsidRDefault="00906D1A" w:rsidP="005C6A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5C9BE19" w14:textId="77777777" w:rsidR="00906D1A" w:rsidRPr="00553EDC" w:rsidRDefault="00906D1A" w:rsidP="005C6A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24751C" w14:textId="77777777" w:rsidR="00906D1A" w:rsidRPr="00906D1A" w:rsidRDefault="00906D1A" w:rsidP="005C6A4F">
      <w:pPr>
        <w:jc w:val="both"/>
        <w:rPr>
          <w:rFonts w:ascii="Arial" w:hAnsi="Arial" w:cs="Arial"/>
          <w:color w:val="000000"/>
        </w:rPr>
      </w:pPr>
    </w:p>
    <w:p w14:paraId="1AAD7915" w14:textId="77777777" w:rsidR="009F0E5C" w:rsidRPr="00906D1A" w:rsidRDefault="009F0E5C" w:rsidP="005C6A4F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0C0AE02A" w14:textId="77777777" w:rsidR="00F960D7" w:rsidRPr="00906D1A" w:rsidRDefault="00A029B8" w:rsidP="005C6A4F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663192" w:rsidRPr="00906D1A">
        <w:rPr>
          <w:rFonts w:ascii="Arial" w:hAnsi="Arial" w:cs="Arial"/>
        </w:rPr>
        <w:t>nie krótszym niż 5 dni od dnia przesłania niniejsze</w:t>
      </w:r>
      <w:r w:rsidR="00663192">
        <w:rPr>
          <w:rFonts w:ascii="Arial" w:hAnsi="Arial" w:cs="Arial"/>
        </w:rPr>
        <w:t>j</w:t>
      </w:r>
      <w:r w:rsidR="00663192" w:rsidRPr="00906D1A">
        <w:rPr>
          <w:rFonts w:ascii="Arial" w:hAnsi="Arial" w:cs="Arial"/>
        </w:rPr>
        <w:t xml:space="preserve"> </w:t>
      </w:r>
      <w:r w:rsidR="00663192">
        <w:rPr>
          <w:rFonts w:ascii="Arial" w:hAnsi="Arial" w:cs="Arial"/>
        </w:rPr>
        <w:t xml:space="preserve">informacji </w:t>
      </w:r>
      <w:r w:rsidR="00663192" w:rsidRPr="00906D1A">
        <w:rPr>
          <w:rFonts w:ascii="Arial" w:hAnsi="Arial" w:cs="Arial"/>
        </w:rPr>
        <w:t>o wyborze najkorzystniejszej oferty.</w:t>
      </w:r>
    </w:p>
    <w:p w14:paraId="18467451" w14:textId="77777777" w:rsidR="00F960D7" w:rsidRDefault="00D8427E" w:rsidP="005C6A4F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61E8FEB9" w14:textId="77777777" w:rsidR="00906D1A" w:rsidRPr="00C6247D" w:rsidRDefault="00906D1A" w:rsidP="005C6A4F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lastRenderedPageBreak/>
        <w:t>Pouczenie</w:t>
      </w:r>
    </w:p>
    <w:p w14:paraId="4280DAFF" w14:textId="77777777" w:rsidR="00906D1A" w:rsidRPr="00D50535" w:rsidRDefault="00906D1A" w:rsidP="005C6A4F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F1B0ABA" w14:textId="77777777" w:rsidR="00C02890" w:rsidRDefault="00C02890" w:rsidP="005C6A4F">
      <w:pPr>
        <w:ind w:left="3119" w:firstLine="425"/>
        <w:jc w:val="right"/>
        <w:rPr>
          <w:rFonts w:ascii="Arial" w:hAnsi="Arial" w:cs="Arial"/>
          <w:i/>
        </w:rPr>
      </w:pPr>
    </w:p>
    <w:p w14:paraId="645E2FAB" w14:textId="44BB438B" w:rsidR="00906D1A" w:rsidRDefault="00906D1A" w:rsidP="005C6A4F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E5F3C88" w14:textId="77777777" w:rsidR="00C02890" w:rsidRDefault="00C02890" w:rsidP="005C6A4F">
      <w:pPr>
        <w:ind w:left="3119" w:firstLine="425"/>
        <w:jc w:val="right"/>
        <w:rPr>
          <w:rFonts w:ascii="Arial" w:hAnsi="Arial" w:cs="Arial"/>
          <w:i/>
        </w:rPr>
      </w:pPr>
    </w:p>
    <w:p w14:paraId="500C5053" w14:textId="77777777" w:rsidR="00C02890" w:rsidRPr="00756533" w:rsidRDefault="00C02890" w:rsidP="00C02890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03725832" w14:textId="77777777" w:rsidR="00C02890" w:rsidRPr="00C02890" w:rsidRDefault="00C02890" w:rsidP="00C02890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C02890">
        <w:rPr>
          <w:rFonts w:ascii="Arial" w:hAnsi="Arial" w:cs="Arial"/>
          <w:i/>
          <w:sz w:val="22"/>
          <w:szCs w:val="22"/>
        </w:rPr>
        <w:t>Krystyna Piątkowska</w:t>
      </w:r>
    </w:p>
    <w:p w14:paraId="3415AD55" w14:textId="77777777" w:rsidR="00C02890" w:rsidRDefault="00C02890" w:rsidP="005C6A4F">
      <w:pPr>
        <w:ind w:left="3119" w:firstLine="425"/>
        <w:jc w:val="right"/>
        <w:rPr>
          <w:rFonts w:ascii="Arial" w:hAnsi="Arial" w:cs="Arial"/>
          <w:i/>
        </w:rPr>
      </w:pPr>
    </w:p>
    <w:p w14:paraId="24F80FFB" w14:textId="77777777" w:rsidR="00C02890" w:rsidRPr="004B39E0" w:rsidRDefault="00C02890" w:rsidP="005C6A4F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C02890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2EA63" w14:textId="77777777" w:rsidR="00B34175" w:rsidRDefault="00B34175">
      <w:r>
        <w:separator/>
      </w:r>
    </w:p>
  </w:endnote>
  <w:endnote w:type="continuationSeparator" w:id="0">
    <w:p w14:paraId="7CFD74A7" w14:textId="77777777" w:rsidR="00B34175" w:rsidRDefault="00B34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95A21" w14:textId="77777777" w:rsidR="00663192" w:rsidRDefault="006631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598FB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06A9EC4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B49AC" w14:textId="77777777" w:rsidR="00663192" w:rsidRDefault="006631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365C1" w14:textId="77777777" w:rsidR="00B34175" w:rsidRDefault="00B34175">
      <w:r>
        <w:separator/>
      </w:r>
    </w:p>
  </w:footnote>
  <w:footnote w:type="continuationSeparator" w:id="0">
    <w:p w14:paraId="79ADC2E5" w14:textId="77777777" w:rsidR="00B34175" w:rsidRDefault="00B34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87046" w14:textId="77777777" w:rsidR="00663192" w:rsidRDefault="00663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7CAB5" w14:textId="77777777" w:rsidR="00663192" w:rsidRDefault="006631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9A450" w14:textId="77777777" w:rsidR="00663192" w:rsidRDefault="006631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175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6A4F"/>
    <w:rsid w:val="005E5BFF"/>
    <w:rsid w:val="00607F9B"/>
    <w:rsid w:val="00644DCB"/>
    <w:rsid w:val="00657C1E"/>
    <w:rsid w:val="00663192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34175"/>
    <w:rsid w:val="00B464D3"/>
    <w:rsid w:val="00B8185B"/>
    <w:rsid w:val="00BD2174"/>
    <w:rsid w:val="00C02890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D28C49"/>
  <w15:chartTrackingRefBased/>
  <w15:docId w15:val="{6CE57B70-802C-4368-BCF2-ABE3E07F9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0289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2025-08-06T09:38:00Z</cp:lastPrinted>
  <dcterms:created xsi:type="dcterms:W3CDTF">2025-08-06T09:39:00Z</dcterms:created>
  <dcterms:modified xsi:type="dcterms:W3CDTF">2025-08-06T09:39:00Z</dcterms:modified>
</cp:coreProperties>
</file>