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9609F4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11 września 2019 r (Dz. U. z 202</w:t>
      </w:r>
      <w:r w:rsidR="00435FFF">
        <w:rPr>
          <w:rFonts w:ascii="Franklin Gothic Medium" w:hAnsi="Franklin Gothic Medium"/>
          <w:sz w:val="20"/>
        </w:rPr>
        <w:t>4 r. poz. 1320</w:t>
      </w:r>
      <w:bookmarkStart w:id="0" w:name="_GoBack"/>
      <w:bookmarkEnd w:id="0"/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9A0A07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 xml:space="preserve">Zadanie pn.: </w:t>
      </w:r>
      <w:r w:rsidR="00C02313" w:rsidRPr="00C02313">
        <w:rPr>
          <w:rFonts w:ascii="Franklin Gothic Medium" w:hAnsi="Franklin Gothic Medium"/>
          <w:b/>
          <w:sz w:val="20"/>
        </w:rPr>
        <w:t>Zabudowa przedziału medycznego wraz z wyposażeniem wymaganym dla pojazdu sanitarnego typu A2 (transportowy)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A03" w:rsidRDefault="00B15A03">
      <w:r>
        <w:separator/>
      </w:r>
    </w:p>
  </w:endnote>
  <w:endnote w:type="continuationSeparator" w:id="0">
    <w:p w:rsidR="00B15A03" w:rsidRDefault="00B15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15A0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15A0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A03" w:rsidRDefault="00B15A03">
      <w:r>
        <w:separator/>
      </w:r>
    </w:p>
  </w:footnote>
  <w:footnote w:type="continuationSeparator" w:id="0">
    <w:p w:rsidR="00B15A03" w:rsidRDefault="00B15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3AE" w:rsidRDefault="00435FFF">
    <w:pPr>
      <w:pStyle w:val="Nagwek"/>
    </w:pPr>
    <w:r w:rsidRPr="00435FFF">
      <w:rPr>
        <w:rFonts w:ascii="Arial" w:hAnsi="Arial" w:cs="Arial"/>
        <w:b/>
        <w:szCs w:val="22"/>
      </w:rPr>
      <w:t>NZ-26-2025-74-U-ZO-AC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67E7"/>
    <w:rsid w:val="000D1DDE"/>
    <w:rsid w:val="0010678E"/>
    <w:rsid w:val="00112869"/>
    <w:rsid w:val="00124C05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4100"/>
    <w:rsid w:val="00435FFF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4D0B"/>
    <w:rsid w:val="00987B2A"/>
    <w:rsid w:val="00987C50"/>
    <w:rsid w:val="009A0A07"/>
    <w:rsid w:val="00AC358E"/>
    <w:rsid w:val="00AF4458"/>
    <w:rsid w:val="00AF6913"/>
    <w:rsid w:val="00B15A03"/>
    <w:rsid w:val="00B6665C"/>
    <w:rsid w:val="00B95FB0"/>
    <w:rsid w:val="00BE7FC7"/>
    <w:rsid w:val="00C02313"/>
    <w:rsid w:val="00C3392F"/>
    <w:rsid w:val="00C640B0"/>
    <w:rsid w:val="00CC5B95"/>
    <w:rsid w:val="00CF17FB"/>
    <w:rsid w:val="00D95E8A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Adela Ćwik</cp:lastModifiedBy>
  <cp:revision>3</cp:revision>
  <cp:lastPrinted>2023-03-27T08:04:00Z</cp:lastPrinted>
  <dcterms:created xsi:type="dcterms:W3CDTF">2025-08-06T06:55:00Z</dcterms:created>
  <dcterms:modified xsi:type="dcterms:W3CDTF">2025-08-06T10:32:00Z</dcterms:modified>
</cp:coreProperties>
</file>